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877A6" w14:textId="2BFD1CB0" w:rsidR="00022047" w:rsidRDefault="00022047" w:rsidP="00022047">
      <w:pPr>
        <w:jc w:val="center"/>
        <w:rPr>
          <w:rFonts w:ascii="Arial Rounded MT Bold" w:hAnsi="Arial Rounded MT Bold"/>
          <w:sz w:val="24"/>
        </w:rPr>
      </w:pPr>
      <w:r>
        <w:rPr>
          <w:rFonts w:ascii="Arial Rounded MT Bold" w:hAnsi="Arial Rounded MT Bold"/>
          <w:sz w:val="24"/>
        </w:rPr>
        <w:t>Request for Tracked Service via Royal Mail</w:t>
      </w:r>
    </w:p>
    <w:p w14:paraId="5F430148" w14:textId="77777777" w:rsidR="00022047" w:rsidRDefault="00022047" w:rsidP="00022047">
      <w:pPr>
        <w:jc w:val="center"/>
        <w:rPr>
          <w:rFonts w:ascii="Arial Rounded MT Bold" w:hAnsi="Arial Rounded MT Bold"/>
          <w:sz w:val="24"/>
        </w:rPr>
      </w:pPr>
    </w:p>
    <w:p w14:paraId="2895092A" w14:textId="25EC31FB" w:rsidR="00022047" w:rsidRDefault="00022047" w:rsidP="00022047">
      <w:pPr>
        <w:jc w:val="center"/>
        <w:rPr>
          <w:rFonts w:ascii="Arial Rounded MT Bold" w:hAnsi="Arial Rounded MT Bold"/>
          <w:sz w:val="24"/>
        </w:rPr>
      </w:pPr>
      <w:r>
        <w:rPr>
          <w:rFonts w:ascii="Arial" w:hAnsi="Arial" w:cs="Arial"/>
          <w:bCs/>
        </w:rPr>
        <w:t xml:space="preserve">Please return this form attached to your post to the </w:t>
      </w:r>
      <w:r w:rsidR="00993572">
        <w:rPr>
          <w:rFonts w:ascii="Arial" w:hAnsi="Arial" w:cs="Arial"/>
          <w:bCs/>
        </w:rPr>
        <w:t>Staff</w:t>
      </w:r>
      <w:r>
        <w:rPr>
          <w:rFonts w:ascii="Arial" w:hAnsi="Arial" w:cs="Arial"/>
          <w:bCs/>
        </w:rPr>
        <w:t xml:space="preserve"> Post Room</w:t>
      </w:r>
    </w:p>
    <w:p w14:paraId="788D5A35" w14:textId="77777777" w:rsidR="00022047" w:rsidRDefault="00022047" w:rsidP="00022047">
      <w:pPr>
        <w:jc w:val="center"/>
        <w:rPr>
          <w:rFonts w:ascii="Arial Rounded MT Bold" w:hAnsi="Arial Rounded MT Bold"/>
          <w:sz w:val="24"/>
        </w:rPr>
      </w:pPr>
    </w:p>
    <w:tbl>
      <w:tblPr>
        <w:tblW w:w="9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2"/>
        <w:gridCol w:w="3685"/>
        <w:gridCol w:w="3742"/>
      </w:tblGrid>
      <w:tr w:rsidR="00022047" w:rsidRPr="000B33B5" w14:paraId="5698EA92" w14:textId="77777777" w:rsidTr="00022047">
        <w:trPr>
          <w:trHeight w:val="556"/>
        </w:trPr>
        <w:tc>
          <w:tcPr>
            <w:tcW w:w="2122" w:type="dxa"/>
            <w:vMerge w:val="restart"/>
            <w:shd w:val="clear" w:color="auto" w:fill="auto"/>
            <w:vAlign w:val="center"/>
          </w:tcPr>
          <w:p w14:paraId="61CAAE2B" w14:textId="77777777" w:rsidR="00022047" w:rsidRPr="000B33B5" w:rsidRDefault="00022047" w:rsidP="009211BA">
            <w:pPr>
              <w:rPr>
                <w:rFonts w:ascii="Arial" w:hAnsi="Arial" w:cs="Arial"/>
                <w:b/>
                <w:bCs/>
              </w:rPr>
            </w:pPr>
          </w:p>
          <w:p w14:paraId="37889ED5" w14:textId="77777777" w:rsidR="00022047" w:rsidRPr="000B33B5" w:rsidRDefault="00022047" w:rsidP="009211BA">
            <w:pPr>
              <w:rPr>
                <w:rFonts w:ascii="Arial" w:hAnsi="Arial" w:cs="Arial"/>
                <w:b/>
                <w:bCs/>
              </w:rPr>
            </w:pPr>
            <w:r w:rsidRPr="000B33B5">
              <w:rPr>
                <w:rFonts w:ascii="Arial" w:hAnsi="Arial" w:cs="Arial"/>
                <w:b/>
                <w:bCs/>
              </w:rPr>
              <w:t>Requestor Details:</w:t>
            </w:r>
          </w:p>
        </w:tc>
        <w:tc>
          <w:tcPr>
            <w:tcW w:w="3685" w:type="dxa"/>
            <w:shd w:val="clear" w:color="auto" w:fill="auto"/>
            <w:vAlign w:val="center"/>
          </w:tcPr>
          <w:p w14:paraId="0F422AD9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</w:p>
          <w:p w14:paraId="787275A9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  <w:r w:rsidRPr="000B33B5">
              <w:rPr>
                <w:rFonts w:ascii="Arial" w:hAnsi="Arial" w:cs="Arial"/>
                <w:b/>
              </w:rPr>
              <w:t xml:space="preserve">Name: </w:t>
            </w:r>
          </w:p>
        </w:tc>
        <w:tc>
          <w:tcPr>
            <w:tcW w:w="3742" w:type="dxa"/>
            <w:vAlign w:val="center"/>
          </w:tcPr>
          <w:p w14:paraId="5A18C263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</w:p>
          <w:p w14:paraId="02E642AF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  <w:r w:rsidRPr="000B33B5">
              <w:rPr>
                <w:rFonts w:ascii="Arial" w:hAnsi="Arial" w:cs="Arial"/>
                <w:b/>
              </w:rPr>
              <w:t xml:space="preserve">Ext:                                                   </w:t>
            </w:r>
          </w:p>
        </w:tc>
      </w:tr>
      <w:tr w:rsidR="00022047" w:rsidRPr="00A34F22" w14:paraId="4DEEB60E" w14:textId="77777777" w:rsidTr="00022047">
        <w:trPr>
          <w:trHeight w:val="717"/>
        </w:trPr>
        <w:tc>
          <w:tcPr>
            <w:tcW w:w="2122" w:type="dxa"/>
            <w:vMerge/>
            <w:shd w:val="clear" w:color="auto" w:fill="auto"/>
            <w:vAlign w:val="center"/>
          </w:tcPr>
          <w:p w14:paraId="436BC952" w14:textId="77777777" w:rsidR="00022047" w:rsidRPr="00A34F22" w:rsidRDefault="00022047" w:rsidP="009211BA">
            <w:pPr>
              <w:rPr>
                <w:rFonts w:ascii="Arial" w:hAnsi="Arial" w:cs="Arial"/>
                <w:bCs/>
              </w:rPr>
            </w:pPr>
          </w:p>
        </w:tc>
        <w:tc>
          <w:tcPr>
            <w:tcW w:w="3685" w:type="dxa"/>
            <w:shd w:val="clear" w:color="auto" w:fill="auto"/>
            <w:vAlign w:val="center"/>
          </w:tcPr>
          <w:p w14:paraId="191716F3" w14:textId="77777777" w:rsidR="00022047" w:rsidRDefault="00022047" w:rsidP="009211BA">
            <w:pPr>
              <w:rPr>
                <w:rFonts w:ascii="Arial" w:hAnsi="Arial" w:cs="Arial"/>
              </w:rPr>
            </w:pPr>
          </w:p>
          <w:p w14:paraId="25D818AF" w14:textId="77777777" w:rsidR="00022047" w:rsidRPr="00390A86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  <w:b/>
              </w:rPr>
              <w:t>Building</w:t>
            </w:r>
            <w:r>
              <w:rPr>
                <w:rFonts w:ascii="Arial" w:hAnsi="Arial" w:cs="Arial"/>
              </w:rPr>
              <w:t xml:space="preserve">:   </w:t>
            </w:r>
          </w:p>
        </w:tc>
        <w:tc>
          <w:tcPr>
            <w:tcW w:w="3742" w:type="dxa"/>
            <w:vAlign w:val="center"/>
          </w:tcPr>
          <w:p w14:paraId="6E37B216" w14:textId="77777777" w:rsidR="00022047" w:rsidRDefault="00022047" w:rsidP="009211BA">
            <w:pPr>
              <w:rPr>
                <w:rFonts w:ascii="Arial" w:hAnsi="Arial" w:cs="Arial"/>
              </w:rPr>
            </w:pPr>
          </w:p>
          <w:p w14:paraId="69B7DEE4" w14:textId="77777777" w:rsidR="00022047" w:rsidRPr="00BB1990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  <w:b/>
              </w:rPr>
              <w:t>Room</w:t>
            </w:r>
            <w:r>
              <w:rPr>
                <w:rFonts w:ascii="Arial" w:hAnsi="Arial" w:cs="Arial"/>
              </w:rPr>
              <w:t>:</w:t>
            </w:r>
          </w:p>
        </w:tc>
      </w:tr>
      <w:tr w:rsidR="00022047" w:rsidRPr="00A34F22" w14:paraId="69385163" w14:textId="77777777" w:rsidTr="00022047">
        <w:trPr>
          <w:trHeight w:val="788"/>
        </w:trPr>
        <w:tc>
          <w:tcPr>
            <w:tcW w:w="2122" w:type="dxa"/>
            <w:shd w:val="clear" w:color="auto" w:fill="auto"/>
            <w:vAlign w:val="center"/>
          </w:tcPr>
          <w:p w14:paraId="59CB2022" w14:textId="77777777" w:rsidR="00022047" w:rsidRPr="00A34F22" w:rsidRDefault="00022047" w:rsidP="009211BA">
            <w:pPr>
              <w:rPr>
                <w:rFonts w:ascii="Arial" w:hAnsi="Arial" w:cs="Arial"/>
                <w:bCs/>
              </w:rPr>
            </w:pPr>
          </w:p>
        </w:tc>
        <w:tc>
          <w:tcPr>
            <w:tcW w:w="3685" w:type="dxa"/>
            <w:shd w:val="clear" w:color="auto" w:fill="auto"/>
            <w:vAlign w:val="center"/>
          </w:tcPr>
          <w:p w14:paraId="609CAB84" w14:textId="4653C131" w:rsidR="00022047" w:rsidRDefault="00022047" w:rsidP="009211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Franking Number:</w:t>
            </w:r>
          </w:p>
        </w:tc>
        <w:tc>
          <w:tcPr>
            <w:tcW w:w="3742" w:type="dxa"/>
            <w:vAlign w:val="center"/>
          </w:tcPr>
          <w:p w14:paraId="756CC7C2" w14:textId="77777777" w:rsidR="00022047" w:rsidRDefault="00022047" w:rsidP="009211BA">
            <w:pPr>
              <w:rPr>
                <w:rFonts w:ascii="Arial" w:hAnsi="Arial" w:cs="Arial"/>
              </w:rPr>
            </w:pPr>
            <w:r w:rsidRPr="00CD5F06">
              <w:rPr>
                <w:rFonts w:ascii="Arial" w:hAnsi="Arial" w:cs="Arial"/>
                <w:b/>
                <w:bCs/>
              </w:rPr>
              <w:t>Date of request</w:t>
            </w:r>
            <w:r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022047" w:rsidRPr="00A34F22" w14:paraId="1D4408A3" w14:textId="77777777" w:rsidTr="00022047">
        <w:trPr>
          <w:trHeight w:val="747"/>
        </w:trPr>
        <w:tc>
          <w:tcPr>
            <w:tcW w:w="9549" w:type="dxa"/>
            <w:gridSpan w:val="3"/>
            <w:vAlign w:val="center"/>
          </w:tcPr>
          <w:p w14:paraId="4C3160A1" w14:textId="194F16E8" w:rsidR="00022047" w:rsidRDefault="00022047" w:rsidP="009211BA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Email:</w:t>
            </w:r>
          </w:p>
          <w:p w14:paraId="35F89A4B" w14:textId="19E4C6BE" w:rsidR="00022047" w:rsidRPr="00465A28" w:rsidRDefault="00022047" w:rsidP="009211BA">
            <w:pPr>
              <w:rPr>
                <w:rFonts w:ascii="Arial" w:hAnsi="Arial" w:cs="Arial"/>
                <w:bCs/>
                <w:i/>
                <w:sz w:val="16"/>
                <w:szCs w:val="16"/>
              </w:rPr>
            </w:pPr>
            <w:r w:rsidRPr="00465A28">
              <w:rPr>
                <w:rFonts w:ascii="Arial" w:hAnsi="Arial" w:cs="Arial"/>
                <w:bCs/>
                <w:i/>
                <w:sz w:val="16"/>
                <w:szCs w:val="16"/>
              </w:rPr>
              <w:t>(</w:t>
            </w:r>
            <w:r>
              <w:rPr>
                <w:rFonts w:ascii="Arial" w:hAnsi="Arial" w:cs="Arial"/>
                <w:bCs/>
                <w:i/>
                <w:sz w:val="16"/>
                <w:szCs w:val="16"/>
              </w:rPr>
              <w:t>Tracking number will be sent to this email address</w:t>
            </w:r>
            <w:r w:rsidRPr="00465A28">
              <w:rPr>
                <w:rFonts w:ascii="Arial" w:hAnsi="Arial" w:cs="Arial"/>
                <w:bCs/>
                <w:i/>
                <w:sz w:val="16"/>
                <w:szCs w:val="16"/>
              </w:rPr>
              <w:t>)</w:t>
            </w:r>
          </w:p>
        </w:tc>
      </w:tr>
    </w:tbl>
    <w:p w14:paraId="560C2370" w14:textId="77777777" w:rsidR="00022047" w:rsidRDefault="00022047" w:rsidP="00022047">
      <w:pPr>
        <w:jc w:val="center"/>
        <w:rPr>
          <w:rFonts w:ascii="Arial Rounded MT Bold" w:hAnsi="Arial Rounded MT Bold"/>
          <w:sz w:val="24"/>
        </w:rPr>
      </w:pPr>
    </w:p>
    <w:tbl>
      <w:tblPr>
        <w:tblW w:w="95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82"/>
        <w:gridCol w:w="1103"/>
        <w:gridCol w:w="101"/>
        <w:gridCol w:w="1334"/>
        <w:gridCol w:w="1276"/>
        <w:gridCol w:w="1134"/>
        <w:gridCol w:w="1246"/>
      </w:tblGrid>
      <w:tr w:rsidR="00022047" w:rsidRPr="00A34F22" w14:paraId="0B35B2B0" w14:textId="77777777" w:rsidTr="00676767">
        <w:trPr>
          <w:trHeight w:val="808"/>
        </w:trPr>
        <w:tc>
          <w:tcPr>
            <w:tcW w:w="3382" w:type="dxa"/>
            <w:vMerge w:val="restart"/>
            <w:shd w:val="clear" w:color="auto" w:fill="auto"/>
            <w:vAlign w:val="center"/>
          </w:tcPr>
          <w:p w14:paraId="2AB871CE" w14:textId="77777777" w:rsidR="00022047" w:rsidRPr="00E80352" w:rsidRDefault="00022047" w:rsidP="009211BA">
            <w:pPr>
              <w:rPr>
                <w:rFonts w:ascii="Arial" w:hAnsi="Arial" w:cs="Arial"/>
                <w:b/>
                <w:bCs/>
              </w:rPr>
            </w:pPr>
          </w:p>
          <w:p w14:paraId="00F2B7D1" w14:textId="77777777" w:rsidR="00022047" w:rsidRPr="00E80352" w:rsidRDefault="00022047" w:rsidP="009211B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gridSpan w:val="2"/>
            <w:vMerge w:val="restart"/>
            <w:vAlign w:val="center"/>
          </w:tcPr>
          <w:p w14:paraId="7A828771" w14:textId="77777777" w:rsidR="00022047" w:rsidRDefault="00022047" w:rsidP="009211B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Tick for service required</w:t>
            </w:r>
          </w:p>
        </w:tc>
        <w:tc>
          <w:tcPr>
            <w:tcW w:w="2610" w:type="dxa"/>
            <w:gridSpan w:val="2"/>
            <w:shd w:val="clear" w:color="auto" w:fill="auto"/>
            <w:vAlign w:val="center"/>
          </w:tcPr>
          <w:p w14:paraId="7C92F4EE" w14:textId="77777777" w:rsidR="00022047" w:rsidRDefault="00022047" w:rsidP="009211B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Insurance Included </w:t>
            </w:r>
          </w:p>
          <w:p w14:paraId="2CCB5602" w14:textId="77777777" w:rsidR="00022047" w:rsidRPr="00E80352" w:rsidRDefault="00022047" w:rsidP="009211B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as standard</w:t>
            </w:r>
          </w:p>
        </w:tc>
        <w:tc>
          <w:tcPr>
            <w:tcW w:w="2380" w:type="dxa"/>
            <w:gridSpan w:val="2"/>
            <w:vAlign w:val="center"/>
          </w:tcPr>
          <w:p w14:paraId="0FAF54D5" w14:textId="77777777" w:rsidR="00022047" w:rsidRDefault="00022047" w:rsidP="009211B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Please tick for </w:t>
            </w:r>
          </w:p>
          <w:p w14:paraId="54563B81" w14:textId="77777777" w:rsidR="00022047" w:rsidRPr="00E80352" w:rsidRDefault="00022047" w:rsidP="009211B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extra insurance</w:t>
            </w:r>
          </w:p>
        </w:tc>
      </w:tr>
      <w:tr w:rsidR="00022047" w:rsidRPr="00A34F22" w14:paraId="5696C813" w14:textId="77777777" w:rsidTr="00676767">
        <w:trPr>
          <w:trHeight w:val="752"/>
        </w:trPr>
        <w:tc>
          <w:tcPr>
            <w:tcW w:w="3382" w:type="dxa"/>
            <w:vMerge/>
            <w:shd w:val="clear" w:color="auto" w:fill="auto"/>
            <w:vAlign w:val="center"/>
          </w:tcPr>
          <w:p w14:paraId="2614AFDA" w14:textId="77777777" w:rsidR="00022047" w:rsidRPr="00E80352" w:rsidRDefault="00022047" w:rsidP="009211B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gridSpan w:val="2"/>
            <w:vMerge/>
            <w:vAlign w:val="center"/>
          </w:tcPr>
          <w:p w14:paraId="02AB1497" w14:textId="77777777" w:rsidR="00022047" w:rsidRPr="00E80352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shd w:val="clear" w:color="auto" w:fill="auto"/>
            <w:vAlign w:val="center"/>
          </w:tcPr>
          <w:p w14:paraId="7841A8E3" w14:textId="77777777" w:rsidR="00022047" w:rsidRPr="00E80352" w:rsidRDefault="00022047" w:rsidP="009211BA">
            <w:pPr>
              <w:rPr>
                <w:rFonts w:ascii="Arial" w:hAnsi="Arial" w:cs="Arial"/>
                <w:b/>
              </w:rPr>
            </w:pPr>
            <w:r w:rsidRPr="00E80352">
              <w:rPr>
                <w:rFonts w:ascii="Arial" w:hAnsi="Arial" w:cs="Arial"/>
                <w:b/>
              </w:rPr>
              <w:t>Value up to £50</w:t>
            </w:r>
          </w:p>
        </w:tc>
        <w:tc>
          <w:tcPr>
            <w:tcW w:w="1276" w:type="dxa"/>
            <w:vAlign w:val="center"/>
          </w:tcPr>
          <w:p w14:paraId="09F909FA" w14:textId="77777777" w:rsidR="00022047" w:rsidRPr="00E80352" w:rsidRDefault="00022047" w:rsidP="009211BA">
            <w:pPr>
              <w:rPr>
                <w:rFonts w:ascii="Arial" w:hAnsi="Arial" w:cs="Arial"/>
                <w:b/>
              </w:rPr>
            </w:pPr>
            <w:r w:rsidRPr="00E80352">
              <w:rPr>
                <w:rFonts w:ascii="Arial" w:hAnsi="Arial" w:cs="Arial"/>
                <w:b/>
              </w:rPr>
              <w:t>Value up t</w:t>
            </w:r>
            <w:r>
              <w:rPr>
                <w:rFonts w:ascii="Arial" w:hAnsi="Arial" w:cs="Arial"/>
                <w:b/>
              </w:rPr>
              <w:t>o</w:t>
            </w:r>
            <w:r w:rsidRPr="00E80352">
              <w:rPr>
                <w:rFonts w:ascii="Arial" w:hAnsi="Arial" w:cs="Arial"/>
                <w:b/>
              </w:rPr>
              <w:t xml:space="preserve"> £200</w:t>
            </w:r>
          </w:p>
        </w:tc>
        <w:tc>
          <w:tcPr>
            <w:tcW w:w="1134" w:type="dxa"/>
            <w:vAlign w:val="center"/>
          </w:tcPr>
          <w:p w14:paraId="32006974" w14:textId="77777777" w:rsidR="00022047" w:rsidRPr="00E80352" w:rsidRDefault="00022047" w:rsidP="009211BA">
            <w:pPr>
              <w:rPr>
                <w:rFonts w:ascii="Arial" w:hAnsi="Arial" w:cs="Arial"/>
                <w:b/>
              </w:rPr>
            </w:pPr>
            <w:r w:rsidRPr="00E80352">
              <w:rPr>
                <w:rFonts w:ascii="Arial" w:hAnsi="Arial" w:cs="Arial"/>
                <w:b/>
              </w:rPr>
              <w:t>Value up to £1000</w:t>
            </w:r>
          </w:p>
        </w:tc>
        <w:tc>
          <w:tcPr>
            <w:tcW w:w="1246" w:type="dxa"/>
            <w:vAlign w:val="center"/>
          </w:tcPr>
          <w:p w14:paraId="54DA525E" w14:textId="77777777" w:rsidR="00022047" w:rsidRPr="00E80352" w:rsidRDefault="00022047" w:rsidP="009211BA">
            <w:pPr>
              <w:rPr>
                <w:rFonts w:ascii="Arial" w:hAnsi="Arial" w:cs="Arial"/>
                <w:b/>
              </w:rPr>
            </w:pPr>
            <w:r w:rsidRPr="00E80352">
              <w:rPr>
                <w:rFonts w:ascii="Arial" w:hAnsi="Arial" w:cs="Arial"/>
                <w:b/>
              </w:rPr>
              <w:t>Value up to £2500</w:t>
            </w:r>
          </w:p>
        </w:tc>
      </w:tr>
      <w:tr w:rsidR="00022047" w:rsidRPr="00A34F22" w14:paraId="49F520F6" w14:textId="77777777" w:rsidTr="00676767">
        <w:trPr>
          <w:trHeight w:val="570"/>
        </w:trPr>
        <w:tc>
          <w:tcPr>
            <w:tcW w:w="9576" w:type="dxa"/>
            <w:gridSpan w:val="7"/>
            <w:shd w:val="clear" w:color="auto" w:fill="auto"/>
            <w:vAlign w:val="center"/>
          </w:tcPr>
          <w:p w14:paraId="71865844" w14:textId="77777777" w:rsidR="00022047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  <w:b/>
              </w:rPr>
              <w:t xml:space="preserve">UK </w:t>
            </w:r>
            <w:r w:rsidRPr="00E136C4">
              <w:rPr>
                <w:rFonts w:ascii="Arial" w:hAnsi="Arial" w:cs="Arial"/>
                <w:i/>
              </w:rPr>
              <w:t>(Including Northern Ireland)</w:t>
            </w:r>
          </w:p>
        </w:tc>
      </w:tr>
      <w:tr w:rsidR="00022047" w:rsidRPr="00A34F22" w14:paraId="57966517" w14:textId="77777777" w:rsidTr="00676767">
        <w:trPr>
          <w:trHeight w:val="759"/>
        </w:trPr>
        <w:tc>
          <w:tcPr>
            <w:tcW w:w="3382" w:type="dxa"/>
            <w:shd w:val="clear" w:color="auto" w:fill="auto"/>
            <w:vAlign w:val="center"/>
          </w:tcPr>
          <w:p w14:paraId="5BFE6BBC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 xml:space="preserve">Royal Mail Special Delivery </w:t>
            </w:r>
          </w:p>
          <w:p w14:paraId="4A77FA7D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>Next Day by</w:t>
            </w:r>
            <w:r>
              <w:rPr>
                <w:rFonts w:ascii="Arial" w:hAnsi="Arial" w:cs="Arial"/>
              </w:rPr>
              <w:t xml:space="preserve"> </w:t>
            </w:r>
            <w:r w:rsidRPr="00E136C4">
              <w:rPr>
                <w:rFonts w:ascii="Arial" w:hAnsi="Arial" w:cs="Arial"/>
              </w:rPr>
              <w:t>13:00</w:t>
            </w:r>
          </w:p>
        </w:tc>
        <w:tc>
          <w:tcPr>
            <w:tcW w:w="1204" w:type="dxa"/>
            <w:gridSpan w:val="2"/>
          </w:tcPr>
          <w:p w14:paraId="77D17C87" w14:textId="77777777" w:rsidR="00022047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shd w:val="clear" w:color="auto" w:fill="808080"/>
            <w:vAlign w:val="center"/>
          </w:tcPr>
          <w:p w14:paraId="3AA32F32" w14:textId="77777777" w:rsidR="00022047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vAlign w:val="center"/>
          </w:tcPr>
          <w:p w14:paraId="21565739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1134" w:type="dxa"/>
            <w:vAlign w:val="center"/>
          </w:tcPr>
          <w:p w14:paraId="085CF92E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6" w:type="dxa"/>
            <w:vAlign w:val="center"/>
          </w:tcPr>
          <w:p w14:paraId="71D01A85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</w:tr>
      <w:tr w:rsidR="00022047" w:rsidRPr="00A34F22" w14:paraId="5463EA47" w14:textId="77777777" w:rsidTr="00676767">
        <w:trPr>
          <w:trHeight w:val="759"/>
        </w:trPr>
        <w:tc>
          <w:tcPr>
            <w:tcW w:w="3382" w:type="dxa"/>
            <w:shd w:val="clear" w:color="auto" w:fill="auto"/>
            <w:vAlign w:val="center"/>
          </w:tcPr>
          <w:p w14:paraId="3FB0F81A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 xml:space="preserve">Royal Mail Special Delivery </w:t>
            </w:r>
          </w:p>
          <w:p w14:paraId="032AC1A2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>Next Day by 09:00</w:t>
            </w:r>
            <w:r>
              <w:rPr>
                <w:rFonts w:ascii="Arial" w:hAnsi="Arial" w:cs="Arial"/>
              </w:rPr>
              <w:t xml:space="preserve"> </w:t>
            </w:r>
            <w:r w:rsidRPr="00445155">
              <w:rPr>
                <w:rFonts w:ascii="Arial" w:hAnsi="Arial" w:cs="Arial"/>
                <w:i/>
              </w:rPr>
              <w:t>(2 kg max)</w:t>
            </w:r>
          </w:p>
        </w:tc>
        <w:tc>
          <w:tcPr>
            <w:tcW w:w="1204" w:type="dxa"/>
            <w:gridSpan w:val="2"/>
          </w:tcPr>
          <w:p w14:paraId="1A532292" w14:textId="77777777" w:rsidR="00022047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shd w:val="clear" w:color="auto" w:fill="auto"/>
            <w:vAlign w:val="center"/>
          </w:tcPr>
          <w:p w14:paraId="0261EFCC" w14:textId="77777777" w:rsidR="00022047" w:rsidRDefault="00022047" w:rsidP="009211B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1276" w:type="dxa"/>
            <w:shd w:val="clear" w:color="auto" w:fill="808080"/>
            <w:vAlign w:val="center"/>
          </w:tcPr>
          <w:p w14:paraId="0239046F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606BC6F4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6" w:type="dxa"/>
            <w:vAlign w:val="center"/>
          </w:tcPr>
          <w:p w14:paraId="21BC6B0F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</w:tr>
      <w:tr w:rsidR="00022047" w:rsidRPr="00A34F22" w14:paraId="697A23E8" w14:textId="77777777" w:rsidTr="00676767">
        <w:trPr>
          <w:trHeight w:val="759"/>
        </w:trPr>
        <w:tc>
          <w:tcPr>
            <w:tcW w:w="3382" w:type="dxa"/>
            <w:shd w:val="clear" w:color="auto" w:fill="auto"/>
            <w:vAlign w:val="center"/>
          </w:tcPr>
          <w:p w14:paraId="181F78BE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 xml:space="preserve">Royal Mail Special Delivery </w:t>
            </w:r>
          </w:p>
          <w:p w14:paraId="0A67C76D" w14:textId="77777777" w:rsidR="00022047" w:rsidRDefault="00022047" w:rsidP="009211BA">
            <w:pPr>
              <w:rPr>
                <w:rFonts w:ascii="Arial" w:hAnsi="Arial" w:cs="Arial"/>
              </w:rPr>
            </w:pPr>
            <w:r w:rsidRPr="00E136C4">
              <w:rPr>
                <w:rFonts w:ascii="Arial" w:hAnsi="Arial" w:cs="Arial"/>
              </w:rPr>
              <w:t xml:space="preserve">Saturday Delivery </w:t>
            </w:r>
          </w:p>
          <w:p w14:paraId="4A5A4F21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445155">
              <w:rPr>
                <w:rFonts w:ascii="Arial" w:hAnsi="Arial" w:cs="Arial"/>
                <w:i/>
              </w:rPr>
              <w:t>(Friday post</w:t>
            </w:r>
            <w:r>
              <w:rPr>
                <w:rFonts w:ascii="Arial" w:hAnsi="Arial" w:cs="Arial"/>
                <w:i/>
              </w:rPr>
              <w:t>ings</w:t>
            </w:r>
            <w:r w:rsidRPr="00445155">
              <w:rPr>
                <w:rFonts w:ascii="Arial" w:hAnsi="Arial" w:cs="Arial"/>
                <w:i/>
              </w:rPr>
              <w:t xml:space="preserve"> only)</w:t>
            </w:r>
          </w:p>
        </w:tc>
        <w:tc>
          <w:tcPr>
            <w:tcW w:w="1204" w:type="dxa"/>
            <w:gridSpan w:val="2"/>
          </w:tcPr>
          <w:p w14:paraId="059A771D" w14:textId="77777777" w:rsidR="00022047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tcBorders>
              <w:bottom w:val="single" w:sz="4" w:space="0" w:color="auto"/>
            </w:tcBorders>
            <w:shd w:val="clear" w:color="auto" w:fill="808080"/>
            <w:vAlign w:val="center"/>
          </w:tcPr>
          <w:p w14:paraId="11D84A03" w14:textId="77777777" w:rsidR="00022047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319C0A97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A4F10DB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6" w:type="dxa"/>
            <w:tcBorders>
              <w:bottom w:val="single" w:sz="4" w:space="0" w:color="auto"/>
            </w:tcBorders>
            <w:vAlign w:val="center"/>
          </w:tcPr>
          <w:p w14:paraId="56467EC5" w14:textId="77777777" w:rsidR="00022047" w:rsidRDefault="00022047" w:rsidP="009211BA">
            <w:pPr>
              <w:jc w:val="center"/>
              <w:rPr>
                <w:rFonts w:ascii="Arial" w:hAnsi="Arial" w:cs="Arial"/>
              </w:rPr>
            </w:pPr>
          </w:p>
        </w:tc>
      </w:tr>
      <w:tr w:rsidR="00022047" w:rsidRPr="000B33B5" w14:paraId="61DEEAA7" w14:textId="77777777" w:rsidTr="00676767">
        <w:trPr>
          <w:trHeight w:val="759"/>
        </w:trPr>
        <w:tc>
          <w:tcPr>
            <w:tcW w:w="3382" w:type="dxa"/>
            <w:shd w:val="clear" w:color="auto" w:fill="auto"/>
            <w:vAlign w:val="center"/>
          </w:tcPr>
          <w:p w14:paraId="0DC05B0B" w14:textId="77777777" w:rsidR="00022047" w:rsidRDefault="00022047" w:rsidP="009211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Signed For (</w:t>
            </w:r>
            <w:r w:rsidRPr="00E136C4">
              <w:rPr>
                <w:rFonts w:ascii="Arial" w:hAnsi="Arial" w:cs="Arial"/>
              </w:rPr>
              <w:t>First Class</w:t>
            </w:r>
            <w:r>
              <w:rPr>
                <w:rFonts w:ascii="Arial" w:hAnsi="Arial" w:cs="Arial"/>
              </w:rPr>
              <w:t>)</w:t>
            </w:r>
          </w:p>
          <w:p w14:paraId="27716DB8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445155">
              <w:rPr>
                <w:rFonts w:ascii="Arial" w:hAnsi="Arial" w:cs="Arial"/>
                <w:i/>
              </w:rPr>
              <w:t>(Formerly Recorded Delivery)</w:t>
            </w:r>
          </w:p>
        </w:tc>
        <w:tc>
          <w:tcPr>
            <w:tcW w:w="1204" w:type="dxa"/>
            <w:gridSpan w:val="2"/>
          </w:tcPr>
          <w:p w14:paraId="458AF293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shd w:val="clear" w:color="auto" w:fill="808080"/>
            <w:vAlign w:val="center"/>
          </w:tcPr>
          <w:p w14:paraId="7E88DD38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shd w:val="clear" w:color="auto" w:fill="808080"/>
            <w:vAlign w:val="center"/>
          </w:tcPr>
          <w:p w14:paraId="639BBC28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shd w:val="clear" w:color="auto" w:fill="808080"/>
            <w:vAlign w:val="center"/>
          </w:tcPr>
          <w:p w14:paraId="688E2C76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46" w:type="dxa"/>
            <w:shd w:val="clear" w:color="auto" w:fill="808080"/>
            <w:vAlign w:val="center"/>
          </w:tcPr>
          <w:p w14:paraId="314C9438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022047" w:rsidRPr="000B33B5" w14:paraId="39D43FAB" w14:textId="77777777" w:rsidTr="00676767">
        <w:trPr>
          <w:trHeight w:val="759"/>
        </w:trPr>
        <w:tc>
          <w:tcPr>
            <w:tcW w:w="3382" w:type="dxa"/>
            <w:shd w:val="clear" w:color="auto" w:fill="auto"/>
            <w:vAlign w:val="center"/>
          </w:tcPr>
          <w:p w14:paraId="3FDCFF5B" w14:textId="77777777" w:rsidR="00022047" w:rsidRDefault="00022047" w:rsidP="009211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Signed For (Second</w:t>
            </w:r>
            <w:r w:rsidRPr="00E136C4">
              <w:rPr>
                <w:rFonts w:ascii="Arial" w:hAnsi="Arial" w:cs="Arial"/>
              </w:rPr>
              <w:t xml:space="preserve"> Class</w:t>
            </w:r>
            <w:r>
              <w:rPr>
                <w:rFonts w:ascii="Arial" w:hAnsi="Arial" w:cs="Arial"/>
              </w:rPr>
              <w:t>)</w:t>
            </w:r>
          </w:p>
          <w:p w14:paraId="1C3D151C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 w:rsidRPr="00445155">
              <w:rPr>
                <w:rFonts w:ascii="Arial" w:hAnsi="Arial" w:cs="Arial"/>
                <w:i/>
              </w:rPr>
              <w:t>(Formerly Recorded Delivery)</w:t>
            </w:r>
          </w:p>
        </w:tc>
        <w:tc>
          <w:tcPr>
            <w:tcW w:w="1204" w:type="dxa"/>
            <w:gridSpan w:val="2"/>
          </w:tcPr>
          <w:p w14:paraId="6E5F9ED9" w14:textId="77777777" w:rsidR="00022047" w:rsidRPr="000B33B5" w:rsidRDefault="00022047" w:rsidP="009211BA">
            <w:pPr>
              <w:rPr>
                <w:rFonts w:ascii="Arial" w:hAnsi="Arial" w:cs="Arial"/>
                <w:b/>
              </w:rPr>
            </w:pPr>
          </w:p>
        </w:tc>
        <w:tc>
          <w:tcPr>
            <w:tcW w:w="1334" w:type="dxa"/>
            <w:shd w:val="clear" w:color="auto" w:fill="808080"/>
            <w:vAlign w:val="center"/>
          </w:tcPr>
          <w:p w14:paraId="655DD634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shd w:val="clear" w:color="auto" w:fill="808080"/>
            <w:vAlign w:val="center"/>
          </w:tcPr>
          <w:p w14:paraId="5BEF6DF8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shd w:val="clear" w:color="auto" w:fill="808080"/>
            <w:vAlign w:val="center"/>
          </w:tcPr>
          <w:p w14:paraId="0B5A9E36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46" w:type="dxa"/>
            <w:shd w:val="clear" w:color="auto" w:fill="808080"/>
            <w:vAlign w:val="center"/>
          </w:tcPr>
          <w:p w14:paraId="2E742C4D" w14:textId="77777777" w:rsidR="00022047" w:rsidRPr="000B33B5" w:rsidRDefault="00022047" w:rsidP="009211B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022047" w:rsidRPr="000B33B5" w14:paraId="4880E417" w14:textId="77777777" w:rsidTr="00676767">
        <w:trPr>
          <w:trHeight w:val="486"/>
        </w:trPr>
        <w:tc>
          <w:tcPr>
            <w:tcW w:w="9576" w:type="dxa"/>
            <w:gridSpan w:val="7"/>
            <w:shd w:val="clear" w:color="auto" w:fill="auto"/>
            <w:vAlign w:val="center"/>
          </w:tcPr>
          <w:p w14:paraId="1E9B57B8" w14:textId="77777777" w:rsidR="00022047" w:rsidRPr="00E136C4" w:rsidRDefault="00022047" w:rsidP="009211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International</w:t>
            </w:r>
          </w:p>
        </w:tc>
      </w:tr>
      <w:tr w:rsidR="00676767" w:rsidRPr="000B33B5" w14:paraId="0E24DF85" w14:textId="77777777" w:rsidTr="00676767">
        <w:trPr>
          <w:gridAfter w:val="5"/>
          <w:wAfter w:w="5091" w:type="dxa"/>
          <w:trHeight w:val="759"/>
        </w:trPr>
        <w:tc>
          <w:tcPr>
            <w:tcW w:w="3382" w:type="dxa"/>
            <w:shd w:val="clear" w:color="auto" w:fill="auto"/>
          </w:tcPr>
          <w:p w14:paraId="0FBA4E37" w14:textId="53DE5E97" w:rsidR="00676767" w:rsidRPr="00022047" w:rsidRDefault="00676767" w:rsidP="009211B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Standard</w:t>
            </w:r>
          </w:p>
        </w:tc>
        <w:tc>
          <w:tcPr>
            <w:tcW w:w="1103" w:type="dxa"/>
            <w:vAlign w:val="center"/>
          </w:tcPr>
          <w:p w14:paraId="364EF54A" w14:textId="77777777" w:rsidR="00676767" w:rsidRPr="000B33B5" w:rsidRDefault="00676767" w:rsidP="009211BA">
            <w:pPr>
              <w:rPr>
                <w:rFonts w:ascii="Arial" w:hAnsi="Arial" w:cs="Arial"/>
                <w:b/>
              </w:rPr>
            </w:pPr>
          </w:p>
        </w:tc>
      </w:tr>
      <w:tr w:rsidR="00676767" w:rsidRPr="000B33B5" w14:paraId="47F9AFEC" w14:textId="77777777" w:rsidTr="00676767">
        <w:trPr>
          <w:gridAfter w:val="5"/>
          <w:wAfter w:w="5091" w:type="dxa"/>
          <w:trHeight w:val="759"/>
        </w:trPr>
        <w:tc>
          <w:tcPr>
            <w:tcW w:w="3382" w:type="dxa"/>
            <w:shd w:val="clear" w:color="auto" w:fill="auto"/>
          </w:tcPr>
          <w:p w14:paraId="007C68B3" w14:textId="3F23AD17" w:rsidR="00676767" w:rsidRPr="0095686E" w:rsidRDefault="00676767" w:rsidP="009211BA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</w:rPr>
              <w:t>Economy</w:t>
            </w:r>
          </w:p>
        </w:tc>
        <w:tc>
          <w:tcPr>
            <w:tcW w:w="1103" w:type="dxa"/>
            <w:vAlign w:val="center"/>
          </w:tcPr>
          <w:p w14:paraId="0F443D8B" w14:textId="77777777" w:rsidR="00676767" w:rsidRPr="000B33B5" w:rsidRDefault="00676767" w:rsidP="009211BA">
            <w:pPr>
              <w:rPr>
                <w:rFonts w:ascii="Arial" w:hAnsi="Arial" w:cs="Arial"/>
                <w:b/>
              </w:rPr>
            </w:pPr>
          </w:p>
        </w:tc>
      </w:tr>
    </w:tbl>
    <w:p w14:paraId="19E34AF2" w14:textId="50DED3F0" w:rsidR="00FF7102" w:rsidRDefault="00FF7102" w:rsidP="00022047">
      <w:pPr>
        <w:rPr>
          <w:rFonts w:asciiTheme="majorHAnsi" w:hAnsiTheme="majorHAnsi"/>
          <w:sz w:val="18"/>
          <w:szCs w:val="18"/>
        </w:rPr>
      </w:pPr>
    </w:p>
    <w:sectPr w:rsidR="00FF7102" w:rsidSect="00022047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440" w:right="1440" w:bottom="1440" w:left="144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91696" w14:textId="77777777" w:rsidR="00D13DF6" w:rsidRDefault="00D13DF6" w:rsidP="00A073E9">
      <w:r>
        <w:separator/>
      </w:r>
    </w:p>
  </w:endnote>
  <w:endnote w:type="continuationSeparator" w:id="0">
    <w:p w14:paraId="3C7674AC" w14:textId="77777777" w:rsidR="00D13DF6" w:rsidRDefault="00D13DF6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BBA17" w14:textId="5A488AAE" w:rsidR="00670BC5" w:rsidRPr="00F13392" w:rsidRDefault="00670BC5" w:rsidP="005766C5">
    <w:pPr>
      <w:pStyle w:val="Footer"/>
      <w:tabs>
        <w:tab w:val="clear" w:pos="4320"/>
        <w:tab w:val="clear" w:pos="8640"/>
      </w:tabs>
      <w:ind w:left="6946" w:right="-666"/>
      <w:rPr>
        <w:rFonts w:ascii="Calibri" w:hAnsi="Calibri"/>
        <w:color w:val="990033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6496F" w14:textId="266DB86A" w:rsidR="00E432C1" w:rsidRPr="00F13392" w:rsidRDefault="00E432C1" w:rsidP="005766C5">
    <w:pPr>
      <w:pStyle w:val="Footer"/>
      <w:tabs>
        <w:tab w:val="clear" w:pos="4320"/>
        <w:tab w:val="clear" w:pos="8640"/>
      </w:tabs>
      <w:ind w:left="6946" w:right="-666"/>
      <w:rPr>
        <w:rFonts w:ascii="Calibri" w:hAnsi="Calibri"/>
        <w:color w:val="990033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C955F" w14:textId="77777777" w:rsidR="00D13DF6" w:rsidRDefault="00D13DF6" w:rsidP="00A073E9">
      <w:r>
        <w:separator/>
      </w:r>
    </w:p>
  </w:footnote>
  <w:footnote w:type="continuationSeparator" w:id="0">
    <w:p w14:paraId="11372403" w14:textId="77777777" w:rsidR="00D13DF6" w:rsidRDefault="00D13DF6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7DF23" w14:textId="77777777" w:rsidR="00A073E9" w:rsidRDefault="00510D62">
    <w:pPr>
      <w:pStyle w:val="Header"/>
    </w:pPr>
    <w:sdt>
      <w:sdtPr>
        <w:id w:val="171999623"/>
        <w:placeholder>
          <w:docPart w:val="B0C4F37B3154477AB154F98ECF0D977E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25D107A1C1AA4F11801E5F8F6E136FF2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1C434329B8A64053A8E7DEFF28EB47E1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68A81E2D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C7F8B" w14:textId="77777777" w:rsidR="00A073E9" w:rsidRDefault="00AB34ED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37B79823" wp14:editId="19544E4F">
          <wp:extent cx="7560294" cy="441960"/>
          <wp:effectExtent l="0" t="0" r="317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034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ED079" w14:textId="77777777" w:rsidR="004769B3" w:rsidRDefault="00AB34ED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524CED23" wp14:editId="5113D974">
          <wp:extent cx="7762875" cy="1508754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28437" cy="1521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08E6"/>
    <w:rsid w:val="00022047"/>
    <w:rsid w:val="001E49FD"/>
    <w:rsid w:val="002510EA"/>
    <w:rsid w:val="002730AB"/>
    <w:rsid w:val="00396EA1"/>
    <w:rsid w:val="004769B3"/>
    <w:rsid w:val="005708E6"/>
    <w:rsid w:val="005766C5"/>
    <w:rsid w:val="00670BC5"/>
    <w:rsid w:val="00676767"/>
    <w:rsid w:val="006B04EA"/>
    <w:rsid w:val="008309E8"/>
    <w:rsid w:val="00946BCC"/>
    <w:rsid w:val="00993572"/>
    <w:rsid w:val="00A073E9"/>
    <w:rsid w:val="00AB34ED"/>
    <w:rsid w:val="00B96EE7"/>
    <w:rsid w:val="00C81639"/>
    <w:rsid w:val="00D13DF6"/>
    <w:rsid w:val="00E432C1"/>
    <w:rsid w:val="00EA66FE"/>
    <w:rsid w:val="00ED650C"/>
    <w:rsid w:val="00EE7481"/>
    <w:rsid w:val="00F13392"/>
    <w:rsid w:val="00F86919"/>
    <w:rsid w:val="00F97756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C79F7B6"/>
  <w14:defaultImageDpi w14:val="300"/>
  <w15:docId w15:val="{CA10D3CC-31DA-489E-A977-95D1B8947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831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r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0C4F37B3154477AB154F98ECF0D97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B12894-9D8B-448F-BFD6-46597888A861}"/>
      </w:docPartPr>
      <w:docPartBody>
        <w:p w:rsidR="00CF0B0F" w:rsidRDefault="00D164F0">
          <w:pPr>
            <w:pStyle w:val="B0C4F37B3154477AB154F98ECF0D977E"/>
          </w:pPr>
          <w:r>
            <w:t>[Type the recipient name]</w:t>
          </w:r>
        </w:p>
      </w:docPartBody>
    </w:docPart>
    <w:docPart>
      <w:docPartPr>
        <w:name w:val="25D107A1C1AA4F11801E5F8F6E136F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040C37-65FC-4229-A3DD-C72D1065F84A}"/>
      </w:docPartPr>
      <w:docPartBody>
        <w:p w:rsidR="00CF0B0F" w:rsidRDefault="00D164F0">
          <w:pPr>
            <w:pStyle w:val="25D107A1C1AA4F11801E5F8F6E136FF2"/>
          </w:pPr>
          <w:r>
            <w:t>[Type the recipient address]</w:t>
          </w:r>
        </w:p>
      </w:docPartBody>
    </w:docPart>
    <w:docPart>
      <w:docPartPr>
        <w:name w:val="1C434329B8A64053A8E7DEFF28EB47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2721AA-F311-4E04-AB9B-889DF448169C}"/>
      </w:docPartPr>
      <w:docPartBody>
        <w:p w:rsidR="00CF0B0F" w:rsidRDefault="00D164F0">
          <w:pPr>
            <w:pStyle w:val="1C434329B8A64053A8E7DEFF28EB47E1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0B0F"/>
    <w:rsid w:val="001E49FD"/>
    <w:rsid w:val="00662E49"/>
    <w:rsid w:val="00CF0B0F"/>
    <w:rsid w:val="00D16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0C4F37B3154477AB154F98ECF0D977E">
    <w:name w:val="B0C4F37B3154477AB154F98ECF0D977E"/>
  </w:style>
  <w:style w:type="paragraph" w:customStyle="1" w:styleId="25D107A1C1AA4F11801E5F8F6E136FF2">
    <w:name w:val="25D107A1C1AA4F11801E5F8F6E136FF2"/>
  </w:style>
  <w:style w:type="paragraph" w:customStyle="1" w:styleId="1C434329B8A64053A8E7DEFF28EB47E1">
    <w:name w:val="1C434329B8A64053A8E7DEFF28EB47E1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382257D-E993-409F-B20A-12CC90CC6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digital_letterhead_red.dotx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Sandhu, Jony</cp:lastModifiedBy>
  <cp:revision>2</cp:revision>
  <dcterms:created xsi:type="dcterms:W3CDTF">2025-07-31T10:36:00Z</dcterms:created>
  <dcterms:modified xsi:type="dcterms:W3CDTF">2025-07-31T10:36:00Z</dcterms:modified>
</cp:coreProperties>
</file>