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1651A" w:rsidR="00BC4A89" w:rsidP="00A1651A" w:rsidRDefault="00F25388" w14:paraId="565299CE" w14:textId="77777777">
      <w:pPr>
        <w:pStyle w:val="NoSpacing"/>
        <w:jc w:val="center"/>
        <w:rPr>
          <w:b/>
        </w:rPr>
      </w:pPr>
      <w:r>
        <w:rPr>
          <w:b/>
          <w:noProof/>
          <w:lang w:eastAsia="en-GB"/>
        </w:rPr>
        <w:drawing>
          <wp:anchor distT="0" distB="0" distL="114300" distR="114300" simplePos="0" relativeHeight="251657728" behindDoc="0" locked="0" layoutInCell="1" allowOverlap="1" wp14:anchorId="25FBCBF3" wp14:editId="47CBFF4B">
            <wp:simplePos x="0" y="0"/>
            <wp:positionH relativeFrom="column">
              <wp:posOffset>3237865</wp:posOffset>
            </wp:positionH>
            <wp:positionV relativeFrom="paragraph">
              <wp:posOffset>-854075</wp:posOffset>
            </wp:positionV>
            <wp:extent cx="2686685" cy="667385"/>
            <wp:effectExtent l="0" t="0" r="0" b="0"/>
            <wp:wrapSquare wrapText="bothSides"/>
            <wp:docPr id="2" name="Picture 1" descr="P:\Volunteering\Marketing Materials\Promotional Material\Logos\WV logo\WV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Volunteering\Marketing Materials\Promotional Material\Logos\WV logo\WV logo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685" cy="66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4A89" w:rsidR="00BC4A89">
        <w:rPr>
          <w:b/>
          <w:sz w:val="28"/>
        </w:rPr>
        <w:t>Risk Assessment</w:t>
      </w:r>
    </w:p>
    <w:p w:rsidR="00BC4A89" w:rsidP="00BC4A89" w:rsidRDefault="00BC4A89" w14:paraId="39E34533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70AA7475" w14:paraId="3F708F55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EE28A1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Project Title/ Event: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6B5BA3" w:rsidRDefault="009A6804" w14:paraId="33D9A3E0" w14:textId="41D25561">
            <w:pPr>
              <w:pStyle w:val="NoSpacing"/>
              <w:jc w:val="center"/>
            </w:pPr>
            <w:r>
              <w:t xml:space="preserve">Guided </w:t>
            </w:r>
            <w:r w:rsidR="006B5BA3">
              <w:t xml:space="preserve">Bat </w:t>
            </w:r>
            <w:r>
              <w:t xml:space="preserve">Walk </w:t>
            </w:r>
          </w:p>
        </w:tc>
      </w:tr>
      <w:tr w:rsidRPr="0031546D" w:rsidR="00BC4A89" w:rsidTr="70AA7475" w14:paraId="1A516B94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C378A3E" w14:textId="77777777">
            <w:pPr>
              <w:pStyle w:val="NoSpacing"/>
              <w:jc w:val="center"/>
            </w:pPr>
            <w:r w:rsidRPr="0031546D">
              <w:rPr>
                <w:b/>
              </w:rPr>
              <w:t>Summary of Event (number attending, location, activities):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442F0A" w:rsidP="006B5BA3" w:rsidRDefault="006B5BA3" w14:paraId="59BF489C" w14:textId="01129586">
            <w:pPr>
              <w:pStyle w:val="NoSpacing"/>
              <w:jc w:val="center"/>
            </w:pPr>
            <w:r w:rsidR="006B5BA3">
              <w:rPr/>
              <w:t xml:space="preserve">Guided Bat Walk around </w:t>
            </w:r>
            <w:r w:rsidR="006B5BA3">
              <w:rPr/>
              <w:t>Tocil</w:t>
            </w:r>
            <w:r w:rsidR="006B5BA3">
              <w:rPr/>
              <w:t xml:space="preserve"> Lakes at the University of Warwick. Led by a </w:t>
            </w:r>
            <w:r w:rsidR="00D8712A">
              <w:rPr/>
              <w:t>F</w:t>
            </w:r>
            <w:r w:rsidR="45621F20">
              <w:rPr/>
              <w:t>riends of Canley Green Space and WV Student Leaders</w:t>
            </w:r>
            <w:r w:rsidR="00D8712A">
              <w:rPr/>
              <w:t xml:space="preserve"> </w:t>
            </w:r>
            <w:r w:rsidR="006B5BA3">
              <w:rPr/>
              <w:t xml:space="preserve">and attended by approx. </w:t>
            </w:r>
            <w:r w:rsidR="0887ED06">
              <w:rPr/>
              <w:t>3</w:t>
            </w:r>
            <w:r w:rsidR="006B5BA3">
              <w:rPr/>
              <w:t xml:space="preserve">0 student volunteers. </w:t>
            </w:r>
          </w:p>
        </w:tc>
      </w:tr>
      <w:tr w:rsidRPr="0031546D" w:rsidR="00BC4A89" w:rsidTr="70AA7475" w14:paraId="53C568B1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4098DD9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Date(s):</w:t>
            </w:r>
          </w:p>
        </w:tc>
        <w:tc>
          <w:tcPr>
            <w:tcW w:w="7338" w:type="dxa"/>
            <w:shd w:val="clear" w:color="auto" w:fill="auto"/>
            <w:tcMar/>
          </w:tcPr>
          <w:p w:rsidR="6F150F5C" w:rsidP="70AA7475" w:rsidRDefault="6F150F5C" w14:paraId="60B79BF5" w14:textId="2DA49C4A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center"/>
            </w:pPr>
            <w:r w:rsidRPr="70AA7475" w:rsidR="6F150F5C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 xml:space="preserve">Bat Walk – </w:t>
            </w:r>
            <w:r w:rsidRPr="70AA7475" w:rsidR="0F782826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>Tuesday 1</w:t>
            </w:r>
            <w:r w:rsidRPr="70AA7475" w:rsidR="7C50DA37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>2</w:t>
            </w:r>
            <w:r w:rsidRPr="70AA7475" w:rsidR="0F782826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 xml:space="preserve"> May 2026</w:t>
            </w:r>
          </w:p>
          <w:p w:rsidR="0F782826" w:rsidP="70AA7475" w:rsidRDefault="0F782826" w14:paraId="69D22E43" w14:textId="10B25A38">
            <w:pPr>
              <w:pStyle w:val="Normal"/>
              <w:suppressLineNumbers w:val="0"/>
              <w:bidi w:val="0"/>
              <w:spacing w:before="0" w:beforeAutospacing="off" w:after="0" w:afterAutospacing="off" w:line="276" w:lineRule="auto"/>
              <w:ind w:left="0" w:right="0"/>
              <w:jc w:val="center"/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</w:pPr>
            <w:r w:rsidRPr="70AA7475" w:rsidR="0F782826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>(Subject to change due to weather)</w:t>
            </w:r>
          </w:p>
          <w:p w:rsidR="6D0980F8" w:rsidP="6D0980F8" w:rsidRDefault="6D0980F8" w14:paraId="4125CADB" w14:textId="56B4CC67">
            <w:pPr>
              <w:spacing w:before="0" w:beforeAutospacing="off" w:after="0" w:afterAutospacing="off" w:line="259" w:lineRule="auto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6F0C8805" w:rsidP="6F0C8805" w:rsidRDefault="6F0C8805" w14:paraId="1F249B10" w14:textId="2DAC4D90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2CD106CE" w:rsidP="2CD106CE" w:rsidRDefault="2CD106CE" w14:paraId="5625AFF7" w14:textId="1FADE59D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4E12F0B5" w:rsidP="2CD106CE" w:rsidRDefault="4E12F0B5" w14:paraId="775358C7" w14:textId="6A9301D0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70AA7475" w:rsidR="4E12F0B5"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Inform Outdoor events</w:t>
            </w:r>
            <w:r w:rsidRPr="70AA7475" w:rsidR="4E673C1A"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/Campus Safety</w:t>
            </w:r>
            <w:r w:rsidRPr="70AA7475" w:rsidR="4E12F0B5"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about the activity</w:t>
            </w:r>
          </w:p>
          <w:p w:rsidR="45CCAF04" w:rsidP="45CCAF04" w:rsidRDefault="45CCAF04" w14:paraId="3B0B083F" w14:textId="62623A1B">
            <w:pPr>
              <w:pStyle w:val="Normal"/>
              <w:bidi w:val="0"/>
              <w:spacing w:before="0" w:beforeAutospacing="off" w:after="0" w:afterAutospacing="off" w:line="259" w:lineRule="auto"/>
              <w:jc w:val="center"/>
              <w:rPr>
                <w:rFonts w:ascii="Aptos" w:hAnsi="Aptos" w:eastAsia="Aptos" w:cs="Aptos"/>
                <w:b w:val="1"/>
                <w:bCs w:val="1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Pr="0031546D" w:rsidR="00BC4A89" w:rsidP="0E626776" w:rsidRDefault="006B5BA3" w14:paraId="437AA980" w14:textId="3FC0784B">
            <w:pPr>
              <w:pStyle w:val="NoSpacing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</w:p>
        </w:tc>
      </w:tr>
    </w:tbl>
    <w:p w:rsidR="00BC4A89" w:rsidP="00BC4A89" w:rsidRDefault="00BC4A89" w14:paraId="574E3C4B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6D0980F8" w14:paraId="56EC6AFF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F6BFBF5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completed by: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D8712A" w14:paraId="1CADE9BB" w14:textId="41726A85">
            <w:pPr>
              <w:pStyle w:val="NoSpacing"/>
              <w:jc w:val="center"/>
            </w:pPr>
            <w:r>
              <w:t>Jenny Watson</w:t>
            </w:r>
          </w:p>
        </w:tc>
      </w:tr>
      <w:tr w:rsidRPr="0031546D" w:rsidR="00BC4A89" w:rsidTr="6D0980F8" w14:paraId="192CBDB8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46D19E1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approved by (Warwick Volunteers Staff):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72AAAFF2" w14:textId="77777777">
            <w:pPr>
              <w:pStyle w:val="NoSpacing"/>
              <w:jc w:val="center"/>
            </w:pPr>
          </w:p>
        </w:tc>
      </w:tr>
      <w:tr w:rsidRPr="0031546D" w:rsidR="00BC4A89" w:rsidTr="6D0980F8" w14:paraId="33C8AA73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476F769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 form completed: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6D0980F8" w:rsidRDefault="00D8712A" w14:paraId="42FE607E" w14:textId="222D367C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7724D123">
              <w:rPr/>
              <w:t>04/09/2025</w:t>
            </w:r>
          </w:p>
        </w:tc>
      </w:tr>
    </w:tbl>
    <w:p w:rsidR="00BC4A89" w:rsidP="00BC4A89" w:rsidRDefault="00BC4A89" w14:paraId="343FCE1A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694AA9D7" w14:paraId="383E17EF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0ED28A7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Mandatory requirements</w:t>
            </w:r>
          </w:p>
        </w:tc>
        <w:tc>
          <w:tcPr>
            <w:tcW w:w="7338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3E17F5D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Events/Circumstances that could increase risk</w:t>
            </w:r>
          </w:p>
        </w:tc>
      </w:tr>
      <w:tr w:rsidRPr="0031546D" w:rsidR="00762B57" w:rsidTr="694AA9D7" w14:paraId="030A2310" w14:textId="77777777">
        <w:tc>
          <w:tcPr>
            <w:tcW w:w="7087" w:type="dxa"/>
            <w:shd w:val="clear" w:color="auto" w:fill="auto"/>
            <w:tcMar/>
          </w:tcPr>
          <w:p w:rsidRPr="000C4DB1" w:rsidR="00762B57" w:rsidP="006B5BA3" w:rsidRDefault="00762B57" w14:paraId="412910D4" w14:textId="7E3E6559">
            <w:pPr>
              <w:pStyle w:val="NoSpacing"/>
              <w:jc w:val="center"/>
            </w:pPr>
            <w:r w:rsidR="00762B57">
              <w:rPr/>
              <w:t xml:space="preserve">First-aid </w:t>
            </w:r>
            <w:r w:rsidR="006B5BA3">
              <w:rPr/>
              <w:t xml:space="preserve">provision by </w:t>
            </w:r>
            <w:r w:rsidR="0C203012">
              <w:rPr/>
              <w:t>Michael Wileman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762B57" w:rsidP="00762B57" w:rsidRDefault="00762B57" w14:paraId="5F776929" w14:textId="77777777">
            <w:pPr>
              <w:pStyle w:val="NoSpacing"/>
              <w:tabs>
                <w:tab w:val="center" w:pos="3561"/>
              </w:tabs>
              <w:rPr>
                <w:i/>
                <w:highlight w:val="yellow"/>
              </w:rPr>
            </w:pPr>
            <w:r>
              <w:rPr>
                <w:i/>
              </w:rPr>
              <w:tab/>
            </w:r>
            <w:r w:rsidRPr="0031546D">
              <w:rPr>
                <w:i/>
              </w:rPr>
              <w:t>Extreme weather conditions</w:t>
            </w:r>
          </w:p>
        </w:tc>
      </w:tr>
      <w:tr w:rsidRPr="0031546D" w:rsidR="00762B57" w:rsidTr="694AA9D7" w14:paraId="77901372" w14:textId="77777777">
        <w:tc>
          <w:tcPr>
            <w:tcW w:w="7087" w:type="dxa"/>
            <w:shd w:val="clear" w:color="auto" w:fill="auto"/>
            <w:tcMar/>
          </w:tcPr>
          <w:p w:rsidRPr="0031546D" w:rsidR="00762B57" w:rsidP="00762B57" w:rsidRDefault="00762B57" w14:paraId="36EFD622" w14:textId="77777777">
            <w:pPr>
              <w:pStyle w:val="NoSpacing"/>
              <w:jc w:val="center"/>
            </w:pPr>
            <w:r>
              <w:t>2 activity leaders</w:t>
            </w:r>
            <w:r w:rsidR="00AB73CA">
              <w:t xml:space="preserve"> needed</w:t>
            </w:r>
            <w:r>
              <w:t xml:space="preserve"> for guided walks. One to lead from front and one to be the back marker.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762B57" w:rsidP="137340A3" w:rsidRDefault="00762B57" w14:paraId="29F6AE79" w14:textId="6A08EE21">
            <w:pPr>
              <w:pStyle w:val="NoSpacing"/>
              <w:jc w:val="center"/>
              <w:rPr>
                <w:rFonts w:ascii="Calibri" w:hAnsi="Calibri" w:eastAsia="Calibri" w:cs="Calibri"/>
                <w:noProof w:val="0"/>
                <w:sz w:val="22"/>
                <w:szCs w:val="22"/>
                <w:lang w:val="en-GB"/>
              </w:rPr>
            </w:pPr>
            <w:r w:rsidRPr="137340A3" w:rsidR="339F8875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what3words location:  </w:t>
            </w:r>
            <w:r w:rsidRPr="137340A3" w:rsidR="339F8875">
              <w:rPr>
                <w:rFonts w:ascii="Verdana" w:hAnsi="Verdana" w:eastAsia="Verdana" w:cs="Verdana"/>
                <w:b w:val="1"/>
                <w:bCs w:val="1"/>
                <w:noProof w:val="0"/>
                <w:sz w:val="24"/>
                <w:szCs w:val="24"/>
                <w:lang w:val="en-GB"/>
              </w:rPr>
              <w:t>radar.desire.class</w:t>
            </w:r>
          </w:p>
        </w:tc>
      </w:tr>
      <w:tr w:rsidRPr="0031546D" w:rsidR="00BC4A89" w:rsidTr="694AA9D7" w14:paraId="36519269" w14:textId="77777777">
        <w:tc>
          <w:tcPr>
            <w:tcW w:w="7087" w:type="dxa"/>
            <w:shd w:val="clear" w:color="auto" w:fill="auto"/>
            <w:tcMar/>
          </w:tcPr>
          <w:p w:rsidRPr="0031546D" w:rsidR="00BC4A89" w:rsidP="00F043FF" w:rsidRDefault="00BC4A89" w14:paraId="6D470528" w14:textId="77777777">
            <w:pPr>
              <w:pStyle w:val="NoSpacing"/>
              <w:jc w:val="center"/>
              <w:rPr>
                <w:i/>
              </w:rPr>
            </w:pP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589DBC67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  <w:tr w:rsidRPr="0031546D" w:rsidR="00BC4A89" w:rsidTr="694AA9D7" w14:paraId="4272CE42" w14:textId="77777777">
        <w:tc>
          <w:tcPr>
            <w:tcW w:w="7087" w:type="dxa"/>
            <w:shd w:val="clear" w:color="auto" w:fill="auto"/>
            <w:tcMar/>
          </w:tcPr>
          <w:p w:rsidRPr="0031546D" w:rsidR="00BC4A89" w:rsidP="00F043FF" w:rsidRDefault="00BC4A89" w14:paraId="726A9B8F" w14:textId="77777777">
            <w:pPr>
              <w:pStyle w:val="NoSpacing"/>
              <w:jc w:val="center"/>
            </w:pP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7EDEBFD8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</w:tbl>
    <w:p w:rsidR="00BC4A89" w:rsidP="00BC4A89" w:rsidRDefault="00BC4A89" w14:paraId="495F9F81" w14:textId="77777777">
      <w:pPr>
        <w:pStyle w:val="NoSpacing"/>
        <w:jc w:val="center"/>
        <w:rPr>
          <w:b/>
        </w:rPr>
      </w:pPr>
    </w:p>
    <w:tbl>
      <w:tblPr>
        <w:tblW w:w="144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701"/>
        <w:gridCol w:w="2552"/>
        <w:gridCol w:w="2551"/>
        <w:gridCol w:w="2410"/>
        <w:gridCol w:w="2825"/>
      </w:tblGrid>
      <w:tr w:rsidRPr="0031546D" w:rsidR="00BC4A89" w:rsidTr="00F043FF" w14:paraId="12D86FEB" w14:textId="77777777">
        <w:trPr>
          <w:trHeight w:val="273"/>
        </w:trPr>
        <w:tc>
          <w:tcPr>
            <w:tcW w:w="14415" w:type="dxa"/>
            <w:gridSpan w:val="6"/>
            <w:shd w:val="clear" w:color="auto" w:fill="F2F2F2"/>
          </w:tcPr>
          <w:p w:rsidRPr="0031546D" w:rsidR="00BC4A89" w:rsidP="00F043FF" w:rsidRDefault="00BC4A89" w14:paraId="7476F66B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Degree of Risk Calculation</w:t>
            </w:r>
          </w:p>
        </w:tc>
      </w:tr>
      <w:tr w:rsidRPr="0031546D" w:rsidR="00BC4A89" w:rsidTr="00F043FF" w14:paraId="110A78CB" w14:textId="77777777">
        <w:trPr>
          <w:trHeight w:val="273"/>
        </w:trPr>
        <w:tc>
          <w:tcPr>
            <w:tcW w:w="4077" w:type="dxa"/>
            <w:gridSpan w:val="2"/>
            <w:vMerge w:val="restart"/>
            <w:shd w:val="clear" w:color="auto" w:fill="auto"/>
          </w:tcPr>
          <w:p w:rsidRPr="0031546D" w:rsidR="00BC4A89" w:rsidP="00F043FF" w:rsidRDefault="00BC4A89" w14:paraId="144A4664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0338" w:type="dxa"/>
            <w:gridSpan w:val="4"/>
            <w:shd w:val="clear" w:color="auto" w:fill="auto"/>
          </w:tcPr>
          <w:p w:rsidRPr="0031546D" w:rsidR="00BC4A89" w:rsidP="00F043FF" w:rsidRDefault="00BC4A89" w14:paraId="007B30C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C4A89" w:rsidTr="00F043FF" w14:paraId="34437E74" w14:textId="77777777">
        <w:trPr>
          <w:trHeight w:val="144"/>
        </w:trPr>
        <w:tc>
          <w:tcPr>
            <w:tcW w:w="4077" w:type="dxa"/>
            <w:gridSpan w:val="2"/>
            <w:vMerge/>
            <w:shd w:val="clear" w:color="auto" w:fill="auto"/>
          </w:tcPr>
          <w:p w:rsidRPr="0031546D" w:rsidR="00BC4A89" w:rsidP="00F043FF" w:rsidRDefault="00BC4A89" w14:paraId="59C8AFF4" w14:textId="77777777">
            <w:pPr>
              <w:pStyle w:val="NoSpacing"/>
              <w:jc w:val="center"/>
            </w:pPr>
          </w:p>
        </w:tc>
        <w:tc>
          <w:tcPr>
            <w:tcW w:w="2552" w:type="dxa"/>
            <w:shd w:val="clear" w:color="auto" w:fill="auto"/>
          </w:tcPr>
          <w:p w:rsidRPr="0031546D" w:rsidR="00BC4A89" w:rsidP="00F043FF" w:rsidRDefault="00BC4A89" w14:paraId="03130F6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Unlikely</w:t>
            </w:r>
          </w:p>
        </w:tc>
        <w:tc>
          <w:tcPr>
            <w:tcW w:w="2551" w:type="dxa"/>
            <w:shd w:val="clear" w:color="auto" w:fill="auto"/>
          </w:tcPr>
          <w:p w:rsidRPr="0031546D" w:rsidR="00BC4A89" w:rsidP="00F043FF" w:rsidRDefault="00BC4A89" w14:paraId="0D439A6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Possible</w:t>
            </w:r>
          </w:p>
        </w:tc>
        <w:tc>
          <w:tcPr>
            <w:tcW w:w="2410" w:type="dxa"/>
            <w:shd w:val="clear" w:color="auto" w:fill="auto"/>
          </w:tcPr>
          <w:p w:rsidRPr="0031546D" w:rsidR="00BC4A89" w:rsidP="00F043FF" w:rsidRDefault="00BC4A89" w14:paraId="7587E23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Likely</w:t>
            </w:r>
          </w:p>
        </w:tc>
        <w:tc>
          <w:tcPr>
            <w:tcW w:w="2825" w:type="dxa"/>
            <w:shd w:val="clear" w:color="auto" w:fill="auto"/>
          </w:tcPr>
          <w:p w:rsidRPr="0031546D" w:rsidR="00BC4A89" w:rsidP="00F043FF" w:rsidRDefault="00BC4A89" w14:paraId="78FD9B8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Very Likely</w:t>
            </w:r>
          </w:p>
        </w:tc>
      </w:tr>
      <w:tr w:rsidRPr="0031546D" w:rsidR="00BC4A89" w:rsidTr="00F043FF" w14:paraId="0EF58A8F" w14:textId="77777777">
        <w:trPr>
          <w:trHeight w:val="144"/>
        </w:trPr>
        <w:tc>
          <w:tcPr>
            <w:tcW w:w="2376" w:type="dxa"/>
            <w:vMerge w:val="restart"/>
            <w:shd w:val="clear" w:color="auto" w:fill="auto"/>
          </w:tcPr>
          <w:p w:rsidRPr="0031546D" w:rsidR="00BC4A89" w:rsidP="00F043FF" w:rsidRDefault="00BC4A89" w14:paraId="1C56F2D9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Consequence / Severity</w:t>
            </w: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4EAF25FB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Minor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3050DC09" w14:textId="77777777">
            <w:pPr>
              <w:pStyle w:val="NoSpacing"/>
              <w:jc w:val="center"/>
            </w:pPr>
            <w:r w:rsidRPr="0031546D">
              <w:t>Minor Injury - Unlikely</w:t>
            </w:r>
          </w:p>
        </w:tc>
        <w:tc>
          <w:tcPr>
            <w:tcW w:w="2551" w:type="dxa"/>
            <w:shd w:val="clear" w:color="auto" w:fill="92D050"/>
          </w:tcPr>
          <w:p w:rsidRPr="0031546D" w:rsidR="00BC4A89" w:rsidP="00F043FF" w:rsidRDefault="00BC4A89" w14:paraId="2916148C" w14:textId="77777777">
            <w:pPr>
              <w:pStyle w:val="NoSpacing"/>
              <w:jc w:val="center"/>
            </w:pPr>
            <w:r w:rsidRPr="0031546D">
              <w:t>Minor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4F1EF914" w14:textId="77777777">
            <w:pPr>
              <w:pStyle w:val="NoSpacing"/>
              <w:jc w:val="center"/>
            </w:pPr>
            <w:r w:rsidRPr="0031546D">
              <w:t>Minor Injury - Likely</w:t>
            </w:r>
          </w:p>
        </w:tc>
        <w:tc>
          <w:tcPr>
            <w:tcW w:w="2825" w:type="dxa"/>
            <w:shd w:val="clear" w:color="auto" w:fill="FFC000"/>
          </w:tcPr>
          <w:p w:rsidRPr="0031546D" w:rsidR="00BC4A89" w:rsidP="00F043FF" w:rsidRDefault="00BC4A89" w14:paraId="72465346" w14:textId="77777777">
            <w:pPr>
              <w:pStyle w:val="NoSpacing"/>
              <w:jc w:val="center"/>
            </w:pPr>
            <w:r w:rsidRPr="0031546D">
              <w:t>Minor Injury - Very Likely</w:t>
            </w:r>
          </w:p>
        </w:tc>
      </w:tr>
      <w:tr w:rsidRPr="0031546D" w:rsidR="00BC4A89" w:rsidTr="00F043FF" w14:paraId="23EC0A59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7CD1599A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066757FE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Major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45A7663E" w14:textId="77777777">
            <w:pPr>
              <w:pStyle w:val="NoSpacing"/>
              <w:jc w:val="center"/>
            </w:pPr>
            <w:r w:rsidRPr="0031546D">
              <w:t>Major Injury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420A307D" w14:textId="77777777">
            <w:pPr>
              <w:pStyle w:val="NoSpacing"/>
              <w:jc w:val="center"/>
            </w:pPr>
            <w:r w:rsidRPr="0031546D">
              <w:t>Major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1BF30EB1" w14:textId="77777777">
            <w:pPr>
              <w:pStyle w:val="NoSpacing"/>
              <w:jc w:val="center"/>
            </w:pPr>
            <w:r w:rsidRPr="0031546D">
              <w:t>Major Injury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568769A0" w14:textId="77777777">
            <w:pPr>
              <w:pStyle w:val="NoSpacing"/>
              <w:jc w:val="center"/>
            </w:pPr>
            <w:r w:rsidRPr="0031546D">
              <w:t>Major Injury - Very Likely</w:t>
            </w:r>
          </w:p>
        </w:tc>
      </w:tr>
      <w:tr w:rsidRPr="0031546D" w:rsidR="00BC4A89" w:rsidTr="00F043FF" w14:paraId="2ED488E7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3155CF6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44025871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Death/Paralysis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2907BF78" w14:textId="77777777">
            <w:pPr>
              <w:pStyle w:val="NoSpacing"/>
              <w:jc w:val="center"/>
            </w:pPr>
            <w:r w:rsidRPr="0031546D">
              <w:t>Death/Paralysis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29491EF5" w14:textId="77777777">
            <w:pPr>
              <w:pStyle w:val="NoSpacing"/>
              <w:jc w:val="center"/>
            </w:pPr>
            <w:r w:rsidRPr="0031546D">
              <w:t>Death/Paralysis - Possible</w:t>
            </w:r>
          </w:p>
        </w:tc>
        <w:tc>
          <w:tcPr>
            <w:tcW w:w="2410" w:type="dxa"/>
            <w:shd w:val="clear" w:color="auto" w:fill="FF0000"/>
          </w:tcPr>
          <w:p w:rsidRPr="0031546D" w:rsidR="00BC4A89" w:rsidP="00F043FF" w:rsidRDefault="00BC4A89" w14:paraId="753577F7" w14:textId="77777777">
            <w:pPr>
              <w:pStyle w:val="NoSpacing"/>
              <w:jc w:val="center"/>
            </w:pPr>
            <w:r w:rsidRPr="0031546D">
              <w:t>Death/Paralysis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1F482C34" w14:textId="77777777">
            <w:pPr>
              <w:pStyle w:val="NoSpacing"/>
              <w:jc w:val="center"/>
            </w:pPr>
            <w:r w:rsidRPr="0031546D">
              <w:t>Death/Paralysis - Very Likely</w:t>
            </w:r>
          </w:p>
        </w:tc>
      </w:tr>
    </w:tbl>
    <w:p w:rsidR="00BC4A89" w:rsidP="00BC4A89" w:rsidRDefault="00BC4A89" w14:paraId="2A94E0BC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7"/>
        <w:gridCol w:w="10348"/>
      </w:tblGrid>
      <w:tr w:rsidRPr="0031546D" w:rsidR="00BC4A89" w:rsidTr="00F043FF" w14:paraId="033BD6C7" w14:textId="77777777">
        <w:tc>
          <w:tcPr>
            <w:tcW w:w="14425" w:type="dxa"/>
            <w:gridSpan w:val="2"/>
            <w:shd w:val="clear" w:color="auto" w:fill="F2F2F2"/>
          </w:tcPr>
          <w:p w:rsidRPr="008217D3" w:rsidR="00BC4A89" w:rsidP="008217D3" w:rsidRDefault="008217D3" w14:paraId="2C7E4578" w14:textId="77777777">
            <w:pPr>
              <w:spacing w:after="0"/>
              <w:jc w:val="center"/>
            </w:pPr>
            <w:r w:rsidRPr="008217D3">
              <w:rPr>
                <w:b/>
              </w:rPr>
              <w:t>Prioritisation of risk factors</w:t>
            </w:r>
          </w:p>
        </w:tc>
      </w:tr>
      <w:tr w:rsidRPr="0031546D" w:rsidR="00BC4A89" w:rsidTr="00F043FF" w14:paraId="228F1065" w14:textId="77777777">
        <w:tc>
          <w:tcPr>
            <w:tcW w:w="4077" w:type="dxa"/>
            <w:shd w:val="clear" w:color="auto" w:fill="92D050"/>
          </w:tcPr>
          <w:p w:rsidRPr="0031546D" w:rsidR="00BC4A89" w:rsidP="00F043FF" w:rsidRDefault="00BC4A89" w14:paraId="29AB3D0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Minor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F043FF" w:rsidRDefault="00BC4A89" w14:paraId="2950F9E2" w14:textId="77777777">
            <w:pPr>
              <w:pStyle w:val="NoSpacing"/>
            </w:pPr>
            <w:r w:rsidRPr="0031546D">
              <w:t>No action required</w:t>
            </w:r>
          </w:p>
        </w:tc>
      </w:tr>
      <w:tr w:rsidRPr="0031546D" w:rsidR="00BC4A89" w:rsidTr="00F043FF" w14:paraId="4C25070E" w14:textId="77777777">
        <w:tc>
          <w:tcPr>
            <w:tcW w:w="4077" w:type="dxa"/>
            <w:shd w:val="clear" w:color="auto" w:fill="FFC000"/>
          </w:tcPr>
          <w:p w:rsidRPr="0031546D" w:rsidR="00BC4A89" w:rsidP="00F043FF" w:rsidRDefault="00BC4A89" w14:paraId="6574BC7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Moderate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511C88" w:rsidRDefault="00BC4A89" w14:paraId="4A702AC1" w14:textId="77777777">
            <w:pPr>
              <w:spacing w:after="0"/>
            </w:pPr>
            <w:r w:rsidRPr="0031546D">
              <w:t xml:space="preserve">If </w:t>
            </w:r>
            <w:proofErr w:type="gramStart"/>
            <w:r w:rsidRPr="0031546D">
              <w:t>possible</w:t>
            </w:r>
            <w:proofErr w:type="gramEnd"/>
            <w:r w:rsidRPr="0031546D">
              <w:t xml:space="preserve"> action must be taken to reduce risks</w:t>
            </w:r>
            <w:r w:rsidR="00511C88">
              <w:t xml:space="preserve"> to a minor risk</w:t>
            </w:r>
          </w:p>
        </w:tc>
      </w:tr>
      <w:tr w:rsidRPr="0031546D" w:rsidR="00BC4A89" w:rsidTr="00F043FF" w14:paraId="17A540EF" w14:textId="77777777">
        <w:tc>
          <w:tcPr>
            <w:tcW w:w="4077" w:type="dxa"/>
            <w:shd w:val="clear" w:color="auto" w:fill="FF0000"/>
          </w:tcPr>
          <w:p w:rsidRPr="0031546D" w:rsidR="00BC4A89" w:rsidP="00F043FF" w:rsidRDefault="00BC4A89" w14:paraId="438C6ED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Substantial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442F0A" w:rsidRDefault="00BC4A89" w14:paraId="7D85F8C3" w14:textId="77777777">
            <w:pPr>
              <w:pStyle w:val="NoSpacing"/>
            </w:pPr>
            <w:r w:rsidRPr="0031546D">
              <w:t xml:space="preserve">Action </w:t>
            </w:r>
            <w:r w:rsidRPr="0031546D">
              <w:rPr>
                <w:b/>
              </w:rPr>
              <w:t>MUST</w:t>
            </w:r>
            <w:r w:rsidR="00442F0A">
              <w:t xml:space="preserve"> be taken to reduce risks </w:t>
            </w:r>
            <w:r w:rsidRPr="0031546D">
              <w:t xml:space="preserve">or activity </w:t>
            </w:r>
            <w:r w:rsidRPr="00442F0A" w:rsidR="00442F0A">
              <w:rPr>
                <w:b/>
              </w:rPr>
              <w:t xml:space="preserve">MUST </w:t>
            </w:r>
            <w:r w:rsidR="00442F0A">
              <w:t xml:space="preserve">be </w:t>
            </w:r>
            <w:r w:rsidRPr="0031546D">
              <w:t xml:space="preserve">suspended </w:t>
            </w:r>
          </w:p>
        </w:tc>
      </w:tr>
    </w:tbl>
    <w:p w:rsidRPr="008D513B" w:rsidR="008D513B" w:rsidP="008D513B" w:rsidRDefault="008D513B" w14:paraId="39B8E079" w14:textId="77777777">
      <w:pPr>
        <w:spacing w:after="0"/>
        <w:rPr>
          <w:vanish/>
        </w:rPr>
      </w:pPr>
    </w:p>
    <w:tbl>
      <w:tblPr>
        <w:tblpPr w:leftFromText="180" w:rightFromText="180" w:vertAnchor="text" w:horzAnchor="margin" w:tblpY="-134"/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76"/>
        <w:gridCol w:w="12049"/>
      </w:tblGrid>
      <w:tr w:rsidRPr="00CF1CDB" w:rsidR="00BD762E" w:rsidTr="00BD762E" w14:paraId="7EB20D37" w14:textId="77777777">
        <w:tc>
          <w:tcPr>
            <w:tcW w:w="14425" w:type="dxa"/>
            <w:gridSpan w:val="2"/>
            <w:shd w:val="clear" w:color="auto" w:fill="F2F2F2"/>
          </w:tcPr>
          <w:p w:rsidRPr="00CF1CDB" w:rsidR="00BD762E" w:rsidP="00BD762E" w:rsidRDefault="00BD762E" w14:paraId="04885F06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lastRenderedPageBreak/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Severity</w:t>
            </w:r>
          </w:p>
        </w:tc>
      </w:tr>
      <w:tr w:rsidRPr="00CF1CDB" w:rsidR="00BD762E" w:rsidTr="00BD762E" w14:paraId="4D1A811C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FB20559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No injury</w:t>
            </w:r>
          </w:p>
        </w:tc>
        <w:tc>
          <w:tcPr>
            <w:tcW w:w="12049" w:type="dxa"/>
            <w:shd w:val="clear" w:color="auto" w:fill="FFFFFF"/>
          </w:tcPr>
          <w:p w:rsidRPr="00CF1CDB" w:rsidR="00BD762E" w:rsidP="00BD762E" w:rsidRDefault="00BD762E" w14:paraId="3B83DF4E" w14:textId="77777777">
            <w:pPr>
              <w:spacing w:after="0" w:line="240" w:lineRule="auto"/>
              <w:rPr>
                <w:b/>
                <w:u w:val="single"/>
              </w:rPr>
            </w:pPr>
            <w:r>
              <w:t>Participants finish the activity with no negative impact to their health or wellbeing</w:t>
            </w:r>
          </w:p>
        </w:tc>
      </w:tr>
      <w:tr w:rsidRPr="00CF1CDB" w:rsidR="00BD762E" w:rsidTr="00BD762E" w14:paraId="7B15B4D5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CD7FDD8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Minor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553205CF" w14:textId="77777777">
            <w:pPr>
              <w:spacing w:after="0" w:line="240" w:lineRule="auto"/>
            </w:pPr>
            <w:r>
              <w:t>Might include bruising, minor cuts or light abrasions. Health effects might include mild irritation of the skin or eyes, headaches or ill-health leading to temporary discomfort</w:t>
            </w:r>
          </w:p>
        </w:tc>
      </w:tr>
      <w:tr w:rsidRPr="00CF1CDB" w:rsidR="00BD762E" w:rsidTr="00BD762E" w14:paraId="12794884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AC73908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Major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17E39FE1" w14:textId="77777777">
            <w:pPr>
              <w:spacing w:after="0" w:line="240" w:lineRule="auto"/>
            </w:pPr>
            <w:r>
              <w:t>Might include loss of consciousness, lacerations, concussion, serious sprains, broken bones, deafness, asthma, burns. Health effects might include permanent disability or life-shortening diseases</w:t>
            </w:r>
          </w:p>
        </w:tc>
      </w:tr>
      <w:tr w:rsidRPr="00CF1CDB" w:rsidR="00BD762E" w:rsidTr="00BD762E" w14:paraId="0EACA0AF" w14:textId="77777777">
        <w:tc>
          <w:tcPr>
            <w:tcW w:w="14425" w:type="dxa"/>
            <w:gridSpan w:val="2"/>
            <w:shd w:val="clear" w:color="auto" w:fill="F2F2F2"/>
          </w:tcPr>
          <w:p w:rsidR="00BD762E" w:rsidP="00BD762E" w:rsidRDefault="00BD762E" w14:paraId="51DFB842" w14:textId="77777777">
            <w:pPr>
              <w:spacing w:after="0" w:line="240" w:lineRule="auto"/>
              <w:jc w:val="center"/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Likelihood</w:t>
            </w:r>
          </w:p>
        </w:tc>
      </w:tr>
      <w:tr w:rsidRPr="00CF1CDB" w:rsidR="00BD762E" w:rsidTr="00BD762E" w14:paraId="1A13DE16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F9D11D9" w14:textId="77777777">
            <w:pPr>
              <w:spacing w:after="0"/>
              <w:jc w:val="center"/>
              <w:rPr>
                <w:b/>
                <w:u w:val="single"/>
              </w:rPr>
            </w:pPr>
            <w:r w:rsidRPr="00CF1CDB">
              <w:rPr>
                <w:b/>
              </w:rPr>
              <w:t>Unlikely</w:t>
            </w:r>
          </w:p>
        </w:tc>
        <w:tc>
          <w:tcPr>
            <w:tcW w:w="12049" w:type="dxa"/>
            <w:shd w:val="clear" w:color="auto" w:fill="auto"/>
          </w:tcPr>
          <w:p w:rsidRPr="00511C88" w:rsidR="00BD762E" w:rsidP="00BD762E" w:rsidRDefault="00BD762E" w14:paraId="17C2751F" w14:textId="77777777">
            <w:pPr>
              <w:spacing w:after="0" w:line="240" w:lineRule="auto"/>
            </w:pPr>
            <w:r>
              <w:t>Under normal circumstances, no injury will occur</w:t>
            </w:r>
          </w:p>
        </w:tc>
      </w:tr>
      <w:tr w:rsidRPr="00CF1CDB" w:rsidR="00BD762E" w:rsidTr="00BD762E" w14:paraId="6CBD500D" w14:textId="77777777">
        <w:tc>
          <w:tcPr>
            <w:tcW w:w="2376" w:type="dxa"/>
            <w:shd w:val="clear" w:color="auto" w:fill="F2F2F2"/>
          </w:tcPr>
          <w:p w:rsidRPr="00511C88" w:rsidR="00BD762E" w:rsidP="00BD762E" w:rsidRDefault="00BD762E" w14:paraId="073BB1D6" w14:textId="77777777">
            <w:pPr>
              <w:spacing w:after="0"/>
              <w:jc w:val="center"/>
            </w:pPr>
            <w:r w:rsidRPr="00CF1CDB">
              <w:rPr>
                <w:b/>
              </w:rPr>
              <w:t>Possible</w:t>
            </w:r>
          </w:p>
        </w:tc>
        <w:tc>
          <w:tcPr>
            <w:tcW w:w="12049" w:type="dxa"/>
            <w:shd w:val="clear" w:color="auto" w:fill="auto"/>
          </w:tcPr>
          <w:p w:rsidRPr="00CF1CDB" w:rsidR="00BD762E" w:rsidP="00BD762E" w:rsidRDefault="00BD762E" w14:paraId="182208EE" w14:textId="77777777">
            <w:pPr>
              <w:spacing w:after="0" w:line="240" w:lineRule="auto"/>
              <w:rPr>
                <w:b/>
                <w:u w:val="single"/>
              </w:rPr>
            </w:pPr>
            <w:r>
              <w:t>It is probable that no injury will occur, but there is a chance that it could</w:t>
            </w:r>
          </w:p>
        </w:tc>
      </w:tr>
      <w:tr w:rsidRPr="00CF1CDB" w:rsidR="00BD762E" w:rsidTr="00BD762E" w14:paraId="76944487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5B4E86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Likely</w:t>
            </w:r>
          </w:p>
        </w:tc>
        <w:tc>
          <w:tcPr>
            <w:tcW w:w="12049" w:type="dxa"/>
            <w:shd w:val="clear" w:color="auto" w:fill="auto"/>
          </w:tcPr>
          <w:p w:rsidR="00BD762E" w:rsidP="00CD0E2A" w:rsidRDefault="00BD762E" w14:paraId="78447D9F" w14:textId="77777777">
            <w:pPr>
              <w:spacing w:after="0" w:line="240" w:lineRule="auto"/>
            </w:pPr>
            <w:r>
              <w:t>It is probabl</w:t>
            </w:r>
            <w:r w:rsidR="00CD0E2A">
              <w:t xml:space="preserve">e </w:t>
            </w:r>
            <w:r>
              <w:t>that an injury will occur</w:t>
            </w:r>
          </w:p>
        </w:tc>
      </w:tr>
      <w:tr w:rsidRPr="00CF1CDB" w:rsidR="00BD762E" w:rsidTr="00BD762E" w14:paraId="1766E8C7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115F45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Very likely</w:t>
            </w:r>
          </w:p>
        </w:tc>
        <w:tc>
          <w:tcPr>
            <w:tcW w:w="12049" w:type="dxa"/>
            <w:shd w:val="clear" w:color="auto" w:fill="auto"/>
          </w:tcPr>
          <w:p w:rsidR="00BD762E" w:rsidP="00BD762E" w:rsidRDefault="00BD762E" w14:paraId="324B8CD7" w14:textId="77777777">
            <w:pPr>
              <w:spacing w:after="0" w:line="240" w:lineRule="auto"/>
            </w:pPr>
            <w:r>
              <w:t>An injury is likely to occur unless action is taken to prevent it</w:t>
            </w:r>
          </w:p>
        </w:tc>
      </w:tr>
    </w:tbl>
    <w:p w:rsidR="00773F87" w:rsidP="006A3ADE" w:rsidRDefault="00773F87" w14:paraId="61FCD782" w14:textId="77777777">
      <w:pPr>
        <w:pStyle w:val="NoSpacing"/>
        <w:rPr>
          <w:b/>
        </w:rPr>
      </w:pPr>
    </w:p>
    <w:p w:rsidR="00773F87" w:rsidP="00E265E7" w:rsidRDefault="00773F87" w14:paraId="3BE47F6D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695"/>
        <w:gridCol w:w="1707"/>
      </w:tblGrid>
      <w:tr w:rsidRPr="0031546D" w:rsidR="00BD762E" w:rsidTr="43DFF2E1" w14:paraId="0895C491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7F9535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2FEE2C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74FED8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09402D" w:rsidRDefault="00BD762E" w14:paraId="60571A3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43DFF2E1" w14:paraId="675AE720" w14:textId="77777777">
        <w:tc>
          <w:tcPr>
            <w:tcW w:w="2802" w:type="dxa"/>
            <w:vMerge/>
            <w:tcBorders/>
            <w:tcMar/>
          </w:tcPr>
          <w:p w:rsidRPr="0031546D" w:rsidR="00BD762E" w:rsidP="00F043FF" w:rsidRDefault="00BD762E" w14:paraId="74A2A991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/>
            <w:tcMar/>
          </w:tcPr>
          <w:p w:rsidRPr="0031546D" w:rsidR="00BD762E" w:rsidP="00F043FF" w:rsidRDefault="00BD762E" w14:paraId="1F50170A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/>
            <w:tcMar/>
          </w:tcPr>
          <w:p w:rsidRPr="0031546D" w:rsidR="00BD762E" w:rsidP="00F043FF" w:rsidRDefault="00BD762E" w14:paraId="5E909BBE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</w:tcPr>
          <w:p w:rsidRPr="0031546D" w:rsidR="00BD762E" w:rsidP="00F043FF" w:rsidRDefault="00BD762E" w14:paraId="6CB3C24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</w:tcPr>
          <w:p w:rsidRPr="0031546D" w:rsidR="00BD762E" w:rsidP="00F043FF" w:rsidRDefault="00BD762E" w14:paraId="473214F5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09402D" w:rsidTr="43DFF2E1" w14:paraId="7FC1E9BE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9A6804" w:rsidR="0009402D" w:rsidP="00B2603F" w:rsidRDefault="009A6804" w14:paraId="25619496" w14:textId="77777777">
            <w:pPr>
              <w:pStyle w:val="NoSpacing"/>
            </w:pPr>
            <w:r w:rsidRPr="009A6804">
              <w:t>Slips, trips, falls – uneven ground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9A6804" w:rsidR="0009402D" w:rsidP="00F043FF" w:rsidRDefault="00511120" w14:paraId="2B8E0FCA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275CED" w:rsidR="00275CED" w:rsidP="00275CED" w:rsidRDefault="00275CED" w14:paraId="0400954C" w14:textId="77777777">
            <w:pPr>
              <w:pStyle w:val="NoSpacing"/>
              <w:numPr>
                <w:ilvl w:val="0"/>
                <w:numId w:val="11"/>
              </w:numPr>
            </w:pPr>
            <w:r>
              <w:t>Activity</w:t>
            </w:r>
            <w:r w:rsidRPr="00275CED">
              <w:t xml:space="preserve"> leader selects suitable terrain</w:t>
            </w:r>
            <w:r>
              <w:t xml:space="preserve"> and checks the route prior to the walk</w:t>
            </w:r>
            <w:r w:rsidR="00633F76">
              <w:t>.</w:t>
            </w:r>
            <w:r w:rsidR="001F5881">
              <w:t xml:space="preserve"> Prior pilot activity </w:t>
            </w:r>
            <w:proofErr w:type="gramStart"/>
            <w:r w:rsidR="001F5881">
              <w:t>conducted</w:t>
            </w:r>
            <w:proofErr w:type="gramEnd"/>
            <w:r w:rsidR="001F5881">
              <w:t xml:space="preserve"> and route checked on the day. </w:t>
            </w:r>
          </w:p>
          <w:p w:rsidRPr="009A6804" w:rsidR="0009402D" w:rsidP="00633F76" w:rsidRDefault="009A6804" w14:paraId="256C4114" w14:textId="77777777">
            <w:pPr>
              <w:pStyle w:val="NoSpacing"/>
              <w:numPr>
                <w:ilvl w:val="0"/>
                <w:numId w:val="11"/>
              </w:numPr>
              <w:rPr>
                <w:b/>
              </w:rPr>
            </w:pPr>
            <w:r>
              <w:t>Groups advised to wear appropriate footwear in advance.</w:t>
            </w:r>
          </w:p>
          <w:p w:rsidRPr="006C31EC" w:rsidR="001A11C8" w:rsidP="006C31EC" w:rsidRDefault="009A6804" w14:paraId="45096625" w14:textId="77777777">
            <w:pPr>
              <w:pStyle w:val="NoSpacing"/>
              <w:numPr>
                <w:ilvl w:val="0"/>
                <w:numId w:val="11"/>
              </w:numPr>
              <w:rPr>
                <w:b/>
              </w:rPr>
            </w:pPr>
            <w:r>
              <w:t xml:space="preserve">Footwear checked before activity and if unsuitable, wellies provided from </w:t>
            </w:r>
            <w:r w:rsidR="00DD6A13">
              <w:t xml:space="preserve">WV </w:t>
            </w:r>
            <w:r>
              <w:t>storage.</w:t>
            </w:r>
          </w:p>
          <w:p w:rsidRPr="006C31EC" w:rsidR="006C31EC" w:rsidP="006C31EC" w:rsidRDefault="006C31EC" w14:paraId="14A07708" w14:textId="77777777">
            <w:pPr>
              <w:pStyle w:val="NoSpacing"/>
              <w:numPr>
                <w:ilvl w:val="0"/>
                <w:numId w:val="11"/>
              </w:numPr>
            </w:pPr>
            <w:r w:rsidRPr="006C31EC">
              <w:t xml:space="preserve">Group to stick to main pathways. </w:t>
            </w:r>
          </w:p>
          <w:p w:rsidRPr="00D8712A" w:rsidR="006C31EC" w:rsidP="1B23ABE3" w:rsidRDefault="006C31EC" w14:paraId="6B031C5C" w14:textId="77777777">
            <w:pPr>
              <w:pStyle w:val="NoSpacing"/>
              <w:numPr>
                <w:ilvl w:val="0"/>
                <w:numId w:val="11"/>
              </w:numPr>
              <w:rPr/>
            </w:pPr>
            <w:r w:rsidR="006C31EC">
              <w:rPr/>
              <w:t xml:space="preserve">Torches </w:t>
            </w:r>
            <w:r w:rsidR="006C31EC">
              <w:rPr/>
              <w:t>provided</w:t>
            </w:r>
            <w:r w:rsidR="006C31EC">
              <w:rPr/>
              <w:t xml:space="preserve"> to share amongst participants. </w:t>
            </w:r>
          </w:p>
          <w:p w:rsidRPr="006C31EC" w:rsidR="006C31EC" w:rsidP="006C31EC" w:rsidRDefault="006C31EC" w14:paraId="7163E6F0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Activity leaders to supervise </w:t>
            </w:r>
            <w:r w:rsidR="00783A7E">
              <w:t>participants</w:t>
            </w:r>
            <w:r>
              <w:t xml:space="preserve"> </w:t>
            </w:r>
            <w:r w:rsidR="00783A7E">
              <w:t xml:space="preserve">throughout session and advise of hazards accordingly. 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209F6639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1E2154E0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7918B982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783A7E" w:rsidRDefault="0002743C" w14:paraId="4D310C18" w14:textId="77777777">
            <w:pPr>
              <w:pStyle w:val="NoSpacing"/>
            </w:pPr>
            <w:r w:rsidRPr="0002743C">
              <w:t>Injuries from collision</w:t>
            </w:r>
            <w:r>
              <w:t xml:space="preserve"> - Other users on </w:t>
            </w:r>
            <w:r w:rsidR="00783A7E">
              <w:t xml:space="preserve">pathway </w:t>
            </w:r>
            <w:proofErr w:type="gramStart"/>
            <w:r>
              <w:t>e.g.</w:t>
            </w:r>
            <w:proofErr w:type="gramEnd"/>
            <w:r>
              <w:t xml:space="preserve"> </w:t>
            </w:r>
            <w:r w:rsidR="00783A7E">
              <w:t xml:space="preserve">other walkers, </w:t>
            </w:r>
            <w:r>
              <w:t xml:space="preserve">cyclists, </w:t>
            </w:r>
            <w:r w:rsidR="00783A7E">
              <w:t xml:space="preserve">dogs 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F043FF" w:rsidRDefault="0002743C" w14:paraId="6DA9C81D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D6E24" w:rsidR="008D6E24" w:rsidP="00783A7E" w:rsidRDefault="0002743C" w14:paraId="256EE0B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Instruct group to keep to one side of the path to allow other users to pass. </w:t>
            </w:r>
          </w:p>
          <w:p w:rsidRPr="00783A7E" w:rsidR="0002743C" w:rsidP="00783A7E" w:rsidRDefault="0002743C" w14:paraId="29B0BB8E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Leader and back marker to warn of bikes or </w:t>
            </w:r>
            <w:r w:rsidR="00783A7E">
              <w:t xml:space="preserve">dog walkers passing.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7C180AF4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416920B6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5F52B7C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F043FF" w:rsidRDefault="0002743C" w14:paraId="4491B6CC" w14:textId="77777777">
            <w:pPr>
              <w:pStyle w:val="NoSpacing"/>
            </w:pPr>
            <w:r w:rsidRPr="0002743C">
              <w:t>Individuals becoming lost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09402D" w:rsidP="00F043FF" w:rsidRDefault="00511120" w14:paraId="251E92A4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02743C" w:rsidP="00E76C3A" w:rsidRDefault="0002743C" w14:paraId="20EC71F3" w14:textId="77777777">
            <w:pPr>
              <w:pStyle w:val="NoSpacing"/>
              <w:numPr>
                <w:ilvl w:val="0"/>
                <w:numId w:val="12"/>
              </w:numPr>
            </w:pPr>
            <w:r w:rsidRPr="0002743C">
              <w:t xml:space="preserve">Activity Leader to </w:t>
            </w:r>
            <w:r w:rsidR="00E76C3A">
              <w:t xml:space="preserve">lead </w:t>
            </w:r>
            <w:r w:rsidRPr="0002743C">
              <w:t xml:space="preserve">from the front and allocate </w:t>
            </w:r>
            <w:r w:rsidR="00B84040">
              <w:t>one</w:t>
            </w:r>
            <w:r w:rsidR="00E76C3A">
              <w:t xml:space="preserve"> to act as </w:t>
            </w:r>
            <w:r w:rsidRPr="0002743C">
              <w:t xml:space="preserve">back marker. </w:t>
            </w:r>
          </w:p>
          <w:p w:rsidRPr="00863A4D" w:rsidR="00D74E49" w:rsidP="00E76C3A" w:rsidRDefault="000631DF" w14:paraId="29DC3EFC" w14:textId="77777777">
            <w:pPr>
              <w:pStyle w:val="NoSpacing"/>
              <w:numPr>
                <w:ilvl w:val="0"/>
                <w:numId w:val="12"/>
              </w:numPr>
            </w:pPr>
            <w:r w:rsidRPr="00863A4D">
              <w:rPr>
                <w:rFonts w:cs="Arial"/>
              </w:rPr>
              <w:lastRenderedPageBreak/>
              <w:t>Participants advised not to become separated from the main group. Activity Leader to k</w:t>
            </w:r>
            <w:r w:rsidRPr="00863A4D" w:rsidR="00D74E49">
              <w:rPr>
                <w:rFonts w:cs="Arial"/>
              </w:rPr>
              <w:t>eep group together.</w:t>
            </w:r>
          </w:p>
          <w:p w:rsidRPr="0031726B" w:rsidR="0009402D" w:rsidP="0002743C" w:rsidRDefault="0002743C" w14:paraId="01691CD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 w:rsidRPr="0002743C">
              <w:t>Walks limited to specific, risk assessed routes.</w:t>
            </w:r>
          </w:p>
          <w:p w:rsidRPr="0031726B" w:rsidR="0031726B" w:rsidP="0002743C" w:rsidRDefault="0031726B" w14:paraId="388549E4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All participants sign a register at the start of the walk</w:t>
            </w:r>
            <w:r w:rsidR="00783A7E">
              <w:t xml:space="preserve"> and h</w:t>
            </w:r>
            <w:r>
              <w:t>ead counts taken during the walk.</w:t>
            </w:r>
          </w:p>
          <w:p w:rsidRPr="00783A7E" w:rsidR="00026D5C" w:rsidP="00783A7E" w:rsidRDefault="0031726B" w14:paraId="6C70701E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We ask participants to tell walk leaders if they are going to leave the walk early.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308A0E5C" w14:textId="77777777">
            <w:pPr>
              <w:pStyle w:val="NoSpacing"/>
              <w:jc w:val="center"/>
            </w:pPr>
            <w:r w:rsidRPr="00C619EE">
              <w:lastRenderedPageBreak/>
              <w:t>Minor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3B55A2C8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3FC8141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2743C" w:rsidP="0002743C" w:rsidRDefault="0002743C" w14:paraId="03626249" w14:textId="77777777">
            <w:pPr>
              <w:pStyle w:val="NoSpacing"/>
            </w:pPr>
            <w:r w:rsidRPr="0002743C">
              <w:t>Exposure to</w:t>
            </w:r>
          </w:p>
          <w:p w:rsidRPr="0031546D" w:rsidR="0009402D" w:rsidP="0002743C" w:rsidRDefault="0002743C" w14:paraId="70613514" w14:textId="77777777">
            <w:pPr>
              <w:pStyle w:val="NoSpacing"/>
              <w:rPr>
                <w:b/>
              </w:rPr>
            </w:pPr>
            <w:r w:rsidRPr="0002743C">
              <w:t>cold, wet or sun -</w:t>
            </w:r>
            <w:r>
              <w:t>Hypothermia; Heat stroke; Heat exhaustion; Sunburn</w:t>
            </w:r>
            <w:r w:rsidR="00172743">
              <w:t>, dehydration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09402D" w:rsidP="00F043FF" w:rsidRDefault="00511120" w14:paraId="5C3E20B2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275CED" w:rsidP="00275CED" w:rsidRDefault="00275CED" w14:paraId="5679442C" w14:textId="77777777">
            <w:pPr>
              <w:pStyle w:val="NoSpacing"/>
              <w:numPr>
                <w:ilvl w:val="0"/>
                <w:numId w:val="12"/>
              </w:numPr>
            </w:pPr>
            <w:r>
              <w:t xml:space="preserve">Activity leader takes into account the forecast </w:t>
            </w:r>
            <w:proofErr w:type="gramStart"/>
            <w:r>
              <w:t>weather</w:t>
            </w:r>
            <w:proofErr w:type="gramEnd"/>
          </w:p>
          <w:p w:rsidR="00275CED" w:rsidP="00275CED" w:rsidRDefault="00275CED" w14:paraId="05394153" w14:textId="77777777">
            <w:pPr>
              <w:pStyle w:val="NoSpacing"/>
              <w:ind w:left="360"/>
            </w:pPr>
            <w:r>
              <w:t>conditions before deciding if the walk can go ahead</w:t>
            </w:r>
            <w:r w:rsidR="00511120">
              <w:t>.</w:t>
            </w:r>
          </w:p>
          <w:p w:rsidRPr="0002743C" w:rsidR="0002743C" w:rsidP="0002743C" w:rsidRDefault="0002743C" w14:paraId="008BD1DE" w14:textId="77777777">
            <w:pPr>
              <w:pStyle w:val="NoSpacing"/>
              <w:numPr>
                <w:ilvl w:val="0"/>
                <w:numId w:val="12"/>
              </w:numPr>
            </w:pPr>
            <w:r w:rsidRPr="0002743C">
              <w:t xml:space="preserve">Select appropriate route </w:t>
            </w:r>
            <w:r>
              <w:t>according to weather conditions</w:t>
            </w:r>
            <w:r w:rsidR="00511120">
              <w:t>.</w:t>
            </w:r>
          </w:p>
          <w:p w:rsidRPr="00783A7E" w:rsidR="00172743" w:rsidP="00783A7E" w:rsidRDefault="00275CED" w14:paraId="0EFED46B" w14:textId="77777777">
            <w:pPr>
              <w:pStyle w:val="NoSpacing"/>
              <w:numPr>
                <w:ilvl w:val="0"/>
                <w:numId w:val="12"/>
              </w:numPr>
            </w:pPr>
            <w:r>
              <w:t>Appropriate clothing must be worn if the weather forecast is for poor weather conditions, the same would apply for hot conditions.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6127CB23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4EA8E0E2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467405" w:rsidTr="43DFF2E1" w14:paraId="7F629EB4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79B8B0D1" w14:textId="77777777">
            <w:pPr>
              <w:pStyle w:val="NoSpacing"/>
            </w:pPr>
            <w:r w:rsidRPr="00863A4D">
              <w:rPr>
                <w:rFonts w:cs="Arial"/>
              </w:rPr>
              <w:t>Change of weather - cold/wet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467405" w:rsidP="00467405" w:rsidRDefault="00467405" w14:paraId="3D642DAC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4739011E" w14:textId="77777777">
            <w:pPr>
              <w:numPr>
                <w:ilvl w:val="0"/>
                <w:numId w:val="18"/>
              </w:numPr>
              <w:spacing w:after="0"/>
              <w:rPr>
                <w:rFonts w:cs="Arial"/>
                <w:lang w:eastAsia="zh-CN"/>
              </w:rPr>
            </w:pPr>
            <w:r w:rsidRPr="00863A4D">
              <w:rPr>
                <w:rFonts w:cs="Arial"/>
              </w:rPr>
              <w:t xml:space="preserve">Activity Leaders to ensure everyone has suitable clothing. </w:t>
            </w:r>
          </w:p>
          <w:p w:rsidRPr="00863A4D" w:rsidR="00467405" w:rsidP="00467405" w:rsidRDefault="00467405" w14:paraId="70ECA95F" w14:textId="77777777">
            <w:pPr>
              <w:numPr>
                <w:ilvl w:val="0"/>
                <w:numId w:val="18"/>
              </w:numPr>
              <w:spacing w:after="0"/>
              <w:rPr>
                <w:rFonts w:cs="Arial"/>
                <w:lang w:eastAsia="zh-CN"/>
              </w:rPr>
            </w:pPr>
            <w:r w:rsidRPr="00863A4D">
              <w:rPr>
                <w:rFonts w:cs="Arial"/>
              </w:rPr>
              <w:t xml:space="preserve">Check weather forecast - do not go if extreme weather/foggy.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467405" w:rsidP="00467405" w:rsidRDefault="00467405" w14:paraId="422A9AAC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467405" w:rsidP="00467405" w:rsidRDefault="00467405" w14:paraId="777C8761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467405" w:rsidTr="43DFF2E1" w14:paraId="448003C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056F5302" w14:textId="77777777">
            <w:pPr>
              <w:pStyle w:val="NoSpacing"/>
              <w:rPr>
                <w:b/>
              </w:rPr>
            </w:pPr>
            <w:r w:rsidRPr="00863A4D">
              <w:rPr>
                <w:rFonts w:cs="Arial"/>
              </w:rPr>
              <w:t>Falling objects (tree branches, signs)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1F16EE" w14:paraId="1AD031B2" w14:textId="77777777">
            <w:pPr>
              <w:pStyle w:val="NoSpacing"/>
              <w:rPr>
                <w:b/>
              </w:rPr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400F3575" w14:textId="77777777">
            <w:pPr>
              <w:pStyle w:val="NoSpacing"/>
              <w:numPr>
                <w:ilvl w:val="0"/>
                <w:numId w:val="17"/>
              </w:numPr>
              <w:rPr>
                <w:b/>
              </w:rPr>
            </w:pPr>
            <w:r w:rsidRPr="00863A4D">
              <w:rPr>
                <w:rFonts w:cs="Arial"/>
              </w:rPr>
              <w:t>Check weather forecast - do not go if high winds.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2282A166" w14:textId="77777777">
            <w:pPr>
              <w:pStyle w:val="NoSpacing"/>
              <w:jc w:val="center"/>
            </w:pPr>
            <w:r w:rsidRPr="00863A4D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63A4D" w:rsidR="00467405" w:rsidP="00467405" w:rsidRDefault="00467405" w14:paraId="08767C02" w14:textId="77777777">
            <w:pPr>
              <w:pStyle w:val="NoSpacing"/>
              <w:jc w:val="center"/>
            </w:pPr>
            <w:r w:rsidRPr="00863A4D">
              <w:t>Unlikely</w:t>
            </w:r>
          </w:p>
        </w:tc>
      </w:tr>
      <w:tr w:rsidRPr="0031546D" w:rsidR="001F16EE" w:rsidTr="43DFF2E1" w14:paraId="36B40AAE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1F16EE" w:rsidP="001F16EE" w:rsidRDefault="001F16EE" w14:paraId="7E1F070B" w14:textId="77777777">
            <w:pPr>
              <w:pStyle w:val="NoSpacing"/>
              <w:rPr>
                <w:b/>
              </w:rPr>
            </w:pPr>
            <w:r w:rsidRPr="00863A4D">
              <w:rPr>
                <w:rFonts w:cs="Arial"/>
              </w:rPr>
              <w:t>Drowning or hypothermia from falling into water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31546D" w:rsidR="001F16EE" w:rsidP="001F16EE" w:rsidRDefault="001F16EE" w14:paraId="075E31F4" w14:textId="77777777">
            <w:pPr>
              <w:pStyle w:val="NoSpacing"/>
              <w:rPr>
                <w:b/>
              </w:rPr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1F16EE" w:rsidP="001F16EE" w:rsidRDefault="001F16EE" w14:paraId="43AF01FB" w14:textId="77777777">
            <w:pPr>
              <w:pStyle w:val="NoSpacing"/>
              <w:numPr>
                <w:ilvl w:val="0"/>
                <w:numId w:val="11"/>
              </w:numPr>
            </w:pPr>
            <w:r w:rsidRPr="00863A4D">
              <w:rPr>
                <w:rFonts w:cs="Arial"/>
              </w:rPr>
              <w:t>Ensure participants are made aware of the position of banks etc. Try to route walk away from any particularly narrow or hazardous areas.</w:t>
            </w:r>
          </w:p>
          <w:p w:rsidR="001F16EE" w:rsidP="001F16EE" w:rsidRDefault="001F16EE" w14:paraId="2BEBD7B2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Participants advised not to go in the area between pathway and the lakes to prevent falling in. </w:t>
            </w:r>
          </w:p>
          <w:p w:rsidRPr="001F16EE" w:rsidR="001F16EE" w:rsidP="001F16EE" w:rsidRDefault="001F16EE" w14:paraId="11BE9585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Activity leaders to supervise participants throughout session and advise of hazards accordingly. 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1F16EE" w:rsidP="001F16EE" w:rsidRDefault="001F16EE" w14:paraId="577AB83A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1F16EE" w:rsidP="001F16EE" w:rsidRDefault="001F16EE" w14:paraId="19FA69A8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="7844787F" w:rsidTr="43DFF2E1" w14:paraId="162B9E32">
        <w:trPr>
          <w:trHeight w:val="300"/>
        </w:trPr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316BD52D" w14:textId="5A1AA0CB">
            <w:pPr>
              <w:pStyle w:val="NoSpacing"/>
              <w:rPr>
                <w:rFonts w:cs="Arial"/>
              </w:rPr>
            </w:pPr>
            <w:r w:rsidRPr="7844787F" w:rsidR="50181730">
              <w:rPr>
                <w:rFonts w:cs="Arial"/>
              </w:rPr>
              <w:t>Walking home late at night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743D8F76" w14:textId="492AC4B3">
            <w:pPr>
              <w:pStyle w:val="NoSpacing"/>
            </w:pPr>
            <w:r w:rsidR="50181730">
              <w:rPr/>
              <w:t>participation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7190D997" w14:textId="6F9F10D8">
            <w:pPr>
              <w:pStyle w:val="NoSpacing"/>
              <w:numPr>
                <w:ilvl w:val="0"/>
                <w:numId w:val="20"/>
              </w:numPr>
              <w:rPr>
                <w:rFonts w:cs="Arial"/>
              </w:rPr>
            </w:pPr>
            <w:r w:rsidRPr="7844787F" w:rsidR="50181730">
              <w:rPr>
                <w:rFonts w:cs="Arial"/>
              </w:rPr>
              <w:t xml:space="preserve">Check volunteers </w:t>
            </w:r>
            <w:r w:rsidRPr="7844787F" w:rsidR="50181730">
              <w:rPr>
                <w:rFonts w:cs="Arial"/>
              </w:rPr>
              <w:t>are</w:t>
            </w:r>
            <w:r w:rsidRPr="7844787F" w:rsidR="50181730">
              <w:rPr>
                <w:rFonts w:cs="Arial"/>
              </w:rPr>
              <w:t xml:space="preserve"> okay getting back </w:t>
            </w:r>
            <w:r w:rsidRPr="7844787F" w:rsidR="274EF1AE">
              <w:rPr>
                <w:rFonts w:cs="Arial"/>
              </w:rPr>
              <w:t xml:space="preserve">to </w:t>
            </w:r>
            <w:r w:rsidRPr="7844787F" w:rsidR="50181730">
              <w:rPr>
                <w:rFonts w:cs="Arial"/>
              </w:rPr>
              <w:t xml:space="preserve">their </w:t>
            </w:r>
            <w:r w:rsidRPr="7844787F" w:rsidR="6769D28E">
              <w:rPr>
                <w:rFonts w:cs="Arial"/>
              </w:rPr>
              <w:t>accommodation</w:t>
            </w:r>
            <w:r w:rsidRPr="7844787F" w:rsidR="50181730">
              <w:rPr>
                <w:rFonts w:cs="Arial"/>
              </w:rPr>
              <w:t>.</w:t>
            </w:r>
          </w:p>
          <w:p w:rsidR="50181730" w:rsidP="7844787F" w:rsidRDefault="50181730" w14:paraId="68737A08" w14:textId="75F2EBA8">
            <w:pPr>
              <w:pStyle w:val="NoSpacing"/>
              <w:numPr>
                <w:ilvl w:val="0"/>
                <w:numId w:val="20"/>
              </w:numPr>
              <w:rPr>
                <w:rFonts w:cs="Arial"/>
              </w:rPr>
            </w:pPr>
            <w:r w:rsidRPr="7844787F" w:rsidR="50181730">
              <w:rPr>
                <w:rFonts w:cs="Arial"/>
              </w:rPr>
              <w:t xml:space="preserve"> </w:t>
            </w:r>
            <w:r w:rsidRPr="7844787F" w:rsidR="2326D2B9">
              <w:rPr>
                <w:rFonts w:cs="Arial"/>
              </w:rPr>
              <w:t>Anyone</w:t>
            </w:r>
            <w:r w:rsidRPr="7844787F" w:rsidR="50181730">
              <w:rPr>
                <w:rFonts w:cs="Arial"/>
              </w:rPr>
              <w:t xml:space="preserve"> who feels unsafe or </w:t>
            </w:r>
            <w:r w:rsidRPr="7844787F" w:rsidR="4ABF2B44">
              <w:rPr>
                <w:rFonts w:cs="Arial"/>
              </w:rPr>
              <w:t xml:space="preserve">is </w:t>
            </w:r>
            <w:r w:rsidRPr="7844787F" w:rsidR="50181730">
              <w:rPr>
                <w:rFonts w:cs="Arial"/>
              </w:rPr>
              <w:t>walking alone can book a taxi/uber and WV will reimburse the journey.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7844787F" w:rsidP="7844787F" w:rsidRDefault="7844787F" w14:paraId="2AA965AD">
            <w:pPr>
              <w:pStyle w:val="NoSpacing"/>
              <w:jc w:val="center"/>
            </w:pPr>
            <w:r w:rsidR="7844787F">
              <w:rPr/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844787F" w:rsidP="7844787F" w:rsidRDefault="7844787F" w14:paraId="0B1D1FF3">
            <w:pPr>
              <w:pStyle w:val="NoSpacing"/>
              <w:jc w:val="center"/>
            </w:pPr>
            <w:r w:rsidR="7844787F">
              <w:rPr/>
              <w:t>Unlikely</w:t>
            </w:r>
          </w:p>
        </w:tc>
      </w:tr>
    </w:tbl>
    <w:p w:rsidR="00BD762E" w:rsidP="00A47E87" w:rsidRDefault="00BD762E" w14:paraId="32A15AEA" w14:textId="77777777">
      <w:pPr>
        <w:pStyle w:val="NoSpacing"/>
        <w:rPr>
          <w:b/>
        </w:rPr>
      </w:pPr>
    </w:p>
    <w:p w:rsidR="00A47E87" w:rsidP="00A47E87" w:rsidRDefault="00A47E87" w14:paraId="73299AF9" w14:textId="77777777">
      <w:pPr>
        <w:pStyle w:val="NoSpacing"/>
        <w:rPr>
          <w:b/>
        </w:rPr>
      </w:pPr>
      <w:r>
        <w:rPr>
          <w:b/>
        </w:rPr>
        <w:t>Newly identified hazards</w:t>
      </w:r>
      <w:r w:rsidRPr="00EB3500" w:rsidR="00AA3FB2">
        <w:rPr>
          <w:b/>
        </w:rPr>
        <w:t xml:space="preserve"> </w:t>
      </w:r>
      <w:r w:rsidRPr="00EB3500" w:rsidR="001947FF">
        <w:rPr>
          <w:b/>
        </w:rPr>
        <w:t xml:space="preserve">– </w:t>
      </w:r>
      <w:r w:rsidR="00866F5D">
        <w:rPr>
          <w:b/>
          <w:i/>
        </w:rPr>
        <w:t>o</w:t>
      </w:r>
      <w:r w:rsidRPr="00866F5D" w:rsidR="00EB3500">
        <w:rPr>
          <w:b/>
          <w:i/>
        </w:rPr>
        <w:t xml:space="preserve">nce the activity is underway, if you spot a new hazard, record it </w:t>
      </w:r>
      <w:proofErr w:type="gramStart"/>
      <w:r w:rsidRPr="00866F5D" w:rsidR="00EB3500">
        <w:rPr>
          <w:b/>
          <w:i/>
        </w:rPr>
        <w:t>here</w:t>
      </w:r>
      <w:proofErr w:type="gramEnd"/>
    </w:p>
    <w:p w:rsidR="00BD762E" w:rsidP="00A47E87" w:rsidRDefault="00BD762E" w14:paraId="1E2B25BD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008D513B" w14:paraId="24AABCF2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7853910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8F0DEA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0B9A0C8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2FDF4D7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008D513B" w14:paraId="2E23AD52" w14:textId="77777777">
        <w:tc>
          <w:tcPr>
            <w:tcW w:w="2802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451F6209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000D01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1A3C77AC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1CC7CF7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386FA54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D762E" w:rsidTr="008D513B" w14:paraId="6C4EE7B7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9BCDC30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4D57D628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66B8D" w:rsidRDefault="00BD762E" w14:paraId="3DBFA9A1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CDB4AF2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BD762E" w:rsidP="008D513B" w:rsidRDefault="00BD762E" w14:paraId="03D70E5E" w14:textId="77777777">
            <w:pPr>
              <w:pStyle w:val="NoSpacing"/>
              <w:jc w:val="center"/>
            </w:pPr>
          </w:p>
        </w:tc>
      </w:tr>
      <w:tr w:rsidRPr="0031546D" w:rsidR="00BD762E" w:rsidTr="008D513B" w14:paraId="7D5B9E49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A1C40D5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18EFEDD8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EB3500" w:rsidRDefault="00BD762E" w14:paraId="47842F5D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519EFF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3F17566E" w14:textId="77777777">
            <w:pPr>
              <w:pStyle w:val="NoSpacing"/>
              <w:jc w:val="center"/>
              <w:rPr>
                <w:b/>
              </w:rPr>
            </w:pPr>
          </w:p>
        </w:tc>
      </w:tr>
      <w:tr w:rsidRPr="0031546D" w:rsidR="00BD762E" w:rsidTr="008D513B" w14:paraId="30839F69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ED45F0A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44EDAAC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1027E2BC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5320FA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4C8F4CD7" w14:textId="77777777">
            <w:pPr>
              <w:pStyle w:val="NoSpacing"/>
              <w:jc w:val="center"/>
              <w:rPr>
                <w:b/>
              </w:rPr>
            </w:pPr>
          </w:p>
        </w:tc>
      </w:tr>
    </w:tbl>
    <w:p w:rsidRPr="00E36DCF" w:rsidR="00A47E87" w:rsidP="00A47E87" w:rsidRDefault="007D7E9D" w14:paraId="448747AD" w14:textId="77777777">
      <w:pPr>
        <w:pStyle w:val="NoSpacing"/>
        <w:rPr>
          <w:b/>
          <w:u w:val="single"/>
        </w:rPr>
      </w:pPr>
      <w:r w:rsidRPr="00E36DCF">
        <w:rPr>
          <w:b/>
          <w:u w:val="single"/>
        </w:rPr>
        <w:t xml:space="preserve">Volunteer </w:t>
      </w:r>
      <w:r w:rsidRPr="00E36DCF" w:rsidR="00A47E87">
        <w:rPr>
          <w:b/>
          <w:u w:val="single"/>
        </w:rPr>
        <w:t xml:space="preserve">Briefing notes: </w:t>
      </w:r>
    </w:p>
    <w:p w:rsidR="00A36646" w:rsidP="00A47E87" w:rsidRDefault="00A36646" w14:paraId="14D58B19" w14:textId="77777777">
      <w:pPr>
        <w:pStyle w:val="NoSpacing"/>
        <w:rPr>
          <w:b/>
        </w:rPr>
      </w:pPr>
    </w:p>
    <w:p w:rsidR="00A36646" w:rsidP="00A47E87" w:rsidRDefault="00A36646" w14:paraId="5F45E9FD" w14:textId="77777777">
      <w:pPr>
        <w:pStyle w:val="NoSpacing"/>
        <w:rPr>
          <w:b/>
        </w:rPr>
      </w:pPr>
    </w:p>
    <w:p w:rsidRPr="00EF2D69" w:rsidR="00EF2D69" w:rsidP="00EF2D69" w:rsidRDefault="00EF2D69" w14:paraId="182E79B0" w14:textId="77777777">
      <w:pPr>
        <w:spacing w:after="0" w:line="240" w:lineRule="auto"/>
        <w:rPr>
          <w:b/>
        </w:rPr>
      </w:pPr>
      <w:r w:rsidRPr="00EF2D69">
        <w:rPr>
          <w:b/>
        </w:rPr>
        <w:t>Activity Leaders:</w:t>
      </w:r>
    </w:p>
    <w:p w:rsidRPr="00EF2D69" w:rsidR="00EF2D69" w:rsidP="00EF2D69" w:rsidRDefault="00EF2D69" w14:paraId="49FF0232" w14:textId="0F4285D6">
      <w:pPr>
        <w:numPr>
          <w:ilvl w:val="0"/>
          <w:numId w:val="14"/>
        </w:numPr>
        <w:spacing w:after="0" w:line="240" w:lineRule="auto"/>
        <w:rPr/>
      </w:pPr>
      <w:r w:rsidR="00EF2D69">
        <w:rPr/>
        <w:t xml:space="preserve">Ensure </w:t>
      </w:r>
      <w:r w:rsidRPr="0D2294B3" w:rsidR="7F63C41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  <w:t>Community Safety</w:t>
      </w:r>
      <w:r w:rsidR="00024FAE">
        <w:rPr/>
        <w:t xml:space="preserve"> are made aware of event and that their number is accessible in case of first aid or incidents.</w:t>
      </w:r>
    </w:p>
    <w:p w:rsidR="00024FAE" w:rsidP="00863A4D" w:rsidRDefault="00EF2D69" w14:paraId="570406EA" w14:textId="77777777">
      <w:pPr>
        <w:numPr>
          <w:ilvl w:val="0"/>
          <w:numId w:val="14"/>
        </w:numPr>
        <w:spacing w:after="0" w:line="240" w:lineRule="auto"/>
      </w:pPr>
      <w:r w:rsidRPr="00EF2D69">
        <w:t xml:space="preserve">Ensure they have </w:t>
      </w:r>
      <w:proofErr w:type="gramStart"/>
      <w:r w:rsidRPr="00EF2D69">
        <w:t>charged mobile phone with them at all times</w:t>
      </w:r>
      <w:proofErr w:type="gramEnd"/>
      <w:r w:rsidRPr="00EF2D69">
        <w:t>.</w:t>
      </w:r>
      <w:r w:rsidR="00D717C1">
        <w:t xml:space="preserve"> </w:t>
      </w:r>
    </w:p>
    <w:p w:rsidR="00EF2D69" w:rsidP="00863A4D" w:rsidRDefault="00EF2D69" w14:paraId="508A152D" w14:textId="77777777">
      <w:pPr>
        <w:numPr>
          <w:ilvl w:val="0"/>
          <w:numId w:val="14"/>
        </w:numPr>
        <w:spacing w:after="0" w:line="240" w:lineRule="auto"/>
      </w:pPr>
      <w:r w:rsidRPr="00EF2D69">
        <w:t>Meet volunteers - sign them in, provide briefing and safety information/demonstrations.</w:t>
      </w:r>
    </w:p>
    <w:p w:rsidRPr="00EF2D69" w:rsidR="00024FAE" w:rsidP="00863A4D" w:rsidRDefault="00024FAE" w14:paraId="5C5B34D7" w14:textId="77777777">
      <w:pPr>
        <w:numPr>
          <w:ilvl w:val="0"/>
          <w:numId w:val="14"/>
        </w:numPr>
        <w:spacing w:after="0" w:line="240" w:lineRule="auto"/>
      </w:pPr>
      <w:r>
        <w:t xml:space="preserve">Handout torches or participants to use torches on </w:t>
      </w:r>
      <w:r w:rsidR="00320E98">
        <w:t xml:space="preserve">their </w:t>
      </w:r>
      <w:r>
        <w:t xml:space="preserve">phones. </w:t>
      </w:r>
    </w:p>
    <w:p w:rsidRPr="00EF2D69" w:rsidR="00EF2D69" w:rsidP="00EF2D69" w:rsidRDefault="00EF2D69" w14:paraId="3206FF9D" w14:textId="77777777">
      <w:pPr>
        <w:numPr>
          <w:ilvl w:val="0"/>
          <w:numId w:val="14"/>
        </w:numPr>
        <w:spacing w:after="0" w:line="240" w:lineRule="auto"/>
      </w:pPr>
      <w:r>
        <w:t>E</w:t>
      </w:r>
      <w:r w:rsidRPr="00EF2D69">
        <w:t>nsure volunteers are wearing appropriate clothing and footwear.</w:t>
      </w:r>
    </w:p>
    <w:p w:rsidR="00EF2D69" w:rsidP="00EF2D69" w:rsidRDefault="00FD5A84" w14:paraId="5188E5E7" w14:textId="77777777">
      <w:pPr>
        <w:numPr>
          <w:ilvl w:val="0"/>
          <w:numId w:val="14"/>
        </w:numPr>
        <w:spacing w:after="0" w:line="240" w:lineRule="auto"/>
      </w:pPr>
      <w:r>
        <w:t>Supervise group, m</w:t>
      </w:r>
      <w:r w:rsidR="00F72882">
        <w:t>onitor weather conditions and</w:t>
      </w:r>
      <w:r w:rsidRPr="00EF2D69" w:rsidR="00EF2D69">
        <w:t xml:space="preserve"> hazards throughout the </w:t>
      </w:r>
      <w:r w:rsidR="00024FAE">
        <w:t xml:space="preserve">activity. </w:t>
      </w:r>
    </w:p>
    <w:p w:rsidRPr="00EF2D69" w:rsidR="00EF2D69" w:rsidP="00EF2D69" w:rsidRDefault="00EF2D69" w14:paraId="0BE8ADC8" w14:textId="77777777">
      <w:pPr>
        <w:numPr>
          <w:ilvl w:val="0"/>
          <w:numId w:val="14"/>
        </w:numPr>
        <w:spacing w:after="0" w:line="240" w:lineRule="auto"/>
      </w:pPr>
      <w:r w:rsidRPr="00EF2D69">
        <w:t xml:space="preserve">Ensure debris and litter is </w:t>
      </w:r>
      <w:r w:rsidR="00687E1B">
        <w:t>not left behind</w:t>
      </w:r>
      <w:r w:rsidR="00024FAE">
        <w:t xml:space="preserve">. </w:t>
      </w:r>
    </w:p>
    <w:p w:rsidRPr="00EF2D69" w:rsidR="00EF2D69" w:rsidP="00EF2D69" w:rsidRDefault="00EF2D69" w14:paraId="785F837B" w14:textId="77777777">
      <w:pPr>
        <w:numPr>
          <w:ilvl w:val="0"/>
          <w:numId w:val="14"/>
        </w:numPr>
        <w:spacing w:after="0" w:line="240" w:lineRule="auto"/>
      </w:pPr>
      <w:r w:rsidRPr="00EF2D69">
        <w:t>Provide debrief and ensure no unreported injuries have been sustained.</w:t>
      </w:r>
    </w:p>
    <w:p w:rsidR="00EF2D69" w:rsidP="00EF2D69" w:rsidRDefault="00EF2D69" w14:paraId="0343FDDF" w14:textId="77777777">
      <w:pPr>
        <w:numPr>
          <w:ilvl w:val="0"/>
          <w:numId w:val="14"/>
        </w:numPr>
        <w:spacing w:after="0" w:line="240" w:lineRule="auto"/>
      </w:pPr>
      <w:r w:rsidRPr="00EF2D69">
        <w:t>Record and report any accidents or near misses.</w:t>
      </w:r>
    </w:p>
    <w:p w:rsidRPr="00EF2D69" w:rsidR="002D781C" w:rsidP="002D781C" w:rsidRDefault="002D781C" w14:paraId="626F14F9" w14:textId="77777777">
      <w:pPr>
        <w:spacing w:after="0" w:line="240" w:lineRule="auto"/>
        <w:ind w:left="360"/>
      </w:pPr>
    </w:p>
    <w:p w:rsidR="007D4DDE" w:rsidP="00EF2D69" w:rsidRDefault="007D4DDE" w14:paraId="5A8480CE" w14:textId="77777777">
      <w:pPr>
        <w:spacing w:after="0" w:line="240" w:lineRule="auto"/>
        <w:rPr>
          <w:b/>
        </w:rPr>
      </w:pPr>
    </w:p>
    <w:p w:rsidRPr="00EF2D69" w:rsidR="00EF2D69" w:rsidP="00EF2D69" w:rsidRDefault="00EF2D69" w14:paraId="284E4258" w14:textId="77777777">
      <w:pPr>
        <w:spacing w:after="0" w:line="240" w:lineRule="auto"/>
        <w:rPr>
          <w:b/>
        </w:rPr>
      </w:pPr>
      <w:r w:rsidRPr="00EF2D69">
        <w:rPr>
          <w:b/>
        </w:rPr>
        <w:t xml:space="preserve">Volunteer Briefing notes: </w:t>
      </w:r>
    </w:p>
    <w:p w:rsidRPr="00EF2D69" w:rsidR="00EF2D69" w:rsidP="00EF2D69" w:rsidRDefault="00EF2D69" w14:paraId="5D53E5D6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Welcome and introduce Activity Leaders. </w:t>
      </w:r>
    </w:p>
    <w:p w:rsidRPr="00EF2D69" w:rsidR="00EF2D69" w:rsidP="00EF2D69" w:rsidRDefault="00EF2D69" w14:paraId="76A52199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Run through </w:t>
      </w:r>
      <w:proofErr w:type="gramStart"/>
      <w:r w:rsidRPr="00EF2D69">
        <w:rPr>
          <w:rFonts w:eastAsia="Times New Roman"/>
          <w:lang w:eastAsia="en-GB"/>
        </w:rPr>
        <w:t>schedule</w:t>
      </w:r>
      <w:proofErr w:type="gramEnd"/>
    </w:p>
    <w:p w:rsidR="00EF2D69" w:rsidP="00EF2D69" w:rsidRDefault="00EF2D69" w14:paraId="3806E923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Highlight and run through hazards and dangers.</w:t>
      </w:r>
    </w:p>
    <w:p w:rsidRPr="00EF2D69" w:rsidR="00B65C44" w:rsidP="00EF2D69" w:rsidRDefault="00B65C44" w14:paraId="7C2AB59C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Remind volu</w:t>
      </w:r>
      <w:r w:rsidR="004C7A4E">
        <w:rPr>
          <w:rFonts w:eastAsia="Times New Roman"/>
          <w:lang w:eastAsia="en-GB"/>
        </w:rPr>
        <w:t>nteers there are no toilets on the walk</w:t>
      </w:r>
      <w:r>
        <w:rPr>
          <w:rFonts w:eastAsia="Times New Roman"/>
          <w:lang w:eastAsia="en-GB"/>
        </w:rPr>
        <w:t>.</w:t>
      </w:r>
    </w:p>
    <w:p w:rsidR="00EF2D69" w:rsidP="00EF2D69" w:rsidRDefault="00EF2D69" w14:paraId="0D860FF8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Identify first aider and emergency procedures. </w:t>
      </w:r>
    </w:p>
    <w:p w:rsidRPr="00EF2D69" w:rsidR="00AA097F" w:rsidP="00EF2D69" w:rsidRDefault="00AA097F" w14:paraId="6B1F5EF4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Exam time – mindful of noise and volume on bat detectors. </w:t>
      </w:r>
    </w:p>
    <w:p w:rsidRPr="00EF2D69" w:rsidR="00EF2D69" w:rsidP="00EF2D69" w:rsidRDefault="00EF2D69" w14:paraId="2D8AA9E2" w14:textId="77777777">
      <w:pPr>
        <w:contextualSpacing/>
        <w:rPr>
          <w:rFonts w:eastAsia="Times New Roman"/>
          <w:lang w:eastAsia="en-GB"/>
        </w:rPr>
      </w:pPr>
    </w:p>
    <w:p w:rsidRPr="00EF2D69" w:rsidR="00EF2D69" w:rsidP="00EF2D69" w:rsidRDefault="00EF2D69" w14:paraId="3BA404AA" w14:textId="77777777">
      <w:pPr>
        <w:contextualSpacing/>
        <w:rPr>
          <w:rFonts w:eastAsia="Times New Roman"/>
          <w:b/>
          <w:lang w:eastAsia="en-GB"/>
        </w:rPr>
      </w:pPr>
      <w:r w:rsidRPr="00EF2D69">
        <w:rPr>
          <w:rFonts w:eastAsia="Times New Roman"/>
          <w:b/>
          <w:lang w:eastAsia="en-GB"/>
        </w:rPr>
        <w:t>Key points:</w:t>
      </w:r>
    </w:p>
    <w:p w:rsidR="00C663C4" w:rsidP="00EF2D69" w:rsidRDefault="00C663C4" w14:paraId="1E53C520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Stay within group during walk.</w:t>
      </w:r>
    </w:p>
    <w:p w:rsidR="00713A4A" w:rsidP="00EF2D69" w:rsidRDefault="00713A4A" w14:paraId="0EBE2E86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lastRenderedPageBreak/>
        <w:t>Hazards:</w:t>
      </w:r>
    </w:p>
    <w:p w:rsidR="00713A4A" w:rsidP="00713A4A" w:rsidRDefault="00C663C4" w14:paraId="310B929D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uneven ground</w:t>
      </w:r>
      <w:r w:rsidR="00AA097F">
        <w:rPr>
          <w:rFonts w:eastAsia="Times New Roman"/>
          <w:lang w:eastAsia="en-GB"/>
        </w:rPr>
        <w:t xml:space="preserve"> </w:t>
      </w:r>
      <w:r w:rsidR="00713A4A">
        <w:rPr>
          <w:rFonts w:eastAsia="Times New Roman"/>
          <w:lang w:eastAsia="en-GB"/>
        </w:rPr>
        <w:t xml:space="preserve">- </w:t>
      </w:r>
      <w:r w:rsidR="00AA097F">
        <w:rPr>
          <w:rFonts w:eastAsia="Times New Roman"/>
          <w:lang w:eastAsia="en-GB"/>
        </w:rPr>
        <w:t xml:space="preserve">stay on </w:t>
      </w:r>
      <w:proofErr w:type="gramStart"/>
      <w:r w:rsidR="00AA097F">
        <w:rPr>
          <w:rFonts w:eastAsia="Times New Roman"/>
          <w:lang w:eastAsia="en-GB"/>
        </w:rPr>
        <w:t>pathways</w:t>
      </w:r>
      <w:proofErr w:type="gramEnd"/>
    </w:p>
    <w:p w:rsidR="00713A4A" w:rsidP="00713A4A" w:rsidRDefault="00AA097F" w14:paraId="240452E6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mindful of </w:t>
      </w:r>
      <w:r w:rsidR="00C663C4">
        <w:rPr>
          <w:rFonts w:eastAsia="Times New Roman"/>
          <w:lang w:eastAsia="en-GB"/>
        </w:rPr>
        <w:t xml:space="preserve">passers-by, </w:t>
      </w:r>
      <w:r w:rsidR="00713A4A">
        <w:rPr>
          <w:rFonts w:eastAsia="Times New Roman"/>
          <w:lang w:eastAsia="en-GB"/>
        </w:rPr>
        <w:t xml:space="preserve">dogs - move to side to let them </w:t>
      </w:r>
      <w:proofErr w:type="gramStart"/>
      <w:r w:rsidR="00713A4A">
        <w:rPr>
          <w:rFonts w:eastAsia="Times New Roman"/>
          <w:lang w:eastAsia="en-GB"/>
        </w:rPr>
        <w:t>pass</w:t>
      </w:r>
      <w:proofErr w:type="gramEnd"/>
    </w:p>
    <w:p w:rsidR="00713A4A" w:rsidP="00713A4A" w:rsidRDefault="00713A4A" w14:paraId="54ED0E6E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lakes - stay on pathways and don’t go on grassy area between banks and paths. </w:t>
      </w:r>
    </w:p>
    <w:p w:rsidR="00C663C4" w:rsidP="00713A4A" w:rsidRDefault="00713A4A" w14:paraId="254F79BD" w14:textId="0B3E51DF">
      <w:pPr>
        <w:numPr>
          <w:ilvl w:val="0"/>
          <w:numId w:val="19"/>
        </w:numPr>
        <w:spacing/>
        <w:contextualSpacing/>
        <w:rPr>
          <w:rFonts w:eastAsia="Times New Roman"/>
          <w:lang w:eastAsia="en-GB"/>
        </w:rPr>
      </w:pPr>
      <w:r w:rsidRPr="73C6A027" w:rsidR="46868F5B">
        <w:rPr>
          <w:rFonts w:eastAsia="Times New Roman"/>
          <w:lang w:eastAsia="en-GB"/>
        </w:rPr>
        <w:t>visibility</w:t>
      </w:r>
      <w:r w:rsidRPr="73C6A027" w:rsidR="00713A4A">
        <w:rPr>
          <w:rFonts w:eastAsia="Times New Roman"/>
          <w:lang w:eastAsia="en-GB"/>
        </w:rPr>
        <w:t xml:space="preserve"> when moving - u</w:t>
      </w:r>
      <w:r w:rsidRPr="73C6A027" w:rsidR="00C663C4">
        <w:rPr>
          <w:rFonts w:eastAsia="Times New Roman"/>
          <w:lang w:eastAsia="en-GB"/>
        </w:rPr>
        <w:t xml:space="preserve">se torches when it gets dark. </w:t>
      </w:r>
    </w:p>
    <w:p w:rsidRPr="00EF2D69" w:rsidR="00EF2D69" w:rsidP="00EF2D69" w:rsidRDefault="00EF2D69" w14:paraId="74FE1116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of any concerns, accidents or near misses.</w:t>
      </w:r>
    </w:p>
    <w:p w:rsidRPr="00EF2D69" w:rsidR="00EF2D69" w:rsidP="00EF2D69" w:rsidRDefault="00EF2D69" w14:paraId="51E2797E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3CA039E0" w:rsidR="00EF2D69">
        <w:rPr>
          <w:rFonts w:eastAsia="Times New Roman"/>
          <w:lang w:eastAsia="en-GB"/>
        </w:rPr>
        <w:t>Inform Activity Leaders if you need to leave.</w:t>
      </w:r>
    </w:p>
    <w:p w:rsidR="3CA039E0" w:rsidP="3CA039E0" w:rsidRDefault="3CA039E0" w14:paraId="49D96F2F" w14:textId="5A85A11F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3CA039E0" w:rsidP="3CA039E0" w:rsidRDefault="3CA039E0" w14:paraId="3100D78C" w14:textId="55FAFD12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3CA039E0" w:rsidP="3CA039E0" w:rsidRDefault="3CA039E0" w14:paraId="2B5B53A3" w14:textId="6CA278A6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2DBA6806" w:rsidP="3CA039E0" w:rsidRDefault="2DBA6806" w14:paraId="7F781C13" w14:textId="032C63A4">
      <w:pPr>
        <w:spacing w:after="200" w:line="276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single"/>
          <w:lang w:val="en-GB"/>
        </w:rPr>
        <w:t>What to do if there is an accident, Incident or near miss during my project activities?</w:t>
      </w:r>
    </w:p>
    <w:p w:rsidR="2DBA6806" w:rsidP="3CA039E0" w:rsidRDefault="2DBA6806" w14:paraId="7C19BA73" w14:textId="7C7F25FC">
      <w:pPr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Style w:val="Strong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For all accidents, incidents or near miss cases, you must:</w:t>
      </w:r>
    </w:p>
    <w:p w:rsidR="2DBA6806" w:rsidP="3CA039E0" w:rsidRDefault="2DBA6806" w14:paraId="0CDACB79" w14:textId="27DBCB71">
      <w:pPr>
        <w:pStyle w:val="NormalWeb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1. Inform a Warwick Volunteers staff member (and community partner representative if applicable)</w:t>
      </w:r>
    </w:p>
    <w:p w:rsidR="2DBA6806" w:rsidP="3CA039E0" w:rsidRDefault="2DBA6806" w14:paraId="0BE5DE99" w14:textId="6B5F4BDF">
      <w:pPr>
        <w:pStyle w:val="NormalWeb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70AA7475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2. Complete an </w:t>
      </w:r>
      <w:hyperlink r:id="Rc8acec922bf44215">
        <w:r w:rsidRPr="70AA7475" w:rsidR="2DBA6806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en-GB"/>
          </w:rPr>
          <w:t>Incident Report Form</w:t>
        </w:r>
      </w:hyperlink>
      <w:r w:rsidRPr="70AA7475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no later than 24 hours after the incident (or when you return from your project). This is to ensure that </w:t>
      </w:r>
      <w:r w:rsidRPr="70AA7475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appropriate action</w:t>
      </w:r>
      <w:r w:rsidRPr="70AA7475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is taken ASAP to ensure future safety</w:t>
      </w:r>
    </w:p>
    <w:p w:rsidR="43D124F1" w:rsidRDefault="43D124F1" w14:paraId="42D07D3B" w14:textId="1F3B67F0">
      <w:r w:rsidRPr="70AA7475" w:rsidR="43D124F1">
        <w:rPr>
          <w:rFonts w:ascii="Aptos" w:hAnsi="Aptos" w:eastAsia="Aptos" w:cs="Aptos"/>
          <w:b w:val="1"/>
          <w:bCs w:val="1"/>
          <w:noProof w:val="0"/>
          <w:sz w:val="22"/>
          <w:szCs w:val="22"/>
          <w:u w:val="single"/>
          <w:lang w:val="en-GB"/>
        </w:rPr>
        <w:t>First Aid and Emergency Services</w:t>
      </w:r>
    </w:p>
    <w:p w:rsidR="43D124F1" w:rsidRDefault="43D124F1" w14:paraId="16F4E750" w14:textId="7BEA5337">
      <w:r w:rsidRPr="70AA7475" w:rsidR="43D124F1">
        <w:rPr>
          <w:rFonts w:ascii="Aptos" w:hAnsi="Aptos" w:eastAsia="Aptos" w:cs="Aptos"/>
          <w:noProof w:val="0"/>
          <w:sz w:val="22"/>
          <w:szCs w:val="22"/>
          <w:lang w:val="en-GB"/>
        </w:rPr>
        <w:t xml:space="preserve">If an incident takes place on the university campus - </w:t>
      </w:r>
      <w:r w:rsidRPr="70AA7475" w:rsidR="43D124F1">
        <w:rPr>
          <w:rFonts w:ascii="Aptos" w:hAnsi="Aptos" w:eastAsia="Aptos" w:cs="Aptos"/>
          <w:noProof w:val="0"/>
          <w:sz w:val="22"/>
          <w:szCs w:val="22"/>
          <w:lang w:val="en-GB"/>
        </w:rPr>
        <w:t>in the event of</w:t>
      </w:r>
      <w:r w:rsidRPr="70AA7475" w:rsidR="43D124F1">
        <w:rPr>
          <w:rFonts w:ascii="Aptos" w:hAnsi="Aptos" w:eastAsia="Aptos" w:cs="Aptos"/>
          <w:noProof w:val="0"/>
          <w:sz w:val="22"/>
          <w:szCs w:val="22"/>
          <w:lang w:val="en-GB"/>
        </w:rPr>
        <w:t xml:space="preserve"> an incident on campus that requires first aid support, you must call the Community Safety Team. If Emergency Services are </w:t>
      </w:r>
      <w:r w:rsidRPr="70AA7475" w:rsidR="43D124F1">
        <w:rPr>
          <w:rFonts w:ascii="Aptos" w:hAnsi="Aptos" w:eastAsia="Aptos" w:cs="Aptos"/>
          <w:noProof w:val="0"/>
          <w:sz w:val="22"/>
          <w:szCs w:val="22"/>
          <w:lang w:val="en-GB"/>
        </w:rPr>
        <w:t>required</w:t>
      </w:r>
      <w:r w:rsidRPr="70AA7475" w:rsidR="43D124F1">
        <w:rPr>
          <w:rFonts w:ascii="Aptos" w:hAnsi="Aptos" w:eastAsia="Aptos" w:cs="Aptos"/>
          <w:noProof w:val="0"/>
          <w:sz w:val="22"/>
          <w:szCs w:val="22"/>
          <w:lang w:val="en-GB"/>
        </w:rPr>
        <w:t xml:space="preserve"> they should be called and a follow up call to Community Safety Team to informing them.</w:t>
      </w:r>
    </w:p>
    <w:p w:rsidR="2DBA6806" w:rsidP="3CA039E0" w:rsidRDefault="2DBA6806" w14:paraId="7D2687CA" w14:textId="4835622C">
      <w:pPr>
        <w:pStyle w:val="ListParagraph"/>
        <w:numPr>
          <w:ilvl w:val="0"/>
          <w:numId w:val="21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Community Safety Control Centre (general enquiries) </w:t>
      </w:r>
      <w:r w:rsidRPr="3CA039E0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024 7652 2083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 (or 22083 internal phone)</w:t>
      </w:r>
    </w:p>
    <w:p w:rsidR="2DBA6806" w:rsidP="3CA039E0" w:rsidRDefault="2DBA6806" w14:paraId="05C1A36C" w14:textId="3D96A309">
      <w:pPr>
        <w:pStyle w:val="ListParagraph"/>
        <w:numPr>
          <w:ilvl w:val="0"/>
          <w:numId w:val="21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43DFF2E1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Emergency (Security, fire, police, ambulance) </w:t>
      </w:r>
      <w:r w:rsidRPr="43DFF2E1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024 7652 2222</w:t>
      </w:r>
      <w:r w:rsidRPr="43DFF2E1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 (or 22222 internal phone)</w:t>
      </w:r>
    </w:p>
    <w:p w:rsidR="37A6A7F1" w:rsidP="43DFF2E1" w:rsidRDefault="37A6A7F1" w14:paraId="0E50340D" w14:textId="52AA9662">
      <w:pPr>
        <w:shd w:val="clear" w:color="auto" w:fill="FFFFFF" w:themeFill="background1"/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3DFF2E1" w:rsidR="37A6A7F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Nearest defibrilator </w:t>
      </w:r>
    </w:p>
    <w:p w:rsidR="37A6A7F1" w:rsidP="43DFF2E1" w:rsidRDefault="37A6A7F1" w14:paraId="7B7D4D55" w14:textId="75177CDC">
      <w:pPr>
        <w:pStyle w:val="NormalWeb"/>
        <w:shd w:val="clear" w:color="auto" w:fill="FFFFFF" w:themeFill="background1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</w:pPr>
      <w:r w:rsidRPr="43DFF2E1" w:rsidR="37A6A7F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>Community Safety team, Student Union Building, and Warwick Art Centre</w:t>
      </w:r>
    </w:p>
    <w:p w:rsidR="37A6A7F1" w:rsidP="43DFF2E1" w:rsidRDefault="37A6A7F1" w14:paraId="386D4003" w14:textId="37C193E1">
      <w:pPr>
        <w:shd w:val="clear" w:color="auto" w:fill="FFFFFF" w:themeFill="background1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hyperlink r:id="R56a54f09700b44f4">
        <w:r w:rsidRPr="43DFF2E1" w:rsidR="37A6A7F1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GB"/>
          </w:rPr>
          <w:t>https://warwick.ac.uk/services/healthsafetywellbeing/guidance/first_aid/defibrilators/</w:t>
        </w:r>
      </w:hyperlink>
    </w:p>
    <w:p w:rsidR="2DBA6806" w:rsidP="3CA039E0" w:rsidRDefault="2DBA6806" w14:paraId="7855723E" w14:textId="4B91E282">
      <w:pPr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>
        <w:br/>
      </w:r>
      <w:r w:rsidRPr="3CA039E0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If an incident takes place at another organisation, school or in the community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- in the event of an incident off campus that requires first aid support or use of the emergency services, you must</w:t>
      </w:r>
    </w:p>
    <w:p w:rsidR="2DBA6806" w:rsidP="3CA039E0" w:rsidRDefault="2DBA6806" w14:paraId="0E5521EF" w14:textId="6DC2E090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Notify the appointed first aider</w:t>
      </w:r>
    </w:p>
    <w:p w:rsidR="2DBA6806" w:rsidP="3CA039E0" w:rsidRDefault="2DBA6806" w14:paraId="39A93CF0" w14:textId="18B80AAC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And if needed, contact the </w:t>
      </w:r>
      <w:r w:rsidRPr="3CA039E0" w:rsidR="2DBA6806">
        <w:rPr>
          <w:rFonts w:ascii="Calibri" w:hAnsi="Calibri" w:eastAsia="Times New Roman" w:cs="Times New Roman"/>
          <w:sz w:val="22"/>
          <w:szCs w:val="22"/>
        </w:rPr>
        <w:t>appropriate emergency service by calling 999</w:t>
      </w:r>
    </w:p>
    <w:p w:rsidR="2DBA6806" w:rsidP="3CA039E0" w:rsidRDefault="2DBA6806" w14:paraId="27F62D55" w14:textId="4B967867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If you feel unsafe while you are volunteering, you can call the Police on </w:t>
      </w:r>
      <w:r w:rsidRPr="3CA039E0" w:rsidR="2DBA680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101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</w:t>
      </w:r>
      <w:r w:rsidRPr="3CA039E0" w:rsidR="2DBA6806">
        <w:rPr>
          <w:rFonts w:ascii="Calibri" w:hAnsi="Calibri" w:eastAsia="Times New Roman" w:cs="Times New Roman"/>
          <w:sz w:val="22"/>
          <w:szCs w:val="22"/>
        </w:rPr>
        <w:t>(non-emergency number) for advice and support</w:t>
      </w:r>
    </w:p>
    <w:p w:rsidR="3CA039E0" w:rsidP="3CA039E0" w:rsidRDefault="3CA039E0" w14:paraId="22F21BB4" w14:textId="365FC9AF">
      <w:pPr>
        <w:pStyle w:val="NormalWeb"/>
        <w:shd w:val="clear" w:color="auto" w:fill="FFFFFF" w:themeFill="background1"/>
        <w:spacing w:before="0" w:beforeAutospacing="off" w:after="165" w:afterAutospacing="off"/>
      </w:pPr>
    </w:p>
    <w:sectPr w:rsidRPr="00BD762E" w:rsidR="006A3ADE" w:rsidSect="00E265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1343A" w:rsidP="00E265E7" w:rsidRDefault="00F1343A" w14:paraId="44DBED84" w14:textId="77777777">
      <w:pPr>
        <w:spacing w:after="0" w:line="240" w:lineRule="auto"/>
      </w:pPr>
      <w:r>
        <w:separator/>
      </w:r>
    </w:p>
  </w:endnote>
  <w:endnote w:type="continuationSeparator" w:id="0">
    <w:p w:rsidR="00F1343A" w:rsidP="00E265E7" w:rsidRDefault="00F1343A" w14:paraId="0D7287D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1343A" w:rsidP="00E265E7" w:rsidRDefault="00F1343A" w14:paraId="62A6805E" w14:textId="77777777">
      <w:pPr>
        <w:spacing w:after="0" w:line="240" w:lineRule="auto"/>
      </w:pPr>
      <w:r>
        <w:separator/>
      </w:r>
    </w:p>
  </w:footnote>
  <w:footnote w:type="continuationSeparator" w:id="0">
    <w:p w:rsidR="00F1343A" w:rsidP="00E265E7" w:rsidRDefault="00F1343A" w14:paraId="570313CF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54979c9b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b1e173b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61626e6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419c689a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01d8ec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713f12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19251F"/>
    <w:multiLevelType w:val="hybridMultilevel"/>
    <w:tmpl w:val="9CD87F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CE3BD1"/>
    <w:multiLevelType w:val="hybridMultilevel"/>
    <w:tmpl w:val="0E400BB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41013D0"/>
    <w:multiLevelType w:val="hybridMultilevel"/>
    <w:tmpl w:val="B2FCE32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0BC8274A"/>
    <w:multiLevelType w:val="multilevel"/>
    <w:tmpl w:val="ED74F8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C4B5374"/>
    <w:multiLevelType w:val="hybridMultilevel"/>
    <w:tmpl w:val="A73413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0FA852D0"/>
    <w:multiLevelType w:val="hybridMultilevel"/>
    <w:tmpl w:val="72580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45F2D59"/>
    <w:multiLevelType w:val="hybridMultilevel"/>
    <w:tmpl w:val="214CC22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1F50789F"/>
    <w:multiLevelType w:val="hybridMultilevel"/>
    <w:tmpl w:val="5796744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210A42C7"/>
    <w:multiLevelType w:val="hybridMultilevel"/>
    <w:tmpl w:val="0870F10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2B2C6CF4"/>
    <w:multiLevelType w:val="hybridMultilevel"/>
    <w:tmpl w:val="6F906C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32DD04AF"/>
    <w:multiLevelType w:val="hybridMultilevel"/>
    <w:tmpl w:val="AB3CAF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FA4960"/>
    <w:multiLevelType w:val="hybridMultilevel"/>
    <w:tmpl w:val="5824F19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5CD02AC"/>
    <w:multiLevelType w:val="hybridMultilevel"/>
    <w:tmpl w:val="F056BF8A"/>
    <w:lvl w:ilvl="0" w:tplc="646A8F0A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555198"/>
    <w:multiLevelType w:val="hybridMultilevel"/>
    <w:tmpl w:val="E376B9F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56D90894"/>
    <w:multiLevelType w:val="hybridMultilevel"/>
    <w:tmpl w:val="9216C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6AF25D3"/>
    <w:multiLevelType w:val="hybridMultilevel"/>
    <w:tmpl w:val="E65E4BC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254FAB"/>
    <w:multiLevelType w:val="hybridMultilevel"/>
    <w:tmpl w:val="C97AE6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7" w15:restartNumberingAfterBreak="0">
    <w:nsid w:val="7B610B23"/>
    <w:multiLevelType w:val="multilevel"/>
    <w:tmpl w:val="D5141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7FA81983"/>
    <w:multiLevelType w:val="hybridMultilevel"/>
    <w:tmpl w:val="D2EC4F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" w16cid:durableId="621303726">
    <w:abstractNumId w:val="10"/>
  </w:num>
  <w:num w:numId="2" w16cid:durableId="1742406702">
    <w:abstractNumId w:val="5"/>
  </w:num>
  <w:num w:numId="3" w16cid:durableId="430010194">
    <w:abstractNumId w:val="14"/>
  </w:num>
  <w:num w:numId="4" w16cid:durableId="1937055195">
    <w:abstractNumId w:val="18"/>
  </w:num>
  <w:num w:numId="5" w16cid:durableId="494490215">
    <w:abstractNumId w:val="3"/>
  </w:num>
  <w:num w:numId="6" w16cid:durableId="1914512238">
    <w:abstractNumId w:val="17"/>
  </w:num>
  <w:num w:numId="7" w16cid:durableId="2043706783">
    <w:abstractNumId w:val="6"/>
  </w:num>
  <w:num w:numId="8" w16cid:durableId="6371628">
    <w:abstractNumId w:val="11"/>
  </w:num>
  <w:num w:numId="9" w16cid:durableId="56319300">
    <w:abstractNumId w:val="13"/>
  </w:num>
  <w:num w:numId="10" w16cid:durableId="1194925906">
    <w:abstractNumId w:val="1"/>
  </w:num>
  <w:num w:numId="11" w16cid:durableId="1333415571">
    <w:abstractNumId w:val="16"/>
  </w:num>
  <w:num w:numId="12" w16cid:durableId="861012637">
    <w:abstractNumId w:val="4"/>
  </w:num>
  <w:num w:numId="13" w16cid:durableId="2004241165">
    <w:abstractNumId w:val="0"/>
  </w:num>
  <w:num w:numId="14" w16cid:durableId="2129277537">
    <w:abstractNumId w:val="15"/>
  </w:num>
  <w:num w:numId="15" w16cid:durableId="1855997549">
    <w:abstractNumId w:val="9"/>
  </w:num>
  <w:num w:numId="16" w16cid:durableId="2011254588">
    <w:abstractNumId w:val="7"/>
  </w:num>
  <w:num w:numId="17" w16cid:durableId="67578463">
    <w:abstractNumId w:val="2"/>
  </w:num>
  <w:num w:numId="18" w16cid:durableId="1190339453">
    <w:abstractNumId w:val="8"/>
  </w:num>
  <w:num w:numId="19" w16cid:durableId="4552242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3FA"/>
    <w:rsid w:val="00013CD8"/>
    <w:rsid w:val="00024FAE"/>
    <w:rsid w:val="00026D5C"/>
    <w:rsid w:val="0002743C"/>
    <w:rsid w:val="0004206D"/>
    <w:rsid w:val="00062E72"/>
    <w:rsid w:val="000631DF"/>
    <w:rsid w:val="0009402D"/>
    <w:rsid w:val="000B55DC"/>
    <w:rsid w:val="000C4DB1"/>
    <w:rsid w:val="000E3B3F"/>
    <w:rsid w:val="000F6A4D"/>
    <w:rsid w:val="0011560B"/>
    <w:rsid w:val="00120197"/>
    <w:rsid w:val="001445F5"/>
    <w:rsid w:val="00167179"/>
    <w:rsid w:val="00170B80"/>
    <w:rsid w:val="001722D1"/>
    <w:rsid w:val="00172743"/>
    <w:rsid w:val="00190CA6"/>
    <w:rsid w:val="001947FF"/>
    <w:rsid w:val="001A11C8"/>
    <w:rsid w:val="001B01DC"/>
    <w:rsid w:val="001F16EE"/>
    <w:rsid w:val="001F5881"/>
    <w:rsid w:val="00206539"/>
    <w:rsid w:val="002079E0"/>
    <w:rsid w:val="002250DB"/>
    <w:rsid w:val="00245506"/>
    <w:rsid w:val="002577B9"/>
    <w:rsid w:val="00275CED"/>
    <w:rsid w:val="00284343"/>
    <w:rsid w:val="002B26BC"/>
    <w:rsid w:val="002D781C"/>
    <w:rsid w:val="0031067E"/>
    <w:rsid w:val="00313DC2"/>
    <w:rsid w:val="0031546D"/>
    <w:rsid w:val="0031726B"/>
    <w:rsid w:val="00320E98"/>
    <w:rsid w:val="0038201E"/>
    <w:rsid w:val="003834D3"/>
    <w:rsid w:val="003C533E"/>
    <w:rsid w:val="003F3D39"/>
    <w:rsid w:val="004068B6"/>
    <w:rsid w:val="004249BF"/>
    <w:rsid w:val="00431C5D"/>
    <w:rsid w:val="00442F0A"/>
    <w:rsid w:val="00465A14"/>
    <w:rsid w:val="00467405"/>
    <w:rsid w:val="004C7A4E"/>
    <w:rsid w:val="005064B8"/>
    <w:rsid w:val="00511120"/>
    <w:rsid w:val="00511C88"/>
    <w:rsid w:val="0053720A"/>
    <w:rsid w:val="00550E6D"/>
    <w:rsid w:val="005771D6"/>
    <w:rsid w:val="00581BAB"/>
    <w:rsid w:val="00590ACA"/>
    <w:rsid w:val="005C1625"/>
    <w:rsid w:val="005D3565"/>
    <w:rsid w:val="005D4358"/>
    <w:rsid w:val="005E5F2B"/>
    <w:rsid w:val="00633F76"/>
    <w:rsid w:val="006444C9"/>
    <w:rsid w:val="00687E1B"/>
    <w:rsid w:val="00690D8F"/>
    <w:rsid w:val="006A3ADE"/>
    <w:rsid w:val="006B5BA3"/>
    <w:rsid w:val="006C2163"/>
    <w:rsid w:val="006C3180"/>
    <w:rsid w:val="006C31EC"/>
    <w:rsid w:val="006C557B"/>
    <w:rsid w:val="006D6E24"/>
    <w:rsid w:val="00713A4A"/>
    <w:rsid w:val="00714EAD"/>
    <w:rsid w:val="00715394"/>
    <w:rsid w:val="00716DA8"/>
    <w:rsid w:val="007333E0"/>
    <w:rsid w:val="00762B57"/>
    <w:rsid w:val="00773F87"/>
    <w:rsid w:val="0078139B"/>
    <w:rsid w:val="00783A7E"/>
    <w:rsid w:val="00797834"/>
    <w:rsid w:val="007A6BA2"/>
    <w:rsid w:val="007B2E80"/>
    <w:rsid w:val="007D4DDE"/>
    <w:rsid w:val="007D7E9D"/>
    <w:rsid w:val="007E0383"/>
    <w:rsid w:val="007E4FCD"/>
    <w:rsid w:val="007F2B60"/>
    <w:rsid w:val="00807430"/>
    <w:rsid w:val="00807ADD"/>
    <w:rsid w:val="00810ABD"/>
    <w:rsid w:val="00815116"/>
    <w:rsid w:val="008217D3"/>
    <w:rsid w:val="00863A4D"/>
    <w:rsid w:val="00866B8D"/>
    <w:rsid w:val="00866F5D"/>
    <w:rsid w:val="008834E2"/>
    <w:rsid w:val="008A3E54"/>
    <w:rsid w:val="008A62E8"/>
    <w:rsid w:val="008B35FC"/>
    <w:rsid w:val="008D513B"/>
    <w:rsid w:val="008D6E24"/>
    <w:rsid w:val="00900D7B"/>
    <w:rsid w:val="00916524"/>
    <w:rsid w:val="0092576F"/>
    <w:rsid w:val="0093693E"/>
    <w:rsid w:val="00970353"/>
    <w:rsid w:val="00983C98"/>
    <w:rsid w:val="009A6804"/>
    <w:rsid w:val="009D547B"/>
    <w:rsid w:val="009F31C5"/>
    <w:rsid w:val="00A1651A"/>
    <w:rsid w:val="00A36646"/>
    <w:rsid w:val="00A36E44"/>
    <w:rsid w:val="00A44029"/>
    <w:rsid w:val="00A47E87"/>
    <w:rsid w:val="00A87E7A"/>
    <w:rsid w:val="00A91B5F"/>
    <w:rsid w:val="00AA097F"/>
    <w:rsid w:val="00AA3FB2"/>
    <w:rsid w:val="00AA7A9E"/>
    <w:rsid w:val="00AB4CC0"/>
    <w:rsid w:val="00AB73CA"/>
    <w:rsid w:val="00B2603F"/>
    <w:rsid w:val="00B33B55"/>
    <w:rsid w:val="00B65C44"/>
    <w:rsid w:val="00B80D46"/>
    <w:rsid w:val="00B82FBD"/>
    <w:rsid w:val="00B84040"/>
    <w:rsid w:val="00BC4A89"/>
    <w:rsid w:val="00BD3A41"/>
    <w:rsid w:val="00BD762E"/>
    <w:rsid w:val="00BE3C0B"/>
    <w:rsid w:val="00C07B8C"/>
    <w:rsid w:val="00C1716A"/>
    <w:rsid w:val="00C20989"/>
    <w:rsid w:val="00C43164"/>
    <w:rsid w:val="00C50ACB"/>
    <w:rsid w:val="00C53CB0"/>
    <w:rsid w:val="00C57FCF"/>
    <w:rsid w:val="00C619EE"/>
    <w:rsid w:val="00C663C4"/>
    <w:rsid w:val="00CC2506"/>
    <w:rsid w:val="00CD0A03"/>
    <w:rsid w:val="00CD0E2A"/>
    <w:rsid w:val="00CD210F"/>
    <w:rsid w:val="00CF1CDB"/>
    <w:rsid w:val="00CF5D7D"/>
    <w:rsid w:val="00D368E7"/>
    <w:rsid w:val="00D4028D"/>
    <w:rsid w:val="00D717C1"/>
    <w:rsid w:val="00D74E49"/>
    <w:rsid w:val="00D84DC4"/>
    <w:rsid w:val="00D87079"/>
    <w:rsid w:val="00D8712A"/>
    <w:rsid w:val="00DB3935"/>
    <w:rsid w:val="00DD49D6"/>
    <w:rsid w:val="00DD548C"/>
    <w:rsid w:val="00DD6A13"/>
    <w:rsid w:val="00DE41DD"/>
    <w:rsid w:val="00E13979"/>
    <w:rsid w:val="00E265E7"/>
    <w:rsid w:val="00E34A3A"/>
    <w:rsid w:val="00E36DCF"/>
    <w:rsid w:val="00E7064F"/>
    <w:rsid w:val="00E76C3A"/>
    <w:rsid w:val="00EB13FA"/>
    <w:rsid w:val="00EB3500"/>
    <w:rsid w:val="00EF2D69"/>
    <w:rsid w:val="00F043FF"/>
    <w:rsid w:val="00F12D5D"/>
    <w:rsid w:val="00F1343A"/>
    <w:rsid w:val="00F25388"/>
    <w:rsid w:val="00F27EFD"/>
    <w:rsid w:val="00F72882"/>
    <w:rsid w:val="00F74159"/>
    <w:rsid w:val="00F95ACB"/>
    <w:rsid w:val="00FD5A84"/>
    <w:rsid w:val="00FF152C"/>
    <w:rsid w:val="04226AA5"/>
    <w:rsid w:val="0887ED06"/>
    <w:rsid w:val="0B78C06E"/>
    <w:rsid w:val="0C203012"/>
    <w:rsid w:val="0CD72C50"/>
    <w:rsid w:val="0D2294B3"/>
    <w:rsid w:val="0E626776"/>
    <w:rsid w:val="0F782826"/>
    <w:rsid w:val="1190283F"/>
    <w:rsid w:val="137340A3"/>
    <w:rsid w:val="164322E5"/>
    <w:rsid w:val="19660FF3"/>
    <w:rsid w:val="19F14AFF"/>
    <w:rsid w:val="1B23ABE3"/>
    <w:rsid w:val="1FC15DD4"/>
    <w:rsid w:val="2326D2B9"/>
    <w:rsid w:val="25D019C2"/>
    <w:rsid w:val="274EF1AE"/>
    <w:rsid w:val="29502B33"/>
    <w:rsid w:val="2ACAD5A8"/>
    <w:rsid w:val="2C87E45F"/>
    <w:rsid w:val="2CD106CE"/>
    <w:rsid w:val="2DBA6806"/>
    <w:rsid w:val="31239BBD"/>
    <w:rsid w:val="339F8875"/>
    <w:rsid w:val="37A6A7F1"/>
    <w:rsid w:val="3CA039E0"/>
    <w:rsid w:val="41E9CE2B"/>
    <w:rsid w:val="43D124F1"/>
    <w:rsid w:val="43DFF2E1"/>
    <w:rsid w:val="448416F5"/>
    <w:rsid w:val="45621F20"/>
    <w:rsid w:val="45CCAF04"/>
    <w:rsid w:val="46868F5B"/>
    <w:rsid w:val="471F8505"/>
    <w:rsid w:val="4ABF2B44"/>
    <w:rsid w:val="4E12F0B5"/>
    <w:rsid w:val="4E673C1A"/>
    <w:rsid w:val="50181730"/>
    <w:rsid w:val="52D044DE"/>
    <w:rsid w:val="55D47C29"/>
    <w:rsid w:val="59A4D857"/>
    <w:rsid w:val="5BF19795"/>
    <w:rsid w:val="5BF75EC4"/>
    <w:rsid w:val="5E5ED1B3"/>
    <w:rsid w:val="61B725AB"/>
    <w:rsid w:val="6769D28E"/>
    <w:rsid w:val="694AA9D7"/>
    <w:rsid w:val="6D0980F8"/>
    <w:rsid w:val="6EA9F94D"/>
    <w:rsid w:val="6F0C8805"/>
    <w:rsid w:val="6F150F5C"/>
    <w:rsid w:val="70AA7475"/>
    <w:rsid w:val="728F5BDF"/>
    <w:rsid w:val="73C6A027"/>
    <w:rsid w:val="75184AE2"/>
    <w:rsid w:val="758C0E4A"/>
    <w:rsid w:val="7724D123"/>
    <w:rsid w:val="7844787F"/>
    <w:rsid w:val="7C50DA37"/>
    <w:rsid w:val="7F63C41C"/>
    <w:rsid w:val="7FE0C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E8499E"/>
  <w15:chartTrackingRefBased/>
  <w15:docId w15:val="{38B7F046-A9DC-4B3F-A95E-BF66CC9F8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47E87"/>
    <w:pPr>
      <w:spacing w:after="200" w:line="276" w:lineRule="auto"/>
    </w:pPr>
    <w:rPr>
      <w:sz w:val="22"/>
      <w:szCs w:val="22"/>
      <w:lang w:eastAsia="en-US"/>
    </w:rPr>
  </w:style>
  <w:style w:type="paragraph" w:styleId="Heading5">
    <w:name w:val="heading 5"/>
    <w:basedOn w:val="Normal"/>
    <w:link w:val="Heading5Char"/>
    <w:uiPriority w:val="9"/>
    <w:qFormat/>
    <w:rsid w:val="0038201E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E265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265E7"/>
  </w:style>
  <w:style w:type="paragraph" w:styleId="Footer">
    <w:name w:val="footer"/>
    <w:basedOn w:val="Normal"/>
    <w:link w:val="Foot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265E7"/>
  </w:style>
  <w:style w:type="paragraph" w:styleId="NoSpacing">
    <w:name w:val="No Spacing"/>
    <w:uiPriority w:val="1"/>
    <w:qFormat/>
    <w:rsid w:val="00E265E7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E265E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7A6BA2"/>
    <w:pPr>
      <w:ind w:left="720"/>
      <w:contextualSpacing/>
    </w:pPr>
    <w:rPr>
      <w:rFonts w:eastAsia="Times New Roman"/>
      <w:lang w:eastAsia="en-GB"/>
    </w:rPr>
  </w:style>
  <w:style w:type="character" w:styleId="Heading5Char" w:customStyle="1">
    <w:name w:val="Heading 5 Char"/>
    <w:link w:val="Heading5"/>
    <w:uiPriority w:val="9"/>
    <w:rsid w:val="0038201E"/>
    <w:rPr>
      <w:rFonts w:ascii="Times New Roman" w:hAnsi="Times New Roman" w:eastAsia="Times New Roman"/>
      <w:b/>
      <w:bCs/>
    </w:rPr>
  </w:style>
  <w:style w:type="paragraph" w:styleId="NormalWeb">
    <w:name w:val="Normal (Web)"/>
    <w:basedOn w:val="Normal"/>
    <w:uiPriority w:val="99"/>
    <w:unhideWhenUsed/>
    <w:rsid w:val="006A3ADE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Strong">
    <w:name w:val="Strong"/>
    <w:uiPriority w:val="22"/>
    <w:qFormat/>
    <w:rsid w:val="006A3ADE"/>
    <w:rPr>
      <w:b/>
      <w:bCs/>
    </w:rPr>
  </w:style>
  <w:style w:type="character" w:styleId="Hyperlink">
    <w:name w:val="Hyperlink"/>
    <w:uiPriority w:val="99"/>
    <w:semiHidden/>
    <w:unhideWhenUsed/>
    <w:rsid w:val="006A3ADE"/>
    <w:rPr>
      <w:color w:val="0000FF"/>
      <w:u w:val="single"/>
    </w:rPr>
  </w:style>
  <w:style w:type="character" w:styleId="Emphasis">
    <w:name w:val="Emphasis"/>
    <w:uiPriority w:val="20"/>
    <w:qFormat/>
    <w:rsid w:val="006A3A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customXml" Target="../customXml/item4.xml" Id="rId14" /><Relationship Type="http://schemas.openxmlformats.org/officeDocument/2006/relationships/hyperlink" Target="https://warwick.ac.uk/services/healthsafetywellbeing/guidance/first_aid/defibrilators/" TargetMode="External" Id="R56a54f09700b44f4" /><Relationship Type="http://schemas.openxmlformats.org/officeDocument/2006/relationships/hyperlink" Target="https://warwick.ac.uk/services/healthsafetywellbeing/incidents/" TargetMode="External" Id="Rc8acec922bf44215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fspac\AppData\Local\Microsoft\Windows\Temporary%20Internet%20Files\Content.Outlook\LMJTNHCR\Risk%20Assessment%20Template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2" ma:contentTypeDescription="Create a new document." ma:contentTypeScope="" ma:versionID="5da6df863f715dcdda835b37d4b39c53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53bc25d035789dee14736c5c3e453a31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cd559b83-f404-49de-96dd-6a18b1bd5ba7" xsi:nil="true"/>
    <SharedWithUsers xmlns="1b999ee9-6e7d-48f5-bc9b-e2de122e9af8">
      <UserInfo>
        <DisplayName/>
        <AccountId xsi:nil="true"/>
        <AccountType/>
      </UserInfo>
    </SharedWithUsers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Props1.xml><?xml version="1.0" encoding="utf-8"?>
<ds:datastoreItem xmlns:ds="http://schemas.openxmlformats.org/officeDocument/2006/customXml" ds:itemID="{7EBBC812-20ED-4EB8-B4C7-86BF0EC3832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C624A8B-E4D5-4B16-9FA7-F07FA1B125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0A650B-7617-41B6-B2EB-E26E8BDAD343}"/>
</file>

<file path=customXml/itemProps4.xml><?xml version="1.0" encoding="utf-8"?>
<ds:datastoreItem xmlns:ds="http://schemas.openxmlformats.org/officeDocument/2006/customXml" ds:itemID="{21053DBE-71E4-4AF7-A598-D33A5F262F0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Risk Assessment Template</ap:Template>
  <ap:Application>Microsoft Word for the web</ap:Application>
  <ap:DocSecurity>0</ap:DocSecurity>
  <ap:ScaleCrop>false</ap:ScaleCrop>
  <ap:Company>WarwickSU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Brannon, Julie</dc:creator>
  <cp:keywords/>
  <cp:lastModifiedBy>Watson, Jennifer</cp:lastModifiedBy>
  <cp:revision>18</cp:revision>
  <cp:lastPrinted>2017-08-30T17:13:00Z</cp:lastPrinted>
  <dcterms:created xsi:type="dcterms:W3CDTF">2023-06-07T11:58:00Z</dcterms:created>
  <dcterms:modified xsi:type="dcterms:W3CDTF">2026-05-07T18:53:23Z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Hobson, Matthew</vt:lpwstr>
  </property>
  <property fmtid="{D5CDD505-2E9C-101B-9397-08002B2CF9AE}" pid="4" name="Order">
    <vt:lpwstr>95700.0000000000</vt:lpwstr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SharedWithUsers">
    <vt:lpwstr/>
  </property>
  <property fmtid="{D5CDD505-2E9C-101B-9397-08002B2CF9AE}" pid="8" name="display_urn:schemas-microsoft-com:office:office#Author">
    <vt:lpwstr>Hobson, Matthew</vt:lpwstr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ContentTypeId">
    <vt:lpwstr>0x0101009AE4EE92271B9740A264D5BE79E2CA82</vt:lpwstr>
  </property>
  <property fmtid="{D5CDD505-2E9C-101B-9397-08002B2CF9AE}" pid="12" name="TriggerFlowInfo">
    <vt:lpwstr/>
  </property>
  <property fmtid="{D5CDD505-2E9C-101B-9397-08002B2CF9AE}" pid="13" name="_SourceUrl">
    <vt:lpwstr/>
  </property>
  <property fmtid="{D5CDD505-2E9C-101B-9397-08002B2CF9AE}" pid="14" name="_SharedFileIndex">
    <vt:lpwstr/>
  </property>
  <property fmtid="{D5CDD505-2E9C-101B-9397-08002B2CF9AE}" pid="15" name="MediaLengthInSeconds">
    <vt:lpwstr/>
  </property>
  <property fmtid="{D5CDD505-2E9C-101B-9397-08002B2CF9AE}" pid="16" name="TaxCatchAll">
    <vt:lpwstr/>
  </property>
  <property fmtid="{D5CDD505-2E9C-101B-9397-08002B2CF9AE}" pid="17" name="MediaServiceImageTags">
    <vt:lpwstr/>
  </property>
  <property fmtid="{D5CDD505-2E9C-101B-9397-08002B2CF9AE}" pid="18" name="lcf76f155ced4ddcb4097134ff3c332f">
    <vt:lpwstr/>
  </property>
</Properties>
</file>