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du wp14">
  <w:body>
    <w:p w:rsidRPr="00A1651A" w:rsidR="00BC4A89" w:rsidP="00A1651A" w:rsidRDefault="731B1693" w14:paraId="7DE171C0" w14:textId="27887AA5">
      <w:pPr>
        <w:pStyle w:val="NoSpacing"/>
        <w:jc w:val="center"/>
      </w:pPr>
      <w:r>
        <w:rPr>
          <w:noProof/>
        </w:rPr>
        <w:drawing>
          <wp:inline distT="0" distB="0" distL="0" distR="0" wp14:anchorId="23D463B5" wp14:editId="5851DA1B">
            <wp:extent cx="2686685" cy="667385"/>
            <wp:effectExtent l="0" t="0" r="0" b="0"/>
            <wp:docPr id="1326957375" name="Picture 1" descr="P:\Volunteering\Marketing Materials\Promotional Material\Logos\WV logo\WV logo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86685" cy="667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A1651A" w:rsidR="00BC4A89" w:rsidP="57C5FEC8" w:rsidRDefault="00BC4A89" w14:paraId="520375E1" w14:textId="77777777">
      <w:pPr>
        <w:pStyle w:val="NoSpacing"/>
        <w:jc w:val="center"/>
        <w:rPr>
          <w:b/>
          <w:bCs/>
        </w:rPr>
      </w:pPr>
      <w:r w:rsidRPr="57C5FEC8">
        <w:rPr>
          <w:b/>
          <w:bCs/>
          <w:sz w:val="28"/>
          <w:szCs w:val="28"/>
        </w:rPr>
        <w:t>Risk Assessment</w:t>
      </w:r>
    </w:p>
    <w:p w:rsidR="00BC4A89" w:rsidP="00BC4A89" w:rsidRDefault="00BC4A89" w14:paraId="672A6659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50AB3424" w14:paraId="1D0C73F7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2EC63A13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Project Title/ Event: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9A6804" w14:paraId="30A64A2A" w14:textId="4F4C2751">
            <w:pPr>
              <w:pStyle w:val="NoSpacing"/>
              <w:jc w:val="center"/>
            </w:pPr>
            <w:r w:rsidR="009A6804">
              <w:rPr/>
              <w:t xml:space="preserve">Guided </w:t>
            </w:r>
            <w:r w:rsidR="76000797">
              <w:rPr/>
              <w:t xml:space="preserve">Wilderness </w:t>
            </w:r>
            <w:r w:rsidR="009A6804">
              <w:rPr/>
              <w:t>Walk</w:t>
            </w:r>
            <w:r w:rsidR="00A0667B">
              <w:rPr/>
              <w:t>s</w:t>
            </w:r>
            <w:r w:rsidR="009A6804">
              <w:rPr/>
              <w:t xml:space="preserve"> with Friends of Canley Green Spaces</w:t>
            </w:r>
          </w:p>
        </w:tc>
      </w:tr>
      <w:tr w:rsidRPr="0031546D" w:rsidR="00BC4A89" w:rsidTr="50AB3424" w14:paraId="5969133C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5F9D2B59" w14:textId="77777777">
            <w:pPr>
              <w:pStyle w:val="NoSpacing"/>
              <w:jc w:val="center"/>
            </w:pPr>
            <w:r w:rsidRPr="0031546D">
              <w:rPr>
                <w:b/>
              </w:rPr>
              <w:t>Summary of Event (number attending, location, activities):</w:t>
            </w:r>
          </w:p>
        </w:tc>
        <w:tc>
          <w:tcPr>
            <w:tcW w:w="7338" w:type="dxa"/>
            <w:shd w:val="clear" w:color="auto" w:fill="auto"/>
            <w:tcMar/>
          </w:tcPr>
          <w:p w:rsidR="00BC4A89" w:rsidP="00F043FF" w:rsidRDefault="00BC4A89" w14:paraId="0A37501D" w14:textId="77777777">
            <w:pPr>
              <w:pStyle w:val="NoSpacing"/>
              <w:jc w:val="center"/>
            </w:pPr>
          </w:p>
          <w:p w:rsidR="005064B8" w:rsidP="009A6804" w:rsidRDefault="009A6804" w14:paraId="1129EE35" w14:textId="7595EE33">
            <w:pPr>
              <w:pStyle w:val="NoSpacing"/>
            </w:pPr>
            <w:r>
              <w:t xml:space="preserve">We will explore countryside surrounding the University of Warwick, on a guided walk that visits ancient woodlands, lakes, ponds and streams. The </w:t>
            </w:r>
            <w:r w:rsidR="0137AC51">
              <w:t>5</w:t>
            </w:r>
            <w:r w:rsidR="00443F43">
              <w:t xml:space="preserve"> miles </w:t>
            </w:r>
            <w:r>
              <w:t xml:space="preserve">route is easy to walk and should take about </w:t>
            </w:r>
            <w:r w:rsidR="772F126A">
              <w:t>4</w:t>
            </w:r>
            <w:r>
              <w:t xml:space="preserve"> </w:t>
            </w:r>
            <w:r w:rsidR="7BBDDFDF">
              <w:t xml:space="preserve"> </w:t>
            </w:r>
            <w:r>
              <w:t>hours to complete.</w:t>
            </w:r>
          </w:p>
          <w:p w:rsidR="009A6804" w:rsidP="009A6804" w:rsidRDefault="009A6804" w14:paraId="4F371501" w14:textId="32605B46">
            <w:pPr>
              <w:pStyle w:val="NoSpacing"/>
            </w:pPr>
            <w:r w:rsidR="009A6804">
              <w:rPr/>
              <w:t xml:space="preserve">Approx. </w:t>
            </w:r>
            <w:r w:rsidR="2D428326">
              <w:rPr/>
              <w:t>40</w:t>
            </w:r>
            <w:r w:rsidR="42DCE2F2">
              <w:rPr/>
              <w:t xml:space="preserve"> </w:t>
            </w:r>
            <w:r w:rsidR="009A6804">
              <w:rPr/>
              <w:t>students attending</w:t>
            </w:r>
            <w:r w:rsidR="63309714">
              <w:rPr/>
              <w:t>.</w:t>
            </w:r>
          </w:p>
          <w:p w:rsidR="00762B57" w:rsidP="009A6804" w:rsidRDefault="00762B57" w14:paraId="5DAB6C7B" w14:textId="77777777">
            <w:pPr>
              <w:pStyle w:val="NoSpacing"/>
            </w:pPr>
          </w:p>
          <w:p w:rsidR="00A1651A" w:rsidP="00F043FF" w:rsidRDefault="00A1651A" w14:paraId="02EB378F" w14:textId="77777777">
            <w:pPr>
              <w:pStyle w:val="NoSpacing"/>
              <w:jc w:val="center"/>
            </w:pPr>
          </w:p>
          <w:p w:rsidRPr="0031546D" w:rsidR="00442F0A" w:rsidP="00442F0A" w:rsidRDefault="00442F0A" w14:paraId="6A05A809" w14:textId="77777777">
            <w:pPr>
              <w:pStyle w:val="NoSpacing"/>
            </w:pPr>
          </w:p>
        </w:tc>
      </w:tr>
      <w:tr w:rsidRPr="0031546D" w:rsidR="00BC4A89" w:rsidTr="50AB3424" w14:paraId="365C841C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5CF6C178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Date(s):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6D08AE09" w:rsidRDefault="25E52789" w14:paraId="552283F6" w14:textId="1615EB7C">
            <w:pPr>
              <w:pStyle w:val="NoSpacing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center"/>
            </w:pPr>
            <w:r w:rsidR="24EDB461">
              <w:rPr/>
              <w:t>4/10/2025</w:t>
            </w:r>
          </w:p>
        </w:tc>
      </w:tr>
    </w:tbl>
    <w:p w:rsidR="00BC4A89" w:rsidP="00BC4A89" w:rsidRDefault="00BC4A89" w14:paraId="5A39BBE3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50AB3424" w14:paraId="13261C77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03CBB31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Form completed by: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57C5FEC8" w:rsidRDefault="00A0667B" w14:paraId="674FDAE6" w14:textId="5977A932">
            <w:pPr>
              <w:pStyle w:val="NoSpacing"/>
              <w:spacing w:line="259" w:lineRule="auto"/>
              <w:jc w:val="center"/>
            </w:pPr>
            <w:r>
              <w:t>Jenny Watson</w:t>
            </w:r>
          </w:p>
        </w:tc>
      </w:tr>
      <w:tr w:rsidRPr="0031546D" w:rsidR="00BC4A89" w:rsidTr="50AB3424" w14:paraId="5E7BAD58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66D0B3A3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Form approved by (Warwick Volunteers Staff):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00F043FF" w:rsidRDefault="00BC4A89" w14:paraId="41C8F396" w14:textId="77777777">
            <w:pPr>
              <w:pStyle w:val="NoSpacing"/>
              <w:jc w:val="center"/>
            </w:pPr>
          </w:p>
        </w:tc>
      </w:tr>
      <w:tr w:rsidRPr="0031546D" w:rsidR="00BC4A89" w:rsidTr="50AB3424" w14:paraId="781EDB15" w14:textId="77777777">
        <w:tc>
          <w:tcPr>
            <w:tcW w:w="7087" w:type="dxa"/>
            <w:shd w:val="clear" w:color="auto" w:fill="F2F2F2" w:themeFill="background1" w:themeFillShade="F2"/>
            <w:tcMar/>
          </w:tcPr>
          <w:p w:rsidRPr="0031546D" w:rsidR="00BC4A89" w:rsidP="00F043FF" w:rsidRDefault="00BC4A89" w14:paraId="13D85408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Date form completed:</w:t>
            </w:r>
          </w:p>
        </w:tc>
        <w:tc>
          <w:tcPr>
            <w:tcW w:w="7338" w:type="dxa"/>
            <w:shd w:val="clear" w:color="auto" w:fill="auto"/>
            <w:tcMar/>
          </w:tcPr>
          <w:p w:rsidRPr="0031546D" w:rsidR="00BC4A89" w:rsidP="50AB3424" w:rsidRDefault="0A31AAF9" w14:paraId="73454F91" w14:textId="62B799FE">
            <w:pPr>
              <w:pStyle w:val="NoSpacing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center"/>
            </w:pPr>
            <w:r w:rsidR="05453290">
              <w:rPr/>
              <w:t>04/</w:t>
            </w:r>
            <w:r w:rsidR="2B8C562C">
              <w:rPr/>
              <w:t>09</w:t>
            </w:r>
            <w:r w:rsidR="05453290">
              <w:rPr/>
              <w:t>/2025</w:t>
            </w:r>
          </w:p>
        </w:tc>
      </w:tr>
    </w:tbl>
    <w:p w:rsidR="00BC4A89" w:rsidP="00BC4A89" w:rsidRDefault="00BC4A89" w14:paraId="72A3D3EC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087"/>
        <w:gridCol w:w="7338"/>
      </w:tblGrid>
      <w:tr w:rsidRPr="0031546D" w:rsidR="00BC4A89" w:rsidTr="1D2082A8" w14:paraId="6DEE097A" w14:textId="77777777">
        <w:tc>
          <w:tcPr>
            <w:tcW w:w="7087" w:type="dxa"/>
            <w:shd w:val="clear" w:color="auto" w:fill="F2F2F2" w:themeFill="background1" w:themeFillShade="F2"/>
          </w:tcPr>
          <w:p w:rsidRPr="0031546D" w:rsidR="00BC4A89" w:rsidP="00F043FF" w:rsidRDefault="00BC4A89" w14:paraId="742142B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Mandatory requirements</w:t>
            </w:r>
          </w:p>
        </w:tc>
        <w:tc>
          <w:tcPr>
            <w:tcW w:w="7338" w:type="dxa"/>
            <w:shd w:val="clear" w:color="auto" w:fill="F2F2F2" w:themeFill="background1" w:themeFillShade="F2"/>
          </w:tcPr>
          <w:p w:rsidRPr="0031546D" w:rsidR="00BC4A89" w:rsidP="00F043FF" w:rsidRDefault="00BC4A89" w14:paraId="65B2A92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Events/Circumstances that could increase risk</w:t>
            </w:r>
          </w:p>
        </w:tc>
      </w:tr>
      <w:tr w:rsidRPr="0031546D" w:rsidR="00762B57" w:rsidTr="1D2082A8" w14:paraId="1897DC6A" w14:textId="77777777">
        <w:tc>
          <w:tcPr>
            <w:tcW w:w="7087" w:type="dxa"/>
            <w:shd w:val="clear" w:color="auto" w:fill="auto"/>
          </w:tcPr>
          <w:p w:rsidRPr="000C4DB1" w:rsidR="00762B57" w:rsidP="00762B57" w:rsidRDefault="00762B57" w14:paraId="2234AD84" w14:textId="77777777">
            <w:pPr>
              <w:pStyle w:val="NoSpacing"/>
              <w:jc w:val="center"/>
            </w:pPr>
            <w:r w:rsidRPr="000C4DB1">
              <w:t>First-aid box provided and nominated first-aider always on site</w:t>
            </w:r>
          </w:p>
        </w:tc>
        <w:tc>
          <w:tcPr>
            <w:tcW w:w="7338" w:type="dxa"/>
            <w:shd w:val="clear" w:color="auto" w:fill="auto"/>
          </w:tcPr>
          <w:p w:rsidRPr="0031546D" w:rsidR="00762B57" w:rsidP="57C5FEC8" w:rsidRDefault="5AF67ACF" w14:paraId="515B61F3" w14:textId="77777777">
            <w:pPr>
              <w:pStyle w:val="NoSpacing"/>
              <w:tabs>
                <w:tab w:val="center" w:pos="3561"/>
              </w:tabs>
              <w:jc w:val="center"/>
              <w:rPr>
                <w:i/>
                <w:iCs/>
                <w:highlight w:val="yellow"/>
              </w:rPr>
            </w:pPr>
            <w:r w:rsidRPr="57C5FEC8">
              <w:rPr>
                <w:i/>
                <w:iCs/>
              </w:rPr>
              <w:t>Extreme weather conditions</w:t>
            </w:r>
          </w:p>
        </w:tc>
      </w:tr>
      <w:tr w:rsidRPr="0031546D" w:rsidR="00762B57" w:rsidTr="1D2082A8" w14:paraId="4699F877" w14:textId="77777777">
        <w:tc>
          <w:tcPr>
            <w:tcW w:w="7087" w:type="dxa"/>
            <w:shd w:val="clear" w:color="auto" w:fill="auto"/>
          </w:tcPr>
          <w:p w:rsidRPr="0031546D" w:rsidR="00762B57" w:rsidP="00762B57" w:rsidRDefault="00762B57" w14:paraId="2DEE2E33" w14:textId="77777777">
            <w:pPr>
              <w:pStyle w:val="NoSpacing"/>
              <w:jc w:val="center"/>
            </w:pPr>
            <w:r>
              <w:t>2 activity leaders</w:t>
            </w:r>
            <w:r w:rsidR="00AB73CA">
              <w:t xml:space="preserve"> needed</w:t>
            </w:r>
            <w:r>
              <w:t xml:space="preserve"> for guided walks. One to lead from front and one to be the back marker.</w:t>
            </w:r>
          </w:p>
        </w:tc>
        <w:tc>
          <w:tcPr>
            <w:tcW w:w="7338" w:type="dxa"/>
            <w:shd w:val="clear" w:color="auto" w:fill="auto"/>
          </w:tcPr>
          <w:p w:rsidRPr="0031546D" w:rsidR="00762B57" w:rsidP="00762B57" w:rsidRDefault="00762B57" w14:paraId="0D0B940D" w14:textId="77777777">
            <w:pPr>
              <w:pStyle w:val="NoSpacing"/>
              <w:jc w:val="center"/>
              <w:rPr>
                <w:i/>
              </w:rPr>
            </w:pPr>
          </w:p>
        </w:tc>
      </w:tr>
      <w:tr w:rsidRPr="0031546D" w:rsidR="00BC4A89" w:rsidTr="1D2082A8" w14:paraId="0E27B00A" w14:textId="77777777">
        <w:tc>
          <w:tcPr>
            <w:tcW w:w="7087" w:type="dxa"/>
            <w:shd w:val="clear" w:color="auto" w:fill="auto"/>
          </w:tcPr>
          <w:p w:rsidRPr="0031546D" w:rsidR="00BC4A89" w:rsidP="1D2082A8" w:rsidRDefault="67C93DCF" w14:paraId="60061E4C" w14:textId="61AF8CC4">
            <w:pPr>
              <w:pStyle w:val="NoSpacing"/>
              <w:jc w:val="center"/>
              <w:rPr>
                <w:i/>
                <w:iCs/>
              </w:rPr>
            </w:pPr>
            <w:r w:rsidRPr="1D2082A8">
              <w:rPr>
                <w:i/>
                <w:iCs/>
              </w:rPr>
              <w:t xml:space="preserve">What3Words to be downloaded onto </w:t>
            </w:r>
            <w:proofErr w:type="gramStart"/>
            <w:r w:rsidRPr="1D2082A8">
              <w:rPr>
                <w:i/>
                <w:iCs/>
              </w:rPr>
              <w:t>leaders</w:t>
            </w:r>
            <w:proofErr w:type="gramEnd"/>
            <w:r w:rsidRPr="1D2082A8">
              <w:rPr>
                <w:i/>
                <w:iCs/>
              </w:rPr>
              <w:t xml:space="preserve"> phones https://what3words.com/</w:t>
            </w:r>
          </w:p>
        </w:tc>
        <w:tc>
          <w:tcPr>
            <w:tcW w:w="7338" w:type="dxa"/>
            <w:shd w:val="clear" w:color="auto" w:fill="auto"/>
          </w:tcPr>
          <w:p w:rsidRPr="0031546D" w:rsidR="00BC4A89" w:rsidP="00F043FF" w:rsidRDefault="00BC4A89" w14:paraId="44EAFD9C" w14:textId="77777777">
            <w:pPr>
              <w:pStyle w:val="NoSpacing"/>
              <w:jc w:val="center"/>
              <w:rPr>
                <w:i/>
                <w:highlight w:val="yellow"/>
              </w:rPr>
            </w:pPr>
          </w:p>
        </w:tc>
      </w:tr>
      <w:tr w:rsidRPr="0031546D" w:rsidR="00BC4A89" w:rsidTr="1D2082A8" w14:paraId="4B94D5A5" w14:textId="77777777">
        <w:tc>
          <w:tcPr>
            <w:tcW w:w="7087" w:type="dxa"/>
            <w:shd w:val="clear" w:color="auto" w:fill="auto"/>
          </w:tcPr>
          <w:p w:rsidRPr="0031546D" w:rsidR="00BC4A89" w:rsidP="00F043FF" w:rsidRDefault="00BC4A89" w14:paraId="3DEEC669" w14:textId="77777777">
            <w:pPr>
              <w:pStyle w:val="NoSpacing"/>
              <w:jc w:val="center"/>
            </w:pPr>
          </w:p>
        </w:tc>
        <w:tc>
          <w:tcPr>
            <w:tcW w:w="7338" w:type="dxa"/>
            <w:shd w:val="clear" w:color="auto" w:fill="auto"/>
          </w:tcPr>
          <w:p w:rsidRPr="0031546D" w:rsidR="00BC4A89" w:rsidP="00F043FF" w:rsidRDefault="00BC4A89" w14:paraId="3656B9AB" w14:textId="77777777">
            <w:pPr>
              <w:pStyle w:val="NoSpacing"/>
              <w:jc w:val="center"/>
              <w:rPr>
                <w:i/>
                <w:highlight w:val="yellow"/>
              </w:rPr>
            </w:pPr>
          </w:p>
        </w:tc>
      </w:tr>
    </w:tbl>
    <w:p w:rsidR="00BC4A89" w:rsidP="00BC4A89" w:rsidRDefault="00BC4A89" w14:paraId="45FB0818" w14:textId="77777777">
      <w:pPr>
        <w:pStyle w:val="NoSpacing"/>
        <w:jc w:val="center"/>
        <w:rPr>
          <w:b/>
        </w:rPr>
      </w:pPr>
    </w:p>
    <w:tbl>
      <w:tblPr>
        <w:tblW w:w="1441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376"/>
        <w:gridCol w:w="1701"/>
        <w:gridCol w:w="2552"/>
        <w:gridCol w:w="2551"/>
        <w:gridCol w:w="2410"/>
        <w:gridCol w:w="2825"/>
      </w:tblGrid>
      <w:tr w:rsidRPr="0031546D" w:rsidR="00BC4A89" w:rsidTr="00F043FF" w14:paraId="068DCAF4" w14:textId="77777777">
        <w:trPr>
          <w:trHeight w:val="273"/>
        </w:trPr>
        <w:tc>
          <w:tcPr>
            <w:tcW w:w="14415" w:type="dxa"/>
            <w:gridSpan w:val="6"/>
            <w:shd w:val="clear" w:color="auto" w:fill="F2F2F2"/>
          </w:tcPr>
          <w:p w:rsidRPr="0031546D" w:rsidR="00BC4A89" w:rsidP="00F043FF" w:rsidRDefault="00BC4A89" w14:paraId="158C7ADB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Degree of Risk Calculation</w:t>
            </w:r>
          </w:p>
        </w:tc>
      </w:tr>
      <w:tr w:rsidRPr="0031546D" w:rsidR="00BC4A89" w:rsidTr="00F043FF" w14:paraId="54ADE3E0" w14:textId="77777777">
        <w:trPr>
          <w:trHeight w:val="273"/>
        </w:trPr>
        <w:tc>
          <w:tcPr>
            <w:tcW w:w="4077" w:type="dxa"/>
            <w:gridSpan w:val="2"/>
            <w:vMerge w:val="restart"/>
            <w:shd w:val="clear" w:color="auto" w:fill="auto"/>
          </w:tcPr>
          <w:p w:rsidRPr="0031546D" w:rsidR="00BC4A89" w:rsidP="00F043FF" w:rsidRDefault="00BC4A89" w14:paraId="049F31CB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0338" w:type="dxa"/>
            <w:gridSpan w:val="4"/>
            <w:shd w:val="clear" w:color="auto" w:fill="auto"/>
          </w:tcPr>
          <w:p w:rsidRPr="0031546D" w:rsidR="00BC4A89" w:rsidP="00F043FF" w:rsidRDefault="00BC4A89" w14:paraId="20ACBAF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BC4A89" w:rsidTr="00F043FF" w14:paraId="13089B9B" w14:textId="77777777">
        <w:trPr>
          <w:trHeight w:val="144"/>
        </w:trPr>
        <w:tc>
          <w:tcPr>
            <w:tcW w:w="4077" w:type="dxa"/>
            <w:gridSpan w:val="2"/>
            <w:vMerge/>
            <w:shd w:val="clear" w:color="auto" w:fill="auto"/>
          </w:tcPr>
          <w:p w:rsidRPr="0031546D" w:rsidR="00BC4A89" w:rsidP="00F043FF" w:rsidRDefault="00BC4A89" w14:paraId="53128261" w14:textId="77777777">
            <w:pPr>
              <w:pStyle w:val="NoSpacing"/>
              <w:jc w:val="center"/>
            </w:pPr>
          </w:p>
        </w:tc>
        <w:tc>
          <w:tcPr>
            <w:tcW w:w="2552" w:type="dxa"/>
            <w:shd w:val="clear" w:color="auto" w:fill="auto"/>
          </w:tcPr>
          <w:p w:rsidRPr="0031546D" w:rsidR="00BC4A89" w:rsidP="00F043FF" w:rsidRDefault="00BC4A89" w14:paraId="6E2FEF5C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Unlikely</w:t>
            </w:r>
          </w:p>
        </w:tc>
        <w:tc>
          <w:tcPr>
            <w:tcW w:w="2551" w:type="dxa"/>
            <w:shd w:val="clear" w:color="auto" w:fill="auto"/>
          </w:tcPr>
          <w:p w:rsidRPr="0031546D" w:rsidR="00BC4A89" w:rsidP="00F043FF" w:rsidRDefault="00BC4A89" w14:paraId="7927B721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Possible</w:t>
            </w:r>
          </w:p>
        </w:tc>
        <w:tc>
          <w:tcPr>
            <w:tcW w:w="2410" w:type="dxa"/>
            <w:shd w:val="clear" w:color="auto" w:fill="auto"/>
          </w:tcPr>
          <w:p w:rsidRPr="0031546D" w:rsidR="00BC4A89" w:rsidP="00F043FF" w:rsidRDefault="00BC4A89" w14:paraId="76622170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Likely</w:t>
            </w:r>
          </w:p>
        </w:tc>
        <w:tc>
          <w:tcPr>
            <w:tcW w:w="2825" w:type="dxa"/>
            <w:shd w:val="clear" w:color="auto" w:fill="auto"/>
          </w:tcPr>
          <w:p w:rsidRPr="0031546D" w:rsidR="00BC4A89" w:rsidP="00F043FF" w:rsidRDefault="00BC4A89" w14:paraId="1CEED4FE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Very Likely</w:t>
            </w:r>
          </w:p>
        </w:tc>
      </w:tr>
      <w:tr w:rsidRPr="0031546D" w:rsidR="00BC4A89" w:rsidTr="00F043FF" w14:paraId="65208E1F" w14:textId="77777777">
        <w:trPr>
          <w:trHeight w:val="144"/>
        </w:trPr>
        <w:tc>
          <w:tcPr>
            <w:tcW w:w="2376" w:type="dxa"/>
            <w:vMerge w:val="restart"/>
            <w:shd w:val="clear" w:color="auto" w:fill="auto"/>
          </w:tcPr>
          <w:p w:rsidRPr="0031546D" w:rsidR="00BC4A89" w:rsidP="00F043FF" w:rsidRDefault="00BC4A89" w14:paraId="1084A09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Consequence / Severity</w:t>
            </w: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74B7F18E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Minor Injury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0008DA5F" w14:textId="77777777">
            <w:pPr>
              <w:pStyle w:val="NoSpacing"/>
              <w:jc w:val="center"/>
            </w:pPr>
            <w:r w:rsidRPr="0031546D">
              <w:t>Minor Injury - Unlikely</w:t>
            </w:r>
          </w:p>
        </w:tc>
        <w:tc>
          <w:tcPr>
            <w:tcW w:w="2551" w:type="dxa"/>
            <w:shd w:val="clear" w:color="auto" w:fill="92D050"/>
          </w:tcPr>
          <w:p w:rsidRPr="0031546D" w:rsidR="00BC4A89" w:rsidP="00F043FF" w:rsidRDefault="00BC4A89" w14:paraId="7FC52C05" w14:textId="77777777">
            <w:pPr>
              <w:pStyle w:val="NoSpacing"/>
              <w:jc w:val="center"/>
            </w:pPr>
            <w:r w:rsidRPr="0031546D">
              <w:t>Minor Injury - Possible</w:t>
            </w:r>
          </w:p>
        </w:tc>
        <w:tc>
          <w:tcPr>
            <w:tcW w:w="2410" w:type="dxa"/>
            <w:shd w:val="clear" w:color="auto" w:fill="FFC000"/>
          </w:tcPr>
          <w:p w:rsidRPr="0031546D" w:rsidR="00BC4A89" w:rsidP="00F043FF" w:rsidRDefault="00BC4A89" w14:paraId="5045A946" w14:textId="77777777">
            <w:pPr>
              <w:pStyle w:val="NoSpacing"/>
              <w:jc w:val="center"/>
            </w:pPr>
            <w:r w:rsidRPr="0031546D">
              <w:t>Minor Injury - Likely</w:t>
            </w:r>
          </w:p>
        </w:tc>
        <w:tc>
          <w:tcPr>
            <w:tcW w:w="2825" w:type="dxa"/>
            <w:shd w:val="clear" w:color="auto" w:fill="FFC000"/>
          </w:tcPr>
          <w:p w:rsidRPr="0031546D" w:rsidR="00BC4A89" w:rsidP="00F043FF" w:rsidRDefault="00BC4A89" w14:paraId="0FEF4AA0" w14:textId="77777777">
            <w:pPr>
              <w:pStyle w:val="NoSpacing"/>
              <w:jc w:val="center"/>
            </w:pPr>
            <w:r w:rsidRPr="0031546D">
              <w:t>Minor Injury - Very Likely</w:t>
            </w:r>
          </w:p>
        </w:tc>
      </w:tr>
      <w:tr w:rsidRPr="0031546D" w:rsidR="00BC4A89" w:rsidTr="00F043FF" w14:paraId="54F2EA8B" w14:textId="77777777">
        <w:trPr>
          <w:trHeight w:val="144"/>
        </w:trPr>
        <w:tc>
          <w:tcPr>
            <w:tcW w:w="2376" w:type="dxa"/>
            <w:vMerge/>
            <w:shd w:val="clear" w:color="auto" w:fill="auto"/>
          </w:tcPr>
          <w:p w:rsidRPr="0031546D" w:rsidR="00BC4A89" w:rsidP="00F043FF" w:rsidRDefault="00BC4A89" w14:paraId="62486C05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57ECD2AA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Major Injury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459B36BA" w14:textId="77777777">
            <w:pPr>
              <w:pStyle w:val="NoSpacing"/>
              <w:jc w:val="center"/>
            </w:pPr>
            <w:r w:rsidRPr="0031546D">
              <w:t>Major Injury - Unlikely</w:t>
            </w:r>
          </w:p>
        </w:tc>
        <w:tc>
          <w:tcPr>
            <w:tcW w:w="2551" w:type="dxa"/>
            <w:shd w:val="clear" w:color="auto" w:fill="FFC000"/>
          </w:tcPr>
          <w:p w:rsidRPr="0031546D" w:rsidR="00BC4A89" w:rsidP="00F043FF" w:rsidRDefault="00BC4A89" w14:paraId="058F0FDA" w14:textId="77777777">
            <w:pPr>
              <w:pStyle w:val="NoSpacing"/>
              <w:jc w:val="center"/>
            </w:pPr>
            <w:r w:rsidRPr="0031546D">
              <w:t>Major Injury - Possible</w:t>
            </w:r>
          </w:p>
        </w:tc>
        <w:tc>
          <w:tcPr>
            <w:tcW w:w="2410" w:type="dxa"/>
            <w:shd w:val="clear" w:color="auto" w:fill="FFC000"/>
          </w:tcPr>
          <w:p w:rsidRPr="0031546D" w:rsidR="00BC4A89" w:rsidP="00F043FF" w:rsidRDefault="00BC4A89" w14:paraId="0CC74F3A" w14:textId="77777777">
            <w:pPr>
              <w:pStyle w:val="NoSpacing"/>
              <w:jc w:val="center"/>
            </w:pPr>
            <w:r w:rsidRPr="0031546D">
              <w:t>Major Injury - Likely</w:t>
            </w:r>
          </w:p>
        </w:tc>
        <w:tc>
          <w:tcPr>
            <w:tcW w:w="2825" w:type="dxa"/>
            <w:shd w:val="clear" w:color="auto" w:fill="FF0000"/>
          </w:tcPr>
          <w:p w:rsidRPr="0031546D" w:rsidR="00BC4A89" w:rsidP="00F043FF" w:rsidRDefault="00BC4A89" w14:paraId="4736E905" w14:textId="77777777">
            <w:pPr>
              <w:pStyle w:val="NoSpacing"/>
              <w:jc w:val="center"/>
            </w:pPr>
            <w:r w:rsidRPr="0031546D">
              <w:t>Major Injury - Very Likely</w:t>
            </w:r>
          </w:p>
        </w:tc>
      </w:tr>
      <w:tr w:rsidRPr="0031546D" w:rsidR="00BC4A89" w:rsidTr="00F043FF" w14:paraId="0507B2F5" w14:textId="77777777">
        <w:trPr>
          <w:trHeight w:val="144"/>
        </w:trPr>
        <w:tc>
          <w:tcPr>
            <w:tcW w:w="2376" w:type="dxa"/>
            <w:vMerge/>
            <w:shd w:val="clear" w:color="auto" w:fill="auto"/>
          </w:tcPr>
          <w:p w:rsidRPr="0031546D" w:rsidR="00BC4A89" w:rsidP="00F043FF" w:rsidRDefault="00BC4A89" w14:paraId="4101652C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Pr="0031546D" w:rsidR="00BC4A89" w:rsidP="00F043FF" w:rsidRDefault="00BC4A89" w14:paraId="3690BB34" w14:textId="77777777">
            <w:pPr>
              <w:pStyle w:val="NoSpacing"/>
              <w:rPr>
                <w:b/>
              </w:rPr>
            </w:pPr>
            <w:r w:rsidRPr="0031546D">
              <w:rPr>
                <w:b/>
              </w:rPr>
              <w:t>Death/Paralysis</w:t>
            </w:r>
          </w:p>
        </w:tc>
        <w:tc>
          <w:tcPr>
            <w:tcW w:w="2552" w:type="dxa"/>
            <w:shd w:val="clear" w:color="auto" w:fill="92D050"/>
          </w:tcPr>
          <w:p w:rsidRPr="0031546D" w:rsidR="00BC4A89" w:rsidP="00F043FF" w:rsidRDefault="00BC4A89" w14:paraId="6A32E23E" w14:textId="77777777">
            <w:pPr>
              <w:pStyle w:val="NoSpacing"/>
              <w:jc w:val="center"/>
            </w:pPr>
            <w:r w:rsidRPr="0031546D">
              <w:t>Death/Paralysis - Unlikely</w:t>
            </w:r>
          </w:p>
        </w:tc>
        <w:tc>
          <w:tcPr>
            <w:tcW w:w="2551" w:type="dxa"/>
            <w:shd w:val="clear" w:color="auto" w:fill="FFC000"/>
          </w:tcPr>
          <w:p w:rsidRPr="0031546D" w:rsidR="00BC4A89" w:rsidP="00F043FF" w:rsidRDefault="00BC4A89" w14:paraId="1B12984D" w14:textId="77777777">
            <w:pPr>
              <w:pStyle w:val="NoSpacing"/>
              <w:jc w:val="center"/>
            </w:pPr>
            <w:r w:rsidRPr="0031546D">
              <w:t>Death/Paralysis - Possible</w:t>
            </w:r>
          </w:p>
        </w:tc>
        <w:tc>
          <w:tcPr>
            <w:tcW w:w="2410" w:type="dxa"/>
            <w:shd w:val="clear" w:color="auto" w:fill="FF0000"/>
          </w:tcPr>
          <w:p w:rsidRPr="0031546D" w:rsidR="00BC4A89" w:rsidP="00F043FF" w:rsidRDefault="00BC4A89" w14:paraId="5B2CC75A" w14:textId="77777777">
            <w:pPr>
              <w:pStyle w:val="NoSpacing"/>
              <w:jc w:val="center"/>
            </w:pPr>
            <w:r w:rsidRPr="0031546D">
              <w:t>Death/Paralysis - Likely</w:t>
            </w:r>
          </w:p>
        </w:tc>
        <w:tc>
          <w:tcPr>
            <w:tcW w:w="2825" w:type="dxa"/>
            <w:shd w:val="clear" w:color="auto" w:fill="FF0000"/>
          </w:tcPr>
          <w:p w:rsidRPr="0031546D" w:rsidR="00BC4A89" w:rsidP="00F043FF" w:rsidRDefault="00BC4A89" w14:paraId="4F2F286A" w14:textId="77777777">
            <w:pPr>
              <w:pStyle w:val="NoSpacing"/>
              <w:jc w:val="center"/>
            </w:pPr>
            <w:r w:rsidRPr="0031546D">
              <w:t>Death/Paralysis - Very Likely</w:t>
            </w:r>
          </w:p>
        </w:tc>
      </w:tr>
    </w:tbl>
    <w:p w:rsidR="00BC4A89" w:rsidP="00BC4A89" w:rsidRDefault="00BC4A89" w14:paraId="4B99056E" w14:textId="77777777">
      <w:pPr>
        <w:pStyle w:val="NoSpacing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7"/>
        <w:gridCol w:w="10348"/>
      </w:tblGrid>
      <w:tr w:rsidRPr="0031546D" w:rsidR="00BC4A89" w:rsidTr="00F043FF" w14:paraId="06BEF218" w14:textId="77777777">
        <w:tc>
          <w:tcPr>
            <w:tcW w:w="14425" w:type="dxa"/>
            <w:gridSpan w:val="2"/>
            <w:shd w:val="clear" w:color="auto" w:fill="F2F2F2"/>
          </w:tcPr>
          <w:p w:rsidRPr="008217D3" w:rsidR="00BC4A89" w:rsidP="008217D3" w:rsidRDefault="008217D3" w14:paraId="0124C7F8" w14:textId="77777777">
            <w:pPr>
              <w:spacing w:after="0"/>
              <w:jc w:val="center"/>
            </w:pPr>
            <w:r w:rsidRPr="008217D3">
              <w:rPr>
                <w:b/>
              </w:rPr>
              <w:t>Prioritisation of risk factors</w:t>
            </w:r>
          </w:p>
        </w:tc>
      </w:tr>
      <w:tr w:rsidRPr="0031546D" w:rsidR="00BC4A89" w:rsidTr="00F043FF" w14:paraId="753364B4" w14:textId="77777777">
        <w:tc>
          <w:tcPr>
            <w:tcW w:w="4077" w:type="dxa"/>
            <w:shd w:val="clear" w:color="auto" w:fill="92D050"/>
          </w:tcPr>
          <w:p w:rsidRPr="0031546D" w:rsidR="00BC4A89" w:rsidP="00F043FF" w:rsidRDefault="00BC4A89" w14:paraId="4FBC45BA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Minor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F043FF" w:rsidRDefault="00BC4A89" w14:paraId="0E202CD9" w14:textId="77777777">
            <w:pPr>
              <w:pStyle w:val="NoSpacing"/>
            </w:pPr>
            <w:r w:rsidRPr="0031546D">
              <w:t>No action required</w:t>
            </w:r>
          </w:p>
        </w:tc>
      </w:tr>
      <w:tr w:rsidRPr="0031546D" w:rsidR="00BC4A89" w:rsidTr="00F043FF" w14:paraId="5B24C650" w14:textId="77777777">
        <w:tc>
          <w:tcPr>
            <w:tcW w:w="4077" w:type="dxa"/>
            <w:shd w:val="clear" w:color="auto" w:fill="FFC000"/>
          </w:tcPr>
          <w:p w:rsidRPr="0031546D" w:rsidR="00BC4A89" w:rsidP="00F043FF" w:rsidRDefault="00BC4A89" w14:paraId="0AE37B54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Moderate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511C88" w:rsidRDefault="00BC4A89" w14:paraId="12C1FE54" w14:textId="77777777">
            <w:pPr>
              <w:spacing w:after="0"/>
            </w:pPr>
            <w:r w:rsidRPr="0031546D">
              <w:t xml:space="preserve">If </w:t>
            </w:r>
            <w:proofErr w:type="gramStart"/>
            <w:r w:rsidRPr="0031546D">
              <w:t>possible</w:t>
            </w:r>
            <w:proofErr w:type="gramEnd"/>
            <w:r w:rsidRPr="0031546D">
              <w:t xml:space="preserve"> action must be taken to reduce risks</w:t>
            </w:r>
            <w:r w:rsidR="00511C88">
              <w:t xml:space="preserve"> to a minor risk</w:t>
            </w:r>
          </w:p>
        </w:tc>
      </w:tr>
      <w:tr w:rsidRPr="0031546D" w:rsidR="00BC4A89" w:rsidTr="00F043FF" w14:paraId="5284B498" w14:textId="77777777">
        <w:tc>
          <w:tcPr>
            <w:tcW w:w="4077" w:type="dxa"/>
            <w:shd w:val="clear" w:color="auto" w:fill="FF0000"/>
          </w:tcPr>
          <w:p w:rsidRPr="0031546D" w:rsidR="00BC4A89" w:rsidP="00F043FF" w:rsidRDefault="00BC4A89" w14:paraId="73A0C6E6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Substantial risk</w:t>
            </w:r>
          </w:p>
        </w:tc>
        <w:tc>
          <w:tcPr>
            <w:tcW w:w="10348" w:type="dxa"/>
            <w:shd w:val="clear" w:color="auto" w:fill="auto"/>
          </w:tcPr>
          <w:p w:rsidRPr="0031546D" w:rsidR="00BC4A89" w:rsidP="00442F0A" w:rsidRDefault="00BC4A89" w14:paraId="64BB2C9D" w14:textId="77777777">
            <w:pPr>
              <w:pStyle w:val="NoSpacing"/>
            </w:pPr>
            <w:r w:rsidRPr="0031546D">
              <w:t xml:space="preserve">Action </w:t>
            </w:r>
            <w:r w:rsidRPr="0031546D">
              <w:rPr>
                <w:b/>
              </w:rPr>
              <w:t>MUST</w:t>
            </w:r>
            <w:r w:rsidR="00442F0A">
              <w:t xml:space="preserve"> be taken to reduce risks </w:t>
            </w:r>
            <w:r w:rsidRPr="0031546D">
              <w:t xml:space="preserve">or activity </w:t>
            </w:r>
            <w:r w:rsidRPr="00442F0A" w:rsidR="00442F0A">
              <w:rPr>
                <w:b/>
              </w:rPr>
              <w:t xml:space="preserve">MUST </w:t>
            </w:r>
            <w:r w:rsidR="00442F0A">
              <w:t xml:space="preserve">be </w:t>
            </w:r>
            <w:r w:rsidRPr="0031546D">
              <w:t xml:space="preserve">suspended </w:t>
            </w:r>
          </w:p>
        </w:tc>
      </w:tr>
    </w:tbl>
    <w:p w:rsidRPr="008D513B" w:rsidR="008D513B" w:rsidP="008D513B" w:rsidRDefault="008D513B" w14:paraId="1299C43A" w14:textId="77777777">
      <w:pPr>
        <w:spacing w:after="0"/>
        <w:rPr>
          <w:vanish/>
        </w:rPr>
      </w:pPr>
    </w:p>
    <w:tbl>
      <w:tblPr>
        <w:tblpPr w:leftFromText="180" w:rightFromText="180" w:vertAnchor="text" w:horzAnchor="margin" w:tblpY="-134"/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376"/>
        <w:gridCol w:w="12049"/>
      </w:tblGrid>
      <w:tr w:rsidRPr="00CF1CDB" w:rsidR="00BD762E" w:rsidTr="00BD762E" w14:paraId="7D348B7A" w14:textId="77777777">
        <w:tc>
          <w:tcPr>
            <w:tcW w:w="14425" w:type="dxa"/>
            <w:gridSpan w:val="2"/>
            <w:shd w:val="clear" w:color="auto" w:fill="F2F2F2"/>
          </w:tcPr>
          <w:p w:rsidRPr="00CF1CDB" w:rsidR="00BD762E" w:rsidP="00BD762E" w:rsidRDefault="00BD762E" w14:paraId="6DF80440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Definitions</w:t>
            </w:r>
            <w:r>
              <w:rPr>
                <w:b/>
              </w:rPr>
              <w:t xml:space="preserve"> - </w:t>
            </w:r>
            <w:r w:rsidRPr="0031546D">
              <w:rPr>
                <w:b/>
              </w:rPr>
              <w:t>Severity</w:t>
            </w:r>
          </w:p>
        </w:tc>
      </w:tr>
      <w:tr w:rsidRPr="00CF1CDB" w:rsidR="00BD762E" w:rsidTr="00BD762E" w14:paraId="5E826552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22DA8B27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No injury</w:t>
            </w:r>
          </w:p>
        </w:tc>
        <w:tc>
          <w:tcPr>
            <w:tcW w:w="12049" w:type="dxa"/>
            <w:shd w:val="clear" w:color="auto" w:fill="FFFFFF"/>
          </w:tcPr>
          <w:p w:rsidRPr="00CF1CDB" w:rsidR="00BD762E" w:rsidP="00BD762E" w:rsidRDefault="00BD762E" w14:paraId="69C45D02" w14:textId="77777777">
            <w:pPr>
              <w:spacing w:after="0" w:line="240" w:lineRule="auto"/>
              <w:rPr>
                <w:b/>
                <w:u w:val="single"/>
              </w:rPr>
            </w:pPr>
            <w:r>
              <w:t>Participants finish the activity with no negative impact to their health or wellbeing</w:t>
            </w:r>
          </w:p>
        </w:tc>
      </w:tr>
      <w:tr w:rsidRPr="00CF1CDB" w:rsidR="00BD762E" w:rsidTr="00BD762E" w14:paraId="58FD7753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178D9CF0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Minor injury</w:t>
            </w:r>
          </w:p>
        </w:tc>
        <w:tc>
          <w:tcPr>
            <w:tcW w:w="12049" w:type="dxa"/>
            <w:shd w:val="clear" w:color="auto" w:fill="FFFFFF"/>
          </w:tcPr>
          <w:p w:rsidRPr="00511C88" w:rsidR="00BD762E" w:rsidP="00BD762E" w:rsidRDefault="00BD762E" w14:paraId="763F38EE" w14:textId="77777777">
            <w:pPr>
              <w:spacing w:after="0" w:line="240" w:lineRule="auto"/>
            </w:pPr>
            <w:r>
              <w:t>Might include bruising, minor cuts or light abrasions. Health effects might include mild irritation of the skin or eyes, headaches or ill-health leading to temporary discomfort</w:t>
            </w:r>
          </w:p>
        </w:tc>
      </w:tr>
      <w:tr w:rsidRPr="00CF1CDB" w:rsidR="00BD762E" w:rsidTr="00BD762E" w14:paraId="3C49ED26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4D200F5A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Major injury</w:t>
            </w:r>
          </w:p>
        </w:tc>
        <w:tc>
          <w:tcPr>
            <w:tcW w:w="12049" w:type="dxa"/>
            <w:shd w:val="clear" w:color="auto" w:fill="FFFFFF"/>
          </w:tcPr>
          <w:p w:rsidRPr="00511C88" w:rsidR="00BD762E" w:rsidP="00BD762E" w:rsidRDefault="00BD762E" w14:paraId="7D8AE7C8" w14:textId="77777777">
            <w:pPr>
              <w:spacing w:after="0" w:line="240" w:lineRule="auto"/>
            </w:pPr>
            <w:r>
              <w:t>Might include loss of consciousness, lacerations, concussion, serious sprains, broken bones, deafness, asthma, burns. Health effects might include permanent disability or life-shortening diseases</w:t>
            </w:r>
          </w:p>
        </w:tc>
      </w:tr>
      <w:tr w:rsidRPr="00CF1CDB" w:rsidR="00BD762E" w:rsidTr="00BD762E" w14:paraId="3D2923C0" w14:textId="77777777">
        <w:tc>
          <w:tcPr>
            <w:tcW w:w="14425" w:type="dxa"/>
            <w:gridSpan w:val="2"/>
            <w:shd w:val="clear" w:color="auto" w:fill="F2F2F2"/>
          </w:tcPr>
          <w:p w:rsidR="00BD762E" w:rsidP="00BD762E" w:rsidRDefault="00BD762E" w14:paraId="6E29FE68" w14:textId="77777777">
            <w:pPr>
              <w:spacing w:after="0" w:line="240" w:lineRule="auto"/>
              <w:jc w:val="center"/>
            </w:pPr>
            <w:r w:rsidRPr="00CF1CDB">
              <w:rPr>
                <w:b/>
              </w:rPr>
              <w:t>Definitions</w:t>
            </w:r>
            <w:r>
              <w:rPr>
                <w:b/>
              </w:rPr>
              <w:t xml:space="preserve"> - </w:t>
            </w:r>
            <w:r w:rsidRPr="0031546D">
              <w:rPr>
                <w:b/>
              </w:rPr>
              <w:t>Likelihood</w:t>
            </w:r>
          </w:p>
        </w:tc>
      </w:tr>
      <w:tr w:rsidRPr="00CF1CDB" w:rsidR="00BD762E" w:rsidTr="00BD762E" w14:paraId="5F04F3CC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1861E217" w14:textId="77777777">
            <w:pPr>
              <w:spacing w:after="0"/>
              <w:jc w:val="center"/>
              <w:rPr>
                <w:b/>
                <w:u w:val="single"/>
              </w:rPr>
            </w:pPr>
            <w:r w:rsidRPr="00CF1CDB">
              <w:rPr>
                <w:b/>
              </w:rPr>
              <w:t>Unlikely</w:t>
            </w:r>
          </w:p>
        </w:tc>
        <w:tc>
          <w:tcPr>
            <w:tcW w:w="12049" w:type="dxa"/>
            <w:shd w:val="clear" w:color="auto" w:fill="auto"/>
          </w:tcPr>
          <w:p w:rsidRPr="00511C88" w:rsidR="00BD762E" w:rsidP="00BD762E" w:rsidRDefault="00BD762E" w14:paraId="41DFC8D7" w14:textId="77777777">
            <w:pPr>
              <w:spacing w:after="0" w:line="240" w:lineRule="auto"/>
            </w:pPr>
            <w:r>
              <w:t>Under normal circumstances, no injury will occur</w:t>
            </w:r>
          </w:p>
        </w:tc>
      </w:tr>
      <w:tr w:rsidRPr="00CF1CDB" w:rsidR="00BD762E" w:rsidTr="00BD762E" w14:paraId="0AC93DAA" w14:textId="77777777">
        <w:tc>
          <w:tcPr>
            <w:tcW w:w="2376" w:type="dxa"/>
            <w:shd w:val="clear" w:color="auto" w:fill="F2F2F2"/>
          </w:tcPr>
          <w:p w:rsidRPr="00511C88" w:rsidR="00BD762E" w:rsidP="00BD762E" w:rsidRDefault="00BD762E" w14:paraId="03C25F88" w14:textId="77777777">
            <w:pPr>
              <w:spacing w:after="0"/>
              <w:jc w:val="center"/>
            </w:pPr>
            <w:r w:rsidRPr="00CF1CDB">
              <w:rPr>
                <w:b/>
              </w:rPr>
              <w:t>Possible</w:t>
            </w:r>
          </w:p>
        </w:tc>
        <w:tc>
          <w:tcPr>
            <w:tcW w:w="12049" w:type="dxa"/>
            <w:shd w:val="clear" w:color="auto" w:fill="auto"/>
          </w:tcPr>
          <w:p w:rsidRPr="00CF1CDB" w:rsidR="00BD762E" w:rsidP="00BD762E" w:rsidRDefault="00BD762E" w14:paraId="4E705993" w14:textId="77777777">
            <w:pPr>
              <w:spacing w:after="0" w:line="240" w:lineRule="auto"/>
              <w:rPr>
                <w:b/>
                <w:u w:val="single"/>
              </w:rPr>
            </w:pPr>
            <w:r>
              <w:t>It is probable that no injury will occur, but there is a chance that it could</w:t>
            </w:r>
          </w:p>
        </w:tc>
      </w:tr>
      <w:tr w:rsidRPr="00CF1CDB" w:rsidR="00BD762E" w:rsidTr="00BD762E" w14:paraId="1CAB238A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5D5C9D42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Likely</w:t>
            </w:r>
          </w:p>
        </w:tc>
        <w:tc>
          <w:tcPr>
            <w:tcW w:w="12049" w:type="dxa"/>
            <w:shd w:val="clear" w:color="auto" w:fill="auto"/>
          </w:tcPr>
          <w:p w:rsidR="00BD762E" w:rsidP="00CD0E2A" w:rsidRDefault="00BD762E" w14:paraId="2C20E7C3" w14:textId="77777777">
            <w:pPr>
              <w:spacing w:after="0" w:line="240" w:lineRule="auto"/>
            </w:pPr>
            <w:r>
              <w:t>It is probabl</w:t>
            </w:r>
            <w:r w:rsidR="00CD0E2A">
              <w:t xml:space="preserve">e </w:t>
            </w:r>
            <w:r>
              <w:t>that an injury will occur</w:t>
            </w:r>
          </w:p>
        </w:tc>
      </w:tr>
      <w:tr w:rsidRPr="00CF1CDB" w:rsidR="00BD762E" w:rsidTr="00BD762E" w14:paraId="29487DD8" w14:textId="77777777">
        <w:tc>
          <w:tcPr>
            <w:tcW w:w="2376" w:type="dxa"/>
            <w:shd w:val="clear" w:color="auto" w:fill="F2F2F2"/>
          </w:tcPr>
          <w:p w:rsidRPr="00CF1CDB" w:rsidR="00BD762E" w:rsidP="00BD762E" w:rsidRDefault="00BD762E" w14:paraId="3D7F4020" w14:textId="77777777">
            <w:pPr>
              <w:spacing w:after="0"/>
              <w:jc w:val="center"/>
              <w:rPr>
                <w:b/>
              </w:rPr>
            </w:pPr>
            <w:r w:rsidRPr="00CF1CDB">
              <w:rPr>
                <w:b/>
              </w:rPr>
              <w:t>Very likely</w:t>
            </w:r>
          </w:p>
        </w:tc>
        <w:tc>
          <w:tcPr>
            <w:tcW w:w="12049" w:type="dxa"/>
            <w:shd w:val="clear" w:color="auto" w:fill="auto"/>
          </w:tcPr>
          <w:p w:rsidR="00BD762E" w:rsidP="00BD762E" w:rsidRDefault="00BD762E" w14:paraId="0CCBEA33" w14:textId="77777777">
            <w:pPr>
              <w:spacing w:after="0" w:line="240" w:lineRule="auto"/>
            </w:pPr>
            <w:r>
              <w:t>An injury is likely to occur unless action is taken to prevent it</w:t>
            </w:r>
          </w:p>
        </w:tc>
      </w:tr>
    </w:tbl>
    <w:p w:rsidR="00773F87" w:rsidP="006A3ADE" w:rsidRDefault="00773F87" w14:paraId="4DDBEF00" w14:textId="77777777">
      <w:pPr>
        <w:pStyle w:val="NoSpacing"/>
        <w:rPr>
          <w:b/>
        </w:rPr>
      </w:pPr>
    </w:p>
    <w:p w:rsidR="00773F87" w:rsidP="00E265E7" w:rsidRDefault="00773F87" w14:paraId="3461D779" w14:textId="77777777">
      <w:pPr>
        <w:pStyle w:val="NoSpacing"/>
        <w:jc w:val="center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802"/>
        <w:gridCol w:w="2268"/>
        <w:gridCol w:w="5953"/>
        <w:gridCol w:w="1701"/>
        <w:gridCol w:w="1701"/>
      </w:tblGrid>
      <w:tr w:rsidRPr="0031546D" w:rsidR="00BD762E" w:rsidTr="1D2082A8" w14:paraId="1CE02F42" w14:textId="77777777">
        <w:tc>
          <w:tcPr>
            <w:tcW w:w="2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hideMark/>
          </w:tcPr>
          <w:p w:rsidRPr="0031546D" w:rsidR="00BD762E" w:rsidP="00F043FF" w:rsidRDefault="00BD762E" w14:paraId="015EAF74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Potential hazard</w:t>
            </w:r>
          </w:p>
        </w:tc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hideMark/>
          </w:tcPr>
          <w:p w:rsidRPr="0031546D" w:rsidR="00BD762E" w:rsidP="00F043FF" w:rsidRDefault="00BD762E" w14:paraId="66FD1FC2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Who is at risk?</w:t>
            </w:r>
          </w:p>
        </w:tc>
        <w:tc>
          <w:tcPr>
            <w:tcW w:w="59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hideMark/>
          </w:tcPr>
          <w:p w:rsidRPr="0031546D" w:rsidR="00BD762E" w:rsidP="00F043FF" w:rsidRDefault="00BD762E" w14:paraId="124BA00F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Control measures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  <w:hideMark/>
          </w:tcPr>
          <w:p w:rsidRPr="0031546D" w:rsidR="00BD762E" w:rsidP="0009402D" w:rsidRDefault="00BD762E" w14:paraId="17247340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Risk rating after controls</w:t>
            </w:r>
          </w:p>
        </w:tc>
      </w:tr>
      <w:tr w:rsidRPr="0031546D" w:rsidR="00BD762E" w:rsidTr="1D2082A8" w14:paraId="110A1B57" w14:textId="77777777">
        <w:tc>
          <w:tcPr>
            <w:tcW w:w="2802" w:type="dxa"/>
            <w:vMerge/>
          </w:tcPr>
          <w:p w:rsidRPr="0031546D" w:rsidR="00BD762E" w:rsidP="00F043FF" w:rsidRDefault="00BD762E" w14:paraId="3CF2D8B6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2268" w:type="dxa"/>
            <w:vMerge/>
          </w:tcPr>
          <w:p w:rsidRPr="0031546D" w:rsidR="00BD762E" w:rsidP="00F043FF" w:rsidRDefault="00BD762E" w14:paraId="0FB78278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5953" w:type="dxa"/>
            <w:vMerge/>
          </w:tcPr>
          <w:p w:rsidRPr="0031546D" w:rsidR="00BD762E" w:rsidP="00F043FF" w:rsidRDefault="00BD762E" w14:paraId="1FC39945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</w:tcPr>
          <w:p w:rsidRPr="0031546D" w:rsidR="00BD762E" w:rsidP="00F043FF" w:rsidRDefault="00BD762E" w14:paraId="1E75B446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Severity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</w:tcPr>
          <w:p w:rsidRPr="0031546D" w:rsidR="00BD762E" w:rsidP="00F043FF" w:rsidRDefault="00BD762E" w14:paraId="05F1CAC2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09402D" w:rsidTr="1D2082A8" w14:paraId="7D629CF0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A6804" w:rsidR="0009402D" w:rsidP="00F043FF" w:rsidRDefault="009A6804" w14:paraId="67001165" w14:textId="77777777">
            <w:pPr>
              <w:pStyle w:val="NoSpacing"/>
            </w:pPr>
            <w:r w:rsidRPr="009A6804">
              <w:t>Traffic –crossing roads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A6804" w:rsidR="0009402D" w:rsidP="00F043FF" w:rsidRDefault="009A6804" w14:paraId="4BFE2490" w14:textId="77777777">
            <w:pPr>
              <w:pStyle w:val="NoSpacing"/>
            </w:pPr>
            <w:r w:rsidRPr="009A6804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9A6804" w:rsidP="00590ACA" w:rsidRDefault="009A6804" w14:paraId="470A5A40" w14:textId="77777777">
            <w:pPr>
              <w:pStyle w:val="NoSpacing"/>
              <w:numPr>
                <w:ilvl w:val="0"/>
                <w:numId w:val="11"/>
              </w:numPr>
            </w:pPr>
            <w:r w:rsidRPr="009A6804">
              <w:t xml:space="preserve">Stop and warn of danger. Keep group together. </w:t>
            </w:r>
          </w:p>
          <w:p w:rsidR="0009402D" w:rsidP="00590ACA" w:rsidRDefault="009A6804" w14:paraId="5DE87CAB" w14:textId="77777777">
            <w:pPr>
              <w:pStyle w:val="NoSpacing"/>
              <w:numPr>
                <w:ilvl w:val="0"/>
                <w:numId w:val="11"/>
              </w:numPr>
            </w:pPr>
            <w:r w:rsidRPr="009A6804">
              <w:t xml:space="preserve">Activity Leader to watch for traffic and instruct group to cross when safe. </w:t>
            </w:r>
          </w:p>
          <w:p w:rsidR="0031726B" w:rsidP="00590ACA" w:rsidRDefault="0031726B" w14:paraId="017FD1DD" w14:textId="77777777">
            <w:pPr>
              <w:pStyle w:val="NoSpacing"/>
              <w:numPr>
                <w:ilvl w:val="0"/>
                <w:numId w:val="11"/>
              </w:numPr>
            </w:pPr>
            <w:r>
              <w:t>Walk planned so c</w:t>
            </w:r>
            <w:r w:rsidR="00590ACA">
              <w:t xml:space="preserve">rossing </w:t>
            </w:r>
            <w:r>
              <w:t xml:space="preserve">main roads is </w:t>
            </w:r>
            <w:r w:rsidR="00590ACA">
              <w:t>minimised</w:t>
            </w:r>
            <w:r>
              <w:t xml:space="preserve">. </w:t>
            </w:r>
          </w:p>
          <w:p w:rsidR="00590ACA" w:rsidP="00590ACA" w:rsidRDefault="00590ACA" w14:paraId="6FA14235" w14:textId="77777777">
            <w:pPr>
              <w:numPr>
                <w:ilvl w:val="0"/>
                <w:numId w:val="11"/>
              </w:numPr>
              <w:spacing w:after="100" w:afterAutospacing="1" w:line="240" w:lineRule="auto"/>
            </w:pPr>
            <w:r>
              <w:t>Walkers to cross at pedestrian crossing points where they are available.</w:t>
            </w:r>
          </w:p>
          <w:p w:rsidRPr="009A6804" w:rsidR="00091CFD" w:rsidP="00590ACA" w:rsidRDefault="00091CFD" w14:paraId="7CA224AE" w14:textId="5E6967B0">
            <w:pPr>
              <w:numPr>
                <w:ilvl w:val="0"/>
                <w:numId w:val="11"/>
              </w:numPr>
              <w:spacing w:after="100" w:afterAutospacing="1" w:line="240" w:lineRule="auto"/>
            </w:pPr>
            <w:r>
              <w:t>Activity Leaders to where Hi-Vis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37A01E3D" w14:textId="77777777">
            <w:pPr>
              <w:pStyle w:val="NoSpacing"/>
              <w:jc w:val="center"/>
            </w:pPr>
            <w:r w:rsidRPr="00C619EE">
              <w:t xml:space="preserve">Major injury 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09402D" w:rsidR="0009402D" w:rsidP="00F043FF" w:rsidRDefault="00C619EE" w14:paraId="6CB22AB7" w14:textId="77777777">
            <w:pPr>
              <w:pStyle w:val="NoSpacing"/>
              <w:jc w:val="center"/>
            </w:pPr>
            <w:r>
              <w:t>Unlikely</w:t>
            </w:r>
          </w:p>
        </w:tc>
      </w:tr>
      <w:tr w:rsidRPr="0031546D" w:rsidR="0009402D" w:rsidTr="1D2082A8" w14:paraId="42D91CDC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A6804" w:rsidR="0009402D" w:rsidP="00F043FF" w:rsidRDefault="009A6804" w14:paraId="53CE0A3F" w14:textId="77777777">
            <w:pPr>
              <w:pStyle w:val="NoSpacing"/>
            </w:pPr>
            <w:r w:rsidRPr="009A6804">
              <w:t>Slips, trips, falls – uneven ground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A6804" w:rsidR="0009402D" w:rsidP="00F043FF" w:rsidRDefault="009A6804" w14:paraId="5A28FCF3" w14:textId="77777777">
            <w:pPr>
              <w:pStyle w:val="NoSpacing"/>
            </w:pPr>
            <w:r w:rsidRPr="009A6804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275CED" w:rsidR="00275CED" w:rsidP="00275CED" w:rsidRDefault="00275CED" w14:paraId="38ABF97A" w14:textId="77777777">
            <w:pPr>
              <w:pStyle w:val="NoSpacing"/>
              <w:numPr>
                <w:ilvl w:val="0"/>
                <w:numId w:val="12"/>
              </w:numPr>
            </w:pPr>
            <w:r>
              <w:t>Activity</w:t>
            </w:r>
            <w:r w:rsidRPr="00275CED">
              <w:t xml:space="preserve"> leader selects suitable terrain</w:t>
            </w:r>
            <w:r>
              <w:t xml:space="preserve"> and checks the route prior to the walk</w:t>
            </w:r>
            <w:r w:rsidR="00633F76">
              <w:t>.</w:t>
            </w:r>
          </w:p>
          <w:p w:rsidRPr="009A6804" w:rsidR="0009402D" w:rsidP="00633F76" w:rsidRDefault="009A6804" w14:paraId="2840EB87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>Groups advised to wear appropriate footwear in advance.</w:t>
            </w:r>
          </w:p>
          <w:p w:rsidRPr="001A11C8" w:rsidR="009A6804" w:rsidP="009A6804" w:rsidRDefault="009A6804" w14:paraId="0E17E283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 xml:space="preserve">Footwear checked before activity and if unsuitable, wellies provided from </w:t>
            </w:r>
            <w:r w:rsidR="00DD6A13">
              <w:t xml:space="preserve">WV </w:t>
            </w:r>
            <w:r>
              <w:t>storage.</w:t>
            </w:r>
          </w:p>
          <w:p w:rsidRPr="001A11C8" w:rsidR="001A11C8" w:rsidP="009A6804" w:rsidRDefault="001A11C8" w14:paraId="7500A4DF" w14:textId="77777777">
            <w:pPr>
              <w:pStyle w:val="NoSpacing"/>
              <w:numPr>
                <w:ilvl w:val="0"/>
                <w:numId w:val="12"/>
              </w:numPr>
              <w:rPr>
                <w:b/>
              </w:rPr>
            </w:pPr>
            <w:r>
              <w:t>Activity leader should have basic First Aid knowledge in case of emergency.</w:t>
            </w:r>
          </w:p>
          <w:p w:rsidRPr="0031546D" w:rsidR="001A11C8" w:rsidP="57C5FEC8" w:rsidRDefault="4ADA05FA" w14:paraId="06F2CB0B" w14:textId="39F93AB7">
            <w:pPr>
              <w:pStyle w:val="NoSpacing"/>
              <w:numPr>
                <w:ilvl w:val="0"/>
                <w:numId w:val="12"/>
              </w:numPr>
              <w:rPr>
                <w:b/>
                <w:bCs/>
              </w:rPr>
            </w:pPr>
            <w:r>
              <w:t>A First Aid box to be taken on each walk</w:t>
            </w:r>
            <w:r w:rsidR="726DB1F2">
              <w:t>.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6B07C479" w14:textId="77777777">
            <w:pPr>
              <w:pStyle w:val="NoSpacing"/>
              <w:jc w:val="center"/>
            </w:pPr>
            <w:r w:rsidRPr="00C619EE">
              <w:t>Minor injury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29E8A655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1D2082A8" w14:paraId="63619A26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09402D" w:rsidP="009A6804" w:rsidRDefault="009A6804" w14:paraId="63692BA5" w14:textId="77777777">
            <w:pPr>
              <w:pStyle w:val="NoSpacing"/>
              <w:rPr>
                <w:b/>
              </w:rPr>
            </w:pPr>
            <w:r>
              <w:t>Livestock including sheep, cattle &amp; horses- Trampling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09402D" w:rsidP="00F043FF" w:rsidRDefault="009A6804" w14:paraId="3CCE5D35" w14:textId="77777777">
            <w:pPr>
              <w:pStyle w:val="NoSpacing"/>
              <w:rPr>
                <w:b/>
              </w:rPr>
            </w:pPr>
            <w:r w:rsidRPr="009A6804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A6804" w:rsidR="009A6804" w:rsidP="009A6804" w:rsidRDefault="009A6804" w14:paraId="48B64C9A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 xml:space="preserve">Keep group together. </w:t>
            </w:r>
          </w:p>
          <w:p w:rsidRPr="009A6804" w:rsidR="009A6804" w:rsidP="009A6804" w:rsidRDefault="009A6804" w14:paraId="743B7F57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 xml:space="preserve">Instruct group not to approach or touch livestock. </w:t>
            </w:r>
          </w:p>
          <w:p w:rsidRPr="009A6804" w:rsidR="009A6804" w:rsidP="009A6804" w:rsidRDefault="009A6804" w14:paraId="1499B7CF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 xml:space="preserve">Keep everyone quiet. </w:t>
            </w:r>
          </w:p>
          <w:p w:rsidRPr="009A6804" w:rsidR="009A6804" w:rsidP="009A6804" w:rsidRDefault="009A6804" w14:paraId="16154E29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 xml:space="preserve">Avoid leading group too close. </w:t>
            </w:r>
          </w:p>
          <w:p w:rsidRPr="0031546D" w:rsidR="0009402D" w:rsidP="009A6804" w:rsidRDefault="009A6804" w14:paraId="2771A680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 xml:space="preserve">Take extra care at lambing time and when cattle are with calves. 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46AE0877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28E2DD2A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1D2082A8" w14:paraId="39CAB175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02743C" w:rsidR="0009402D" w:rsidP="00F043FF" w:rsidRDefault="0002743C" w14:paraId="0BCAE5EC" w14:textId="77777777">
            <w:pPr>
              <w:pStyle w:val="NoSpacing"/>
            </w:pPr>
            <w:r w:rsidRPr="0002743C">
              <w:t>Injuries from collision</w:t>
            </w:r>
            <w:r>
              <w:t xml:space="preserve"> - Other users on bridleways e.g. cyclists, horse riders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02743C" w:rsidR="0009402D" w:rsidP="00F043FF" w:rsidRDefault="0002743C" w14:paraId="58A5D19C" w14:textId="77777777">
            <w:pPr>
              <w:pStyle w:val="NoSpacing"/>
            </w:pPr>
            <w:r w:rsidRPr="0002743C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02743C" w:rsidP="57C5FEC8" w:rsidRDefault="09102282" w14:paraId="0562CB0E" w14:textId="2F7E1810">
            <w:pPr>
              <w:pStyle w:val="NoSpacing"/>
              <w:numPr>
                <w:ilvl w:val="0"/>
                <w:numId w:val="13"/>
              </w:numPr>
              <w:rPr>
                <w:b/>
                <w:bCs/>
              </w:rPr>
            </w:pPr>
            <w:r>
              <w:t>Instruct group to keep to one side (left) of the path to allow other users to pass. Leader and back marker to warn of bikes or horses passing.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4FC9311C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209F6F7A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1D2082A8" w14:paraId="51942E7D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02743C" w:rsidR="0009402D" w:rsidP="00F043FF" w:rsidRDefault="0002743C" w14:paraId="4CE3DC36" w14:textId="77777777">
            <w:pPr>
              <w:pStyle w:val="NoSpacing"/>
            </w:pPr>
            <w:r w:rsidRPr="0002743C">
              <w:t>Individuals becoming lost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E76C3A" w:rsidR="0009402D" w:rsidP="00F043FF" w:rsidRDefault="0002743C" w14:paraId="562AED31" w14:textId="77777777">
            <w:pPr>
              <w:pStyle w:val="NoSpacing"/>
            </w:pPr>
            <w:r w:rsidRPr="00E76C3A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02743C" w:rsidP="00E76C3A" w:rsidRDefault="0002743C" w14:paraId="007A2BF9" w14:textId="77777777">
            <w:pPr>
              <w:pStyle w:val="NoSpacing"/>
              <w:numPr>
                <w:ilvl w:val="0"/>
                <w:numId w:val="13"/>
              </w:numPr>
            </w:pPr>
            <w:r w:rsidRPr="0002743C">
              <w:t xml:space="preserve">Activity Leader to </w:t>
            </w:r>
            <w:r w:rsidR="00E76C3A">
              <w:t xml:space="preserve">lead </w:t>
            </w:r>
            <w:r w:rsidRPr="0002743C">
              <w:t xml:space="preserve">from the front and allocate </w:t>
            </w:r>
            <w:r w:rsidR="00B84040">
              <w:t>one</w:t>
            </w:r>
            <w:r w:rsidR="00E76C3A">
              <w:t xml:space="preserve"> to act as </w:t>
            </w:r>
            <w:r w:rsidRPr="0002743C">
              <w:t xml:space="preserve">back marker. </w:t>
            </w:r>
          </w:p>
          <w:p w:rsidRPr="0031726B" w:rsidR="0009402D" w:rsidP="0002743C" w:rsidRDefault="0002743C" w14:paraId="6534EF58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 w:rsidRPr="0002743C">
              <w:t>Walks limited to specific, risk assessed routes.</w:t>
            </w:r>
          </w:p>
          <w:p w:rsidRPr="0031726B" w:rsidR="0031726B" w:rsidP="0002743C" w:rsidRDefault="0031726B" w14:paraId="61CB0D1C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>
              <w:t>All participants sign a register at the start of the walk. Head counts taken during the walk.</w:t>
            </w:r>
          </w:p>
          <w:p w:rsidRPr="0031726B" w:rsidR="0031726B" w:rsidP="57C5FEC8" w:rsidRDefault="2AE88C72" w14:paraId="190046FB" w14:textId="00331DB2">
            <w:pPr>
              <w:pStyle w:val="NoSpacing"/>
              <w:numPr>
                <w:ilvl w:val="0"/>
                <w:numId w:val="13"/>
              </w:numPr>
              <w:rPr>
                <w:b/>
                <w:bCs/>
              </w:rPr>
            </w:pPr>
            <w:r>
              <w:t>Map of route given to participants</w:t>
            </w:r>
            <w:r w:rsidR="659612DD">
              <w:t xml:space="preserve"> with WV mobile number.</w:t>
            </w:r>
          </w:p>
          <w:p w:rsidR="235E49E3" w:rsidP="57C5FEC8" w:rsidRDefault="235E49E3" w14:paraId="7FBA1C78" w14:textId="24DEE5B2">
            <w:pPr>
              <w:pStyle w:val="NoSpacing"/>
              <w:numPr>
                <w:ilvl w:val="0"/>
                <w:numId w:val="13"/>
              </w:numPr>
              <w:rPr>
                <w:rFonts w:cs="Calibri"/>
                <w:b/>
                <w:bCs/>
              </w:rPr>
            </w:pPr>
            <w:r w:rsidRPr="57C5FEC8">
              <w:t>Participants advised to use what3words to track location and inform WV in case they get lost from the group.</w:t>
            </w:r>
          </w:p>
          <w:p w:rsidRPr="0031546D" w:rsidR="0031726B" w:rsidP="57C5FEC8" w:rsidRDefault="2AE88C72" w14:paraId="785F83D6" w14:textId="5178D441">
            <w:pPr>
              <w:pStyle w:val="NoSpacing"/>
              <w:numPr>
                <w:ilvl w:val="0"/>
                <w:numId w:val="13"/>
              </w:numPr>
              <w:rPr>
                <w:b/>
                <w:bCs/>
              </w:rPr>
            </w:pPr>
            <w:r>
              <w:t>We ask participants to tell walk leaders if they are going to leave the walk early.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071CD777" w14:textId="77777777">
            <w:pPr>
              <w:pStyle w:val="NoSpacing"/>
              <w:jc w:val="center"/>
            </w:pPr>
            <w:r w:rsidRPr="00C619EE">
              <w:t>Minor injury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4DC7C3AA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1D2082A8" w14:paraId="6D27229D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02743C" w:rsidR="0002743C" w:rsidP="0002743C" w:rsidRDefault="0002743C" w14:paraId="744468FE" w14:textId="77777777">
            <w:pPr>
              <w:pStyle w:val="NoSpacing"/>
            </w:pPr>
            <w:r w:rsidRPr="0002743C">
              <w:t>Exposure to</w:t>
            </w:r>
          </w:p>
          <w:p w:rsidRPr="0031546D" w:rsidR="0009402D" w:rsidP="0002743C" w:rsidRDefault="0002743C" w14:paraId="748526D7" w14:textId="77777777">
            <w:pPr>
              <w:pStyle w:val="NoSpacing"/>
              <w:rPr>
                <w:b/>
              </w:rPr>
            </w:pPr>
            <w:r w:rsidRPr="0002743C">
              <w:t>cold, wet or sun -</w:t>
            </w:r>
            <w:r>
              <w:t>Hypothermia; Heat stroke; Heat exhaustion; Sunburn</w:t>
            </w:r>
            <w:r w:rsidR="00172743">
              <w:t>, dehydration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E76C3A" w:rsidR="0009402D" w:rsidP="00F043FF" w:rsidRDefault="0002743C" w14:paraId="45AA53EA" w14:textId="77777777">
            <w:pPr>
              <w:pStyle w:val="NoSpacing"/>
            </w:pPr>
            <w:r w:rsidRPr="00E76C3A">
              <w:t>participants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="00275CED" w:rsidP="00275CED" w:rsidRDefault="7858C240" w14:paraId="36358AB9" w14:textId="346842FD">
            <w:pPr>
              <w:pStyle w:val="NoSpacing"/>
              <w:numPr>
                <w:ilvl w:val="0"/>
                <w:numId w:val="13"/>
              </w:numPr>
            </w:pPr>
            <w:r>
              <w:t xml:space="preserve">Activity leader </w:t>
            </w:r>
            <w:r w:rsidR="0217769F">
              <w:t>considers</w:t>
            </w:r>
            <w:r>
              <w:t xml:space="preserve"> the forecast weather</w:t>
            </w:r>
          </w:p>
          <w:p w:rsidR="00275CED" w:rsidP="00275CED" w:rsidRDefault="7858C240" w14:paraId="74175FDF" w14:textId="32283A5C">
            <w:pPr>
              <w:pStyle w:val="NoSpacing"/>
              <w:ind w:left="360"/>
            </w:pPr>
            <w:r>
              <w:t>conditions before deciding if the walk can go ahead</w:t>
            </w:r>
            <w:r w:rsidR="68BEDFEA">
              <w:t>.</w:t>
            </w:r>
          </w:p>
          <w:p w:rsidRPr="0002743C" w:rsidR="0002743C" w:rsidP="0002743C" w:rsidRDefault="09102282" w14:paraId="7A63C508" w14:textId="489BE9D6">
            <w:pPr>
              <w:pStyle w:val="NoSpacing"/>
              <w:numPr>
                <w:ilvl w:val="0"/>
                <w:numId w:val="13"/>
              </w:numPr>
            </w:pPr>
            <w:r>
              <w:t>Select appropriate route according to weather conditions</w:t>
            </w:r>
            <w:r w:rsidR="2121E1F7">
              <w:t>.</w:t>
            </w:r>
          </w:p>
          <w:p w:rsidR="00275CED" w:rsidP="0002743C" w:rsidRDefault="00275CED" w14:paraId="66A199B3" w14:textId="77777777">
            <w:pPr>
              <w:pStyle w:val="NoSpacing"/>
              <w:numPr>
                <w:ilvl w:val="0"/>
                <w:numId w:val="13"/>
              </w:numPr>
            </w:pPr>
            <w:r>
              <w:t>Appropriate clothing must be worn if the weather forecast is for poor weather conditions, the same would apply for hot conditions.</w:t>
            </w:r>
          </w:p>
          <w:p w:rsidRPr="0002743C" w:rsidR="0002743C" w:rsidP="0002743C" w:rsidRDefault="59A65D7B" w14:paraId="162EAC4A" w14:textId="29FDE0E9">
            <w:pPr>
              <w:pStyle w:val="NoSpacing"/>
              <w:numPr>
                <w:ilvl w:val="0"/>
                <w:numId w:val="13"/>
              </w:numPr>
            </w:pPr>
            <w:r>
              <w:t>First aid kit</w:t>
            </w:r>
            <w:r w:rsidR="09102282">
              <w:t xml:space="preserve"> carried by activity leader</w:t>
            </w:r>
            <w:r w:rsidR="545CDCE4">
              <w:t>.</w:t>
            </w:r>
          </w:p>
          <w:p w:rsidRPr="0002743C" w:rsidR="0002743C" w:rsidP="0002743C" w:rsidRDefault="0002743C" w14:paraId="45259249" w14:textId="77777777">
            <w:pPr>
              <w:pStyle w:val="NoSpacing"/>
              <w:numPr>
                <w:ilvl w:val="0"/>
                <w:numId w:val="13"/>
              </w:numPr>
            </w:pPr>
            <w:r w:rsidRPr="0002743C">
              <w:t>In hot conditions choose shaded areas for stopping.</w:t>
            </w:r>
          </w:p>
          <w:p w:rsidRPr="00172743" w:rsidR="0009402D" w:rsidP="0002743C" w:rsidRDefault="0002743C" w14:paraId="0891F622" w14:textId="77777777">
            <w:pPr>
              <w:pStyle w:val="NoSpacing"/>
              <w:numPr>
                <w:ilvl w:val="0"/>
                <w:numId w:val="13"/>
              </w:numPr>
              <w:rPr>
                <w:b/>
              </w:rPr>
            </w:pPr>
            <w:r w:rsidRPr="0002743C">
              <w:t>In cold conditions keep groups mov</w:t>
            </w:r>
            <w:r w:rsidR="00172743">
              <w:t xml:space="preserve">ing and avoid standing around. </w:t>
            </w:r>
          </w:p>
          <w:p w:rsidRPr="005B48B8" w:rsidR="00172743" w:rsidP="57C5FEC8" w:rsidRDefault="0A869D44" w14:paraId="293F19AA" w14:textId="77777777">
            <w:pPr>
              <w:pStyle w:val="NoSpacing"/>
              <w:numPr>
                <w:ilvl w:val="0"/>
                <w:numId w:val="13"/>
              </w:numPr>
              <w:rPr>
                <w:b/>
                <w:bCs/>
              </w:rPr>
            </w:pPr>
            <w:r>
              <w:t>Participants advised to bring a bottle of wat</w:t>
            </w:r>
            <w:r w:rsidR="42F5EAD3">
              <w:t xml:space="preserve">er and refreshments. </w:t>
            </w:r>
          </w:p>
          <w:p w:rsidRPr="005B48B8" w:rsidR="005B48B8" w:rsidP="57C5FEC8" w:rsidRDefault="005B48B8" w14:paraId="0932EA83" w14:textId="760B4F3B">
            <w:pPr>
              <w:pStyle w:val="NoSpacing"/>
              <w:numPr>
                <w:ilvl w:val="0"/>
                <w:numId w:val="13"/>
              </w:numPr>
            </w:pPr>
            <w:r w:rsidRPr="005B48B8">
              <w:t>Spare bottle of water carried by activity leader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4C90D2E5" w14:textId="77777777">
            <w:pPr>
              <w:pStyle w:val="NoSpacing"/>
              <w:jc w:val="center"/>
            </w:pPr>
            <w:r w:rsidRPr="00C619EE">
              <w:t>Major injury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0B04AE82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  <w:tr w:rsidRPr="0031546D" w:rsidR="0009402D" w:rsidTr="1D2082A8" w14:paraId="69FED211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275CED" w:rsidR="0009402D" w:rsidP="00F043FF" w:rsidRDefault="00275CED" w14:paraId="79AB75AB" w14:textId="77777777">
            <w:pPr>
              <w:pStyle w:val="NoSpacing"/>
            </w:pPr>
            <w:r w:rsidRPr="00275CED">
              <w:t>Damage to Environment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275CED" w:rsidR="0009402D" w:rsidP="00275CED" w:rsidRDefault="00275CED" w14:paraId="53668FCA" w14:textId="77777777">
            <w:pPr>
              <w:pStyle w:val="NoSpacing"/>
            </w:pPr>
            <w:r w:rsidRPr="00275CED">
              <w:t>environment</w:t>
            </w: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275CED" w:rsidR="00275CED" w:rsidP="00275CED" w:rsidRDefault="00275CED" w14:paraId="230350FA" w14:textId="77777777">
            <w:pPr>
              <w:pStyle w:val="NoSpacing"/>
              <w:numPr>
                <w:ilvl w:val="0"/>
                <w:numId w:val="13"/>
              </w:numPr>
            </w:pPr>
            <w:r>
              <w:t xml:space="preserve">No litter </w:t>
            </w:r>
            <w:r w:rsidRPr="00275CED">
              <w:t xml:space="preserve">should be </w:t>
            </w:r>
            <w:proofErr w:type="gramStart"/>
            <w:r w:rsidRPr="00275CED">
              <w:t>discarded</w:t>
            </w:r>
            <w:proofErr w:type="gramEnd"/>
            <w:r w:rsidRPr="00275CED">
              <w:t xml:space="preserve"> </w:t>
            </w:r>
            <w:r w:rsidR="006C2163">
              <w:t>and all litter</w:t>
            </w:r>
            <w:r w:rsidRPr="00275CED">
              <w:t xml:space="preserve"> taken back to u</w:t>
            </w:r>
            <w:r>
              <w:t>niversity</w:t>
            </w:r>
            <w:r w:rsidR="006C2163">
              <w:t xml:space="preserve"> to be recycled/binned.</w:t>
            </w:r>
          </w:p>
          <w:p w:rsidRPr="00275CED" w:rsidR="0009402D" w:rsidP="57C5FEC8" w:rsidRDefault="7858C240" w14:paraId="34CE0A41" w14:textId="2B4DB876">
            <w:pPr>
              <w:pStyle w:val="NoSpacing"/>
              <w:numPr>
                <w:ilvl w:val="0"/>
                <w:numId w:val="13"/>
              </w:numPr>
            </w:pPr>
            <w:r>
              <w:t>No flora or fauna should be removed</w:t>
            </w:r>
            <w:r w:rsidR="4B623A33">
              <w:t>.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C619EE" w:rsidR="0009402D" w:rsidP="00F043FF" w:rsidRDefault="00C619EE" w14:paraId="61A3B7EB" w14:textId="77777777">
            <w:pPr>
              <w:pStyle w:val="NoSpacing"/>
              <w:jc w:val="center"/>
            </w:pPr>
            <w:r w:rsidRPr="00C619EE">
              <w:t xml:space="preserve">Minor injury 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619EE" w:rsidR="0009402D" w:rsidP="00F043FF" w:rsidRDefault="00C619EE" w14:paraId="7C0626ED" w14:textId="77777777">
            <w:pPr>
              <w:pStyle w:val="NoSpacing"/>
              <w:jc w:val="center"/>
            </w:pPr>
            <w:r w:rsidRPr="00C619EE">
              <w:t>Unlikely</w:t>
            </w:r>
          </w:p>
        </w:tc>
      </w:tr>
    </w:tbl>
    <w:p w:rsidR="00BD762E" w:rsidP="00A47E87" w:rsidRDefault="00BD762E" w14:paraId="52E56223" w14:textId="77777777">
      <w:pPr>
        <w:pStyle w:val="NoSpacing"/>
        <w:rPr>
          <w:b/>
        </w:rPr>
      </w:pPr>
    </w:p>
    <w:p w:rsidR="00A47E87" w:rsidP="00A47E87" w:rsidRDefault="00A47E87" w14:paraId="25861BBA" w14:textId="77777777">
      <w:pPr>
        <w:pStyle w:val="NoSpacing"/>
        <w:rPr>
          <w:b/>
        </w:rPr>
      </w:pPr>
      <w:r>
        <w:rPr>
          <w:b/>
        </w:rPr>
        <w:t>Newly identified hazards</w:t>
      </w:r>
      <w:r w:rsidRPr="00EB3500" w:rsidR="00AA3FB2">
        <w:rPr>
          <w:b/>
        </w:rPr>
        <w:t xml:space="preserve"> </w:t>
      </w:r>
      <w:r w:rsidRPr="00EB3500" w:rsidR="001947FF">
        <w:rPr>
          <w:b/>
        </w:rPr>
        <w:t xml:space="preserve">– </w:t>
      </w:r>
      <w:r w:rsidR="00866F5D">
        <w:rPr>
          <w:b/>
          <w:i/>
        </w:rPr>
        <w:t>o</w:t>
      </w:r>
      <w:r w:rsidRPr="00866F5D" w:rsidR="00EB3500">
        <w:rPr>
          <w:b/>
          <w:i/>
        </w:rPr>
        <w:t>nce the activity is underway, if you spot a new hazard, record it here</w:t>
      </w:r>
    </w:p>
    <w:p w:rsidR="00BD762E" w:rsidP="00A47E87" w:rsidRDefault="00BD762E" w14:paraId="07547A01" w14:textId="77777777">
      <w:pPr>
        <w:pStyle w:val="NoSpacing"/>
        <w:rPr>
          <w:b/>
        </w:rPr>
      </w:pPr>
    </w:p>
    <w:tbl>
      <w:tblPr>
        <w:tblW w:w="144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802"/>
        <w:gridCol w:w="2268"/>
        <w:gridCol w:w="5953"/>
        <w:gridCol w:w="1701"/>
        <w:gridCol w:w="1701"/>
      </w:tblGrid>
      <w:tr w:rsidRPr="0031546D" w:rsidR="00BD762E" w:rsidTr="008D513B" w14:paraId="5D0A6E87" w14:textId="77777777">
        <w:tc>
          <w:tcPr>
            <w:tcW w:w="280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27CE8773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Potential hazard</w:t>
            </w:r>
          </w:p>
        </w:tc>
        <w:tc>
          <w:tcPr>
            <w:tcW w:w="22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3BEBFF4C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Who is at risk?</w:t>
            </w:r>
          </w:p>
        </w:tc>
        <w:tc>
          <w:tcPr>
            <w:tcW w:w="59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73E7C308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Control measures</w:t>
            </w:r>
          </w:p>
        </w:tc>
        <w:tc>
          <w:tcPr>
            <w:tcW w:w="340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  <w:hideMark/>
          </w:tcPr>
          <w:p w:rsidRPr="0031546D" w:rsidR="00BD762E" w:rsidP="008D513B" w:rsidRDefault="00BD762E" w14:paraId="36D7BE16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Risk rating after controls</w:t>
            </w:r>
          </w:p>
        </w:tc>
      </w:tr>
      <w:tr w:rsidRPr="0031546D" w:rsidR="00BD762E" w:rsidTr="008D513B" w14:paraId="13FFF626" w14:textId="77777777">
        <w:tc>
          <w:tcPr>
            <w:tcW w:w="2802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5043CB0F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07459315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5953" w:type="dxa"/>
            <w:vMerge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6537F28F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656AD2B7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Severity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/>
          </w:tcPr>
          <w:p w:rsidRPr="0031546D" w:rsidR="00BD762E" w:rsidP="008D513B" w:rsidRDefault="00BD762E" w14:paraId="349327D3" w14:textId="77777777">
            <w:pPr>
              <w:pStyle w:val="NoSpacing"/>
              <w:jc w:val="center"/>
              <w:rPr>
                <w:b/>
              </w:rPr>
            </w:pPr>
            <w:r w:rsidRPr="0031546D">
              <w:rPr>
                <w:b/>
              </w:rPr>
              <w:t>Likelihood</w:t>
            </w:r>
          </w:p>
        </w:tc>
      </w:tr>
      <w:tr w:rsidRPr="0031546D" w:rsidR="00BD762E" w:rsidTr="008D513B" w14:paraId="6DFB9E20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70DF9E56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44E871BC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66B8D" w:rsidRDefault="00BD762E" w14:paraId="144A5D23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738610EB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09402D" w:rsidR="00BD762E" w:rsidP="008D513B" w:rsidRDefault="00BD762E" w14:paraId="637805D2" w14:textId="77777777">
            <w:pPr>
              <w:pStyle w:val="NoSpacing"/>
              <w:jc w:val="center"/>
            </w:pPr>
          </w:p>
        </w:tc>
      </w:tr>
      <w:tr w:rsidRPr="0031546D" w:rsidR="00BD762E" w:rsidTr="008D513B" w14:paraId="463F29E8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3B7B4B86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3A0FF5F2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EB3500" w:rsidRDefault="00BD762E" w14:paraId="5630AD66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61829076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1546D" w:rsidR="00BD762E" w:rsidP="008D513B" w:rsidRDefault="00BD762E" w14:paraId="2BA226A1" w14:textId="77777777">
            <w:pPr>
              <w:pStyle w:val="NoSpacing"/>
              <w:jc w:val="center"/>
              <w:rPr>
                <w:b/>
              </w:rPr>
            </w:pPr>
          </w:p>
        </w:tc>
      </w:tr>
      <w:tr w:rsidRPr="0031546D" w:rsidR="00BD762E" w:rsidTr="008D513B" w14:paraId="17AD93B2" w14:textId="77777777">
        <w:tc>
          <w:tcPr>
            <w:tcW w:w="2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0DE4B5B7" w14:textId="77777777">
            <w:pPr>
              <w:pStyle w:val="NoSpacing"/>
              <w:rPr>
                <w:b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66204FF1" w14:textId="77777777">
            <w:pPr>
              <w:pStyle w:val="NoSpacing"/>
              <w:rPr>
                <w:b/>
              </w:rPr>
            </w:pPr>
          </w:p>
        </w:tc>
        <w:tc>
          <w:tcPr>
            <w:tcW w:w="59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2DBF0D7D" w14:textId="77777777">
            <w:pPr>
              <w:pStyle w:val="NoSpacing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31546D" w:rsidR="00BD762E" w:rsidP="008D513B" w:rsidRDefault="00BD762E" w14:paraId="6B62F1B3" w14:textId="77777777">
            <w:pPr>
              <w:pStyle w:val="NoSpacing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31546D" w:rsidR="00BD762E" w:rsidP="008D513B" w:rsidRDefault="00BD762E" w14:paraId="02F2C34E" w14:textId="77777777">
            <w:pPr>
              <w:pStyle w:val="NoSpacing"/>
              <w:jc w:val="center"/>
              <w:rPr>
                <w:b/>
              </w:rPr>
            </w:pPr>
          </w:p>
        </w:tc>
      </w:tr>
    </w:tbl>
    <w:p w:rsidRPr="00E36DCF" w:rsidR="00A47E87" w:rsidP="00A47E87" w:rsidRDefault="007D7E9D" w14:paraId="745B6ED9" w14:textId="77777777">
      <w:pPr>
        <w:pStyle w:val="NoSpacing"/>
        <w:rPr>
          <w:b/>
          <w:u w:val="single"/>
        </w:rPr>
      </w:pPr>
      <w:r w:rsidRPr="00E36DCF">
        <w:rPr>
          <w:b/>
          <w:u w:val="single"/>
        </w:rPr>
        <w:t xml:space="preserve">Volunteer </w:t>
      </w:r>
      <w:r w:rsidRPr="00E36DCF" w:rsidR="00A47E87">
        <w:rPr>
          <w:b/>
          <w:u w:val="single"/>
        </w:rPr>
        <w:t xml:space="preserve">Briefing notes: </w:t>
      </w:r>
    </w:p>
    <w:p w:rsidR="00A36646" w:rsidP="00A47E87" w:rsidRDefault="00A36646" w14:paraId="680A4E5D" w14:textId="77777777">
      <w:pPr>
        <w:pStyle w:val="NoSpacing"/>
        <w:rPr>
          <w:b/>
        </w:rPr>
      </w:pPr>
    </w:p>
    <w:p w:rsidR="00A36646" w:rsidP="00A47E87" w:rsidRDefault="00A36646" w14:paraId="19219836" w14:textId="77777777">
      <w:pPr>
        <w:pStyle w:val="NoSpacing"/>
        <w:rPr>
          <w:b/>
        </w:rPr>
      </w:pPr>
    </w:p>
    <w:p w:rsidRPr="00EF2D69" w:rsidR="00EF2D69" w:rsidP="00EF2D69" w:rsidRDefault="00EF2D69" w14:paraId="6C0ECCFF" w14:textId="77777777">
      <w:pPr>
        <w:spacing w:after="0" w:line="240" w:lineRule="auto"/>
        <w:rPr>
          <w:b/>
        </w:rPr>
      </w:pPr>
      <w:r w:rsidRPr="00EF2D69">
        <w:rPr>
          <w:b/>
        </w:rPr>
        <w:t>Activity Leaders:</w:t>
      </w:r>
    </w:p>
    <w:p w:rsidRPr="00EF2D69" w:rsidR="00EF2D69" w:rsidP="00EF2D69" w:rsidRDefault="00EF2D69" w14:paraId="4577B69C" w14:textId="77777777">
      <w:pPr>
        <w:numPr>
          <w:ilvl w:val="0"/>
          <w:numId w:val="15"/>
        </w:numPr>
        <w:spacing w:after="0" w:line="240" w:lineRule="auto"/>
      </w:pPr>
      <w:r w:rsidRPr="00EF2D69">
        <w:t xml:space="preserve">Ensure a trained first aider </w:t>
      </w:r>
      <w:r w:rsidR="00237406">
        <w:t xml:space="preserve">(Michael Wileman) </w:t>
      </w:r>
      <w:r w:rsidRPr="00EF2D69">
        <w:t xml:space="preserve">and first aid box </w:t>
      </w:r>
      <w:proofErr w:type="gramStart"/>
      <w:r w:rsidRPr="00EF2D69">
        <w:t>is on site at all times</w:t>
      </w:r>
      <w:proofErr w:type="gramEnd"/>
      <w:r w:rsidRPr="00EF2D69">
        <w:t>.</w:t>
      </w:r>
    </w:p>
    <w:p w:rsidR="287B78F3" w:rsidP="50AB3424" w:rsidRDefault="287B78F3" w14:paraId="6245FB5A" w14:textId="4AA4AD02">
      <w:pPr>
        <w:numPr>
          <w:ilvl w:val="0"/>
          <w:numId w:val="15"/>
        </w:numPr>
        <w:spacing w:after="0" w:line="240" w:lineRule="auto"/>
        <w:rPr>
          <w:rFonts w:ascii="Calibri" w:hAnsi="Calibri" w:eastAsia="Calibri" w:cs="Calibri"/>
          <w:noProof w:val="0"/>
          <w:sz w:val="22"/>
          <w:szCs w:val="22"/>
          <w:lang w:val="en-GB"/>
        </w:rPr>
      </w:pPr>
      <w:r w:rsidR="00EF2D69">
        <w:rPr/>
        <w:t xml:space="preserve">Ensure </w:t>
      </w:r>
      <w:r w:rsidR="3A15A89A">
        <w:rPr/>
        <w:t>you</w:t>
      </w:r>
      <w:r w:rsidR="00EF2D69">
        <w:rPr/>
        <w:t xml:space="preserve"> have </w:t>
      </w:r>
      <w:r w:rsidR="00EF2D69">
        <w:rPr/>
        <w:t xml:space="preserve">charged mobile phone with </w:t>
      </w:r>
      <w:r w:rsidR="5023572C">
        <w:rPr/>
        <w:t>you</w:t>
      </w:r>
      <w:r w:rsidR="00EF2D69">
        <w:rPr/>
        <w:t xml:space="preserve"> at all times</w:t>
      </w:r>
      <w:r w:rsidR="00EF2D69">
        <w:rPr/>
        <w:t>.</w:t>
      </w:r>
      <w:r w:rsidR="31A4A2E9">
        <w:rPr/>
        <w:t xml:space="preserve"> You can take the Warwick Volunteers Project Phone</w:t>
      </w:r>
      <w:r w:rsidR="351A4470">
        <w:rPr/>
        <w:t xml:space="preserve"> </w:t>
      </w:r>
      <w:r w:rsidRPr="50AB3424" w:rsidR="351A4470">
        <w:rPr>
          <w:rFonts w:ascii="Aptos" w:hAnsi="Aptos" w:eastAsia="Aptos" w:cs="Aptos"/>
          <w:noProof w:val="0"/>
          <w:sz w:val="22"/>
          <w:szCs w:val="22"/>
          <w:lang w:val="en-GB"/>
        </w:rPr>
        <w:t>07876 217836</w:t>
      </w:r>
    </w:p>
    <w:p w:rsidRPr="00EF2D69" w:rsidR="00EF2D69" w:rsidP="00EF2D69" w:rsidRDefault="00EF2D69" w14:paraId="72D186FD" w14:textId="05131A48">
      <w:pPr>
        <w:numPr>
          <w:ilvl w:val="0"/>
          <w:numId w:val="15"/>
        </w:numPr>
        <w:spacing w:after="0" w:line="240" w:lineRule="auto"/>
      </w:pPr>
      <w:r>
        <w:t>Meet volunteers - sign them in, provide briefing and safety information.</w:t>
      </w:r>
    </w:p>
    <w:p w:rsidRPr="00EF2D69" w:rsidR="00EF2D69" w:rsidP="00EF2D69" w:rsidRDefault="00EF2D69" w14:paraId="6F493DB6" w14:textId="77777777">
      <w:pPr>
        <w:numPr>
          <w:ilvl w:val="0"/>
          <w:numId w:val="15"/>
        </w:numPr>
        <w:spacing w:after="0" w:line="240" w:lineRule="auto"/>
      </w:pPr>
      <w:r>
        <w:t>E</w:t>
      </w:r>
      <w:r w:rsidRPr="00EF2D69">
        <w:t>nsure volunteers are wearing appropriate clothing and footwear.</w:t>
      </w:r>
    </w:p>
    <w:p w:rsidRPr="00EF2D69" w:rsidR="00EF2D69" w:rsidP="00EF2D69" w:rsidRDefault="00F72882" w14:paraId="5FCA7869" w14:textId="77777777">
      <w:pPr>
        <w:numPr>
          <w:ilvl w:val="0"/>
          <w:numId w:val="15"/>
        </w:numPr>
        <w:spacing w:after="0" w:line="240" w:lineRule="auto"/>
      </w:pPr>
      <w:r>
        <w:t>Monitor weather conditions and</w:t>
      </w:r>
      <w:r w:rsidRPr="00EF2D69" w:rsidR="00EF2D69">
        <w:t xml:space="preserve"> hazards throughout the day.</w:t>
      </w:r>
    </w:p>
    <w:p w:rsidRPr="00EF2D69" w:rsidR="00EF2D69" w:rsidP="00EF2D69" w:rsidRDefault="00EF2D69" w14:paraId="6772751C" w14:textId="29C13492">
      <w:pPr>
        <w:numPr>
          <w:ilvl w:val="0"/>
          <w:numId w:val="15"/>
        </w:numPr>
        <w:spacing w:after="0" w:line="240" w:lineRule="auto"/>
      </w:pPr>
      <w:r>
        <w:t xml:space="preserve">Ensure debris and litter is </w:t>
      </w:r>
      <w:r w:rsidR="00687E1B">
        <w:t>not left behind</w:t>
      </w:r>
      <w:r w:rsidR="3D643DD6">
        <w:t>.</w:t>
      </w:r>
    </w:p>
    <w:p w:rsidRPr="00EF2D69" w:rsidR="00EF2D69" w:rsidP="00EF2D69" w:rsidRDefault="00EF2D69" w14:paraId="02C2AD48" w14:textId="77777777">
      <w:pPr>
        <w:numPr>
          <w:ilvl w:val="0"/>
          <w:numId w:val="15"/>
        </w:numPr>
        <w:spacing w:after="0" w:line="240" w:lineRule="auto"/>
      </w:pPr>
      <w:r w:rsidRPr="00EF2D69">
        <w:t>Provide debrief and ensure no unreported injuries have been sustained.</w:t>
      </w:r>
    </w:p>
    <w:p w:rsidR="00EF2D69" w:rsidP="00EF2D69" w:rsidRDefault="00EF2D69" w14:paraId="4C9B55AB" w14:textId="77777777">
      <w:pPr>
        <w:numPr>
          <w:ilvl w:val="0"/>
          <w:numId w:val="15"/>
        </w:numPr>
        <w:spacing w:after="0" w:line="240" w:lineRule="auto"/>
      </w:pPr>
      <w:r w:rsidRPr="00EF2D69">
        <w:t>Record and report any accidents or near misses.</w:t>
      </w:r>
    </w:p>
    <w:p w:rsidR="002D781C" w:rsidP="00EF2D69" w:rsidRDefault="002D781C" w14:paraId="55E9899B" w14:textId="56C248A2">
      <w:pPr>
        <w:numPr>
          <w:ilvl w:val="0"/>
          <w:numId w:val="15"/>
        </w:numPr>
        <w:spacing w:after="0" w:line="240" w:lineRule="auto"/>
        <w:rPr/>
      </w:pPr>
      <w:r w:rsidR="002D781C">
        <w:rPr/>
        <w:t>Handout route maps</w:t>
      </w:r>
      <w:r w:rsidR="3219158A">
        <w:rPr/>
        <w:t>.</w:t>
      </w:r>
    </w:p>
    <w:p w:rsidR="7D861A68" w:rsidP="6D08AE09" w:rsidRDefault="7D861A68" w14:paraId="1C31CC98" w14:textId="4396A9D5">
      <w:pPr>
        <w:numPr>
          <w:ilvl w:val="0"/>
          <w:numId w:val="15"/>
        </w:numPr>
        <w:spacing w:after="0" w:line="240" w:lineRule="auto"/>
        <w:rPr>
          <w:rFonts w:eastAsia="Times New Roman"/>
          <w:lang w:eastAsia="en-GB"/>
        </w:rPr>
      </w:pPr>
      <w:r w:rsidRPr="6D08AE09" w:rsidR="7D861A68">
        <w:rPr>
          <w:rFonts w:eastAsia="Times New Roman"/>
          <w:lang w:eastAsia="en-GB"/>
        </w:rPr>
        <w:t>One leader at the front of the group and 2</w:t>
      </w:r>
      <w:r w:rsidRPr="6D08AE09" w:rsidR="7D861A68">
        <w:rPr>
          <w:rFonts w:eastAsia="Times New Roman"/>
          <w:vertAlign w:val="superscript"/>
          <w:lang w:eastAsia="en-GB"/>
        </w:rPr>
        <w:t>nd</w:t>
      </w:r>
      <w:r w:rsidRPr="6D08AE09" w:rsidR="7D861A68">
        <w:rPr>
          <w:rFonts w:eastAsia="Times New Roman"/>
          <w:lang w:eastAsia="en-GB"/>
        </w:rPr>
        <w:t xml:space="preserve"> at the back. Hi-vis available to wear for leaders.</w:t>
      </w:r>
    </w:p>
    <w:p w:rsidR="6D08AE09" w:rsidP="6D08AE09" w:rsidRDefault="6D08AE09" w14:paraId="0A1F3B53" w14:textId="7EE6654D">
      <w:pPr>
        <w:spacing w:after="0" w:line="240" w:lineRule="auto"/>
        <w:ind w:left="0"/>
      </w:pPr>
    </w:p>
    <w:p w:rsidRPr="00EF2D69" w:rsidR="005B2EE6" w:rsidP="00EF2D69" w:rsidRDefault="005B2EE6" w14:paraId="54CD245A" w14:textId="77777777">
      <w:pPr>
        <w:spacing w:after="0" w:line="240" w:lineRule="auto"/>
        <w:rPr>
          <w:b/>
        </w:rPr>
      </w:pPr>
    </w:p>
    <w:p w:rsidRPr="00EF2D69" w:rsidR="00EF2D69" w:rsidP="00EF2D69" w:rsidRDefault="00EF2D69" w14:paraId="71C0482A" w14:textId="77777777">
      <w:pPr>
        <w:spacing w:after="0" w:line="240" w:lineRule="auto"/>
        <w:rPr>
          <w:b/>
        </w:rPr>
      </w:pPr>
      <w:r w:rsidRPr="00EF2D69">
        <w:rPr>
          <w:b/>
        </w:rPr>
        <w:t xml:space="preserve">Volunteer Briefing notes: </w:t>
      </w:r>
    </w:p>
    <w:p w:rsidR="0030296B" w:rsidP="0030296B" w:rsidRDefault="0030296B" w14:paraId="32C0A5B9" w14:textId="53C40842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>
        <w:rPr>
          <w:rFonts w:eastAsia="Times New Roman"/>
          <w:lang w:eastAsia="en-GB"/>
        </w:rPr>
        <w:t>As volunteers sign in remind them where the nearest toilet is (</w:t>
      </w:r>
      <w:proofErr w:type="gramStart"/>
      <w:r>
        <w:rPr>
          <w:rFonts w:eastAsia="Times New Roman"/>
          <w:lang w:eastAsia="en-GB"/>
        </w:rPr>
        <w:t>Rootes</w:t>
      </w:r>
      <w:proofErr w:type="gramEnd"/>
      <w:r>
        <w:rPr>
          <w:rFonts w:eastAsia="Times New Roman"/>
          <w:lang w:eastAsia="en-GB"/>
        </w:rPr>
        <w:t xml:space="preserve"> building) and ask if they have a drink and lunch on them. </w:t>
      </w:r>
    </w:p>
    <w:p w:rsidRPr="0030296B" w:rsidR="00F63770" w:rsidP="0030296B" w:rsidRDefault="00C82CCF" w14:paraId="227DAC69" w14:textId="72E63D3D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6D08AE09" w:rsidR="00C82CCF">
        <w:rPr>
          <w:rFonts w:eastAsia="Times New Roman"/>
          <w:lang w:eastAsia="en-GB"/>
        </w:rPr>
        <w:t xml:space="preserve">Hand out route map. </w:t>
      </w:r>
    </w:p>
    <w:p w:rsidRPr="00EF2D69" w:rsidR="00EF2D69" w:rsidP="00EF2D69" w:rsidRDefault="00EF2D69" w14:paraId="3F8125A9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 xml:space="preserve">Welcome and introduce Activity Leaders. </w:t>
      </w:r>
    </w:p>
    <w:p w:rsidRPr="00EF2D69" w:rsidR="00EF2D69" w:rsidP="00EF2D69" w:rsidRDefault="00EF2D69" w14:paraId="5F8EFC5E" w14:textId="74851B31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57C5FEC8">
        <w:rPr>
          <w:rFonts w:eastAsia="Times New Roman"/>
          <w:lang w:eastAsia="en-GB"/>
        </w:rPr>
        <w:t>Run through schedule</w:t>
      </w:r>
      <w:r w:rsidRPr="57C5FEC8" w:rsidR="2973CDA2">
        <w:rPr>
          <w:rFonts w:eastAsia="Times New Roman"/>
          <w:lang w:eastAsia="en-GB"/>
        </w:rPr>
        <w:t>.</w:t>
      </w:r>
    </w:p>
    <w:p w:rsidR="00EF2D69" w:rsidP="00EF2D69" w:rsidRDefault="00EF2D69" w14:paraId="48633629" w14:textId="75752D1B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6D08AE09" w:rsidR="00EF2D69">
        <w:rPr>
          <w:rFonts w:eastAsia="Times New Roman"/>
          <w:lang w:eastAsia="en-GB"/>
        </w:rPr>
        <w:t>Highlight and run through hazards and dangers</w:t>
      </w:r>
      <w:r w:rsidRPr="6D08AE09" w:rsidR="00EC5654">
        <w:rPr>
          <w:rFonts w:eastAsia="Times New Roman"/>
          <w:lang w:eastAsia="en-GB"/>
        </w:rPr>
        <w:t>:</w:t>
      </w:r>
    </w:p>
    <w:p w:rsidR="2BF4ADE4" w:rsidP="6D08AE09" w:rsidRDefault="2BF4ADE4" w14:paraId="267A7326" w14:textId="13BF5D35">
      <w:pPr>
        <w:pStyle w:val="ListParagraph"/>
        <w:numPr>
          <w:ilvl w:val="0"/>
          <w:numId w:val="18"/>
        </w:numPr>
        <w:rPr>
          <w:rFonts w:eastAsia="Times New Roman"/>
          <w:lang w:eastAsia="en-GB"/>
        </w:rPr>
      </w:pPr>
      <w:r w:rsidRPr="6D08AE09" w:rsidR="2BF4ADE4">
        <w:rPr>
          <w:rFonts w:eastAsia="Times New Roman"/>
          <w:lang w:eastAsia="en-GB"/>
        </w:rPr>
        <w:t>Identify</w:t>
      </w:r>
      <w:r w:rsidRPr="6D08AE09" w:rsidR="2BF4ADE4">
        <w:rPr>
          <w:rFonts w:eastAsia="Times New Roman"/>
          <w:lang w:eastAsia="en-GB"/>
        </w:rPr>
        <w:t xml:space="preserve"> first aider and emergency procedures.</w:t>
      </w:r>
    </w:p>
    <w:p w:rsidRPr="00577CBF" w:rsidR="000B2048" w:rsidP="00EC5654" w:rsidRDefault="00E134B0" w14:paraId="31A48094" w14:textId="045ADD35">
      <w:pPr>
        <w:pStyle w:val="ListParagraph"/>
        <w:numPr>
          <w:ilvl w:val="0"/>
          <w:numId w:val="18"/>
        </w:numPr>
        <w:rPr>
          <w:rStyle w:val="normaltextrun"/>
        </w:rPr>
      </w:pPr>
      <w:r>
        <w:rPr>
          <w:rStyle w:val="normaltextrun"/>
          <w:rFonts w:cs="Calibri"/>
        </w:rPr>
        <w:t>V</w:t>
      </w:r>
      <w:r w:rsidR="000B2048">
        <w:rPr>
          <w:rStyle w:val="normaltextrun"/>
          <w:rFonts w:cs="Calibri"/>
        </w:rPr>
        <w:t xml:space="preserve">olunteers must </w:t>
      </w:r>
      <w:proofErr w:type="gramStart"/>
      <w:r w:rsidR="000B2048">
        <w:rPr>
          <w:rStyle w:val="normaltextrun"/>
          <w:rFonts w:cs="Calibri"/>
        </w:rPr>
        <w:t>stay within group</w:t>
      </w:r>
      <w:r>
        <w:rPr>
          <w:rStyle w:val="normaltextrun"/>
          <w:rFonts w:cs="Calibri"/>
        </w:rPr>
        <w:t xml:space="preserve"> at all times</w:t>
      </w:r>
      <w:proofErr w:type="gramEnd"/>
      <w:r>
        <w:rPr>
          <w:rStyle w:val="normaltextrun"/>
          <w:rFonts w:cs="Calibri"/>
        </w:rPr>
        <w:t xml:space="preserve">. </w:t>
      </w:r>
      <w:r w:rsidR="00254F48">
        <w:rPr>
          <w:rStyle w:val="normaltextrun"/>
          <w:rFonts w:cs="Calibri"/>
        </w:rPr>
        <w:t xml:space="preserve">If lost call WV mobile. Use What3Words to track location. </w:t>
      </w:r>
    </w:p>
    <w:p w:rsidRPr="00577CBF" w:rsidR="00577CBF" w:rsidP="00EC5654" w:rsidRDefault="00577CBF" w14:paraId="2CE4F885" w14:textId="01A03E83">
      <w:pPr>
        <w:pStyle w:val="ListParagraph"/>
        <w:numPr>
          <w:ilvl w:val="0"/>
          <w:numId w:val="18"/>
        </w:numPr>
        <w:rPr>
          <w:rStyle w:val="normaltextrun"/>
        </w:rPr>
      </w:pPr>
      <w:r>
        <w:rPr>
          <w:rStyle w:val="normaltextrun"/>
          <w:rFonts w:cs="Calibri"/>
        </w:rPr>
        <w:t xml:space="preserve">Let us know if leaving early. </w:t>
      </w:r>
    </w:p>
    <w:p w:rsidRPr="00F12ACE" w:rsidR="00577CBF" w:rsidP="00EC5654" w:rsidRDefault="00577CBF" w14:paraId="7B8AD837" w14:textId="512B3247">
      <w:pPr>
        <w:pStyle w:val="ListParagraph"/>
        <w:numPr>
          <w:ilvl w:val="0"/>
          <w:numId w:val="18"/>
        </w:numPr>
        <w:rPr>
          <w:rStyle w:val="normaltextrun"/>
        </w:rPr>
      </w:pPr>
      <w:r>
        <w:rPr>
          <w:rStyle w:val="normaltextrun"/>
          <w:rFonts w:cs="Calibri"/>
        </w:rPr>
        <w:t xml:space="preserve">Crossing roads in smaller groups. </w:t>
      </w:r>
    </w:p>
    <w:p w:rsidRPr="00F12ACE" w:rsidR="00F12ACE" w:rsidP="00EC5654" w:rsidRDefault="00F12ACE" w14:paraId="0134AD2E" w14:textId="41785862">
      <w:pPr>
        <w:pStyle w:val="ListParagraph"/>
        <w:numPr>
          <w:ilvl w:val="0"/>
          <w:numId w:val="18"/>
        </w:numPr>
        <w:rPr>
          <w:rStyle w:val="normaltextrun"/>
        </w:rPr>
      </w:pPr>
      <w:r>
        <w:rPr>
          <w:rStyle w:val="normaltextrun"/>
          <w:rFonts w:cs="Calibri"/>
        </w:rPr>
        <w:t xml:space="preserve">Uneven and muddy ground. </w:t>
      </w:r>
    </w:p>
    <w:p w:rsidRPr="00EC5654" w:rsidR="00F12ACE" w:rsidP="6D08AE09" w:rsidRDefault="00574ABF" w14:paraId="40E37EE5" w14:textId="5E8259BB" w14:noSpellErr="1">
      <w:pPr>
        <w:pStyle w:val="ListParagraph"/>
        <w:numPr>
          <w:ilvl w:val="0"/>
          <w:numId w:val="18"/>
        </w:numPr>
        <w:rPr>
          <w:rStyle w:val="normaltextrun"/>
          <w:rFonts w:cs="Calibri"/>
        </w:rPr>
      </w:pPr>
      <w:r w:rsidRPr="6D08AE09" w:rsidR="00574ABF">
        <w:rPr>
          <w:rStyle w:val="normaltextrun"/>
          <w:rFonts w:cs="Calibri"/>
        </w:rPr>
        <w:t>If o</w:t>
      </w:r>
      <w:r w:rsidRPr="6D08AE09" w:rsidR="00733D2D">
        <w:rPr>
          <w:rStyle w:val="normaltextrun"/>
          <w:rFonts w:cs="Calibri"/>
        </w:rPr>
        <w:t>ther pedestrians/</w:t>
      </w:r>
      <w:r w:rsidRPr="6D08AE09" w:rsidR="00574ABF">
        <w:rPr>
          <w:rStyle w:val="normaltextrun"/>
          <w:rFonts w:cs="Calibri"/>
        </w:rPr>
        <w:t xml:space="preserve"> runners/</w:t>
      </w:r>
      <w:r w:rsidRPr="6D08AE09" w:rsidR="00733D2D">
        <w:rPr>
          <w:rStyle w:val="normaltextrun"/>
          <w:rFonts w:cs="Calibri"/>
        </w:rPr>
        <w:t xml:space="preserve"> bikes</w:t>
      </w:r>
      <w:r w:rsidRPr="6D08AE09" w:rsidR="001F0C74">
        <w:rPr>
          <w:rStyle w:val="normaltextrun"/>
          <w:rFonts w:cs="Calibri"/>
        </w:rPr>
        <w:t xml:space="preserve"> </w:t>
      </w:r>
      <w:r w:rsidRPr="6D08AE09" w:rsidR="00574ABF">
        <w:rPr>
          <w:rStyle w:val="normaltextrun"/>
          <w:rFonts w:cs="Calibri"/>
        </w:rPr>
        <w:t xml:space="preserve">on </w:t>
      </w:r>
      <w:r w:rsidRPr="6D08AE09" w:rsidR="00574ABF">
        <w:rPr>
          <w:rStyle w:val="normaltextrun"/>
          <w:rFonts w:cs="Calibri"/>
        </w:rPr>
        <w:t>route</w:t>
      </w:r>
      <w:r w:rsidRPr="6D08AE09" w:rsidR="00574ABF">
        <w:rPr>
          <w:rStyle w:val="normaltextrun"/>
          <w:rFonts w:cs="Calibri"/>
        </w:rPr>
        <w:t xml:space="preserve"> please </w:t>
      </w:r>
      <w:r w:rsidRPr="6D08AE09" w:rsidR="001F0C74">
        <w:rPr>
          <w:rStyle w:val="normaltextrun"/>
          <w:rFonts w:cs="Calibri"/>
        </w:rPr>
        <w:t xml:space="preserve">move to the left. </w:t>
      </w:r>
    </w:p>
    <w:p w:rsidR="3958923D" w:rsidP="6D08AE09" w:rsidRDefault="3958923D" w14:paraId="01C9D56D" w14:textId="6ACA2BA9">
      <w:pPr>
        <w:pStyle w:val="ListParagraph"/>
        <w:numPr>
          <w:ilvl w:val="0"/>
          <w:numId w:val="18"/>
        </w:numPr>
        <w:rPr>
          <w:rStyle w:val="normaltextrun"/>
          <w:rFonts w:cs="Calibri"/>
        </w:rPr>
      </w:pPr>
      <w:r w:rsidRPr="6D08AE09" w:rsidR="3958923D">
        <w:rPr>
          <w:rStyle w:val="normaltextrun"/>
          <w:rFonts w:cs="Calibri"/>
        </w:rPr>
        <w:t xml:space="preserve">Let the first aider know if you have any injuries or medical </w:t>
      </w:r>
      <w:r w:rsidRPr="6D08AE09" w:rsidR="3958923D">
        <w:rPr>
          <w:rStyle w:val="normaltextrun"/>
          <w:rFonts w:cs="Calibri"/>
        </w:rPr>
        <w:t>conditions,</w:t>
      </w:r>
      <w:r w:rsidRPr="6D08AE09" w:rsidR="3958923D">
        <w:rPr>
          <w:rStyle w:val="normaltextrun"/>
          <w:rFonts w:cs="Calibri"/>
        </w:rPr>
        <w:t xml:space="preserve"> we need to be aware of</w:t>
      </w:r>
    </w:p>
    <w:p w:rsidR="00B65C44" w:rsidP="00EF2D69" w:rsidRDefault="00B65C44" w14:paraId="2D288C4F" w14:textId="77777777">
      <w:pPr>
        <w:numPr>
          <w:ilvl w:val="0"/>
          <w:numId w:val="16"/>
        </w:numPr>
        <w:contextualSpacing/>
        <w:rPr>
          <w:rFonts w:eastAsia="Times New Roman"/>
          <w:lang w:eastAsia="en-GB"/>
        </w:rPr>
      </w:pPr>
      <w:r w:rsidRPr="6D08AE09" w:rsidR="00B65C44">
        <w:rPr>
          <w:rFonts w:eastAsia="Times New Roman"/>
          <w:lang w:eastAsia="en-GB"/>
        </w:rPr>
        <w:t>Remind volu</w:t>
      </w:r>
      <w:r w:rsidRPr="6D08AE09" w:rsidR="004C7A4E">
        <w:rPr>
          <w:rFonts w:eastAsia="Times New Roman"/>
          <w:lang w:eastAsia="en-GB"/>
        </w:rPr>
        <w:t>nteers there are no toilets on the walk</w:t>
      </w:r>
      <w:r w:rsidRPr="6D08AE09" w:rsidR="00B65C44">
        <w:rPr>
          <w:rFonts w:eastAsia="Times New Roman"/>
          <w:lang w:eastAsia="en-GB"/>
        </w:rPr>
        <w:t>.</w:t>
      </w:r>
    </w:p>
    <w:p w:rsidRPr="00EF2D69" w:rsidR="00EF2D69" w:rsidP="6D08AE09" w:rsidRDefault="00EF2D69" w14:paraId="36FEB5B0" w14:textId="641F966B">
      <w:pPr>
        <w:numPr>
          <w:ilvl w:val="0"/>
          <w:numId w:val="16"/>
        </w:numPr>
        <w:spacing/>
        <w:contextualSpacing/>
        <w:rPr>
          <w:rFonts w:eastAsia="Times New Roman"/>
          <w:lang w:eastAsia="en-GB"/>
        </w:rPr>
      </w:pPr>
      <w:r w:rsidRPr="6D08AE09" w:rsidR="00EF2D69">
        <w:rPr>
          <w:rFonts w:eastAsia="Times New Roman"/>
          <w:lang w:eastAsia="en-GB"/>
        </w:rPr>
        <w:t>Taking breaks</w:t>
      </w:r>
      <w:r w:rsidRPr="6D08AE09" w:rsidR="57D8411D">
        <w:rPr>
          <w:rFonts w:eastAsia="Times New Roman"/>
          <w:lang w:eastAsia="en-GB"/>
        </w:rPr>
        <w:t>.</w:t>
      </w:r>
    </w:p>
    <w:p w:rsidRPr="00EF2D69" w:rsidR="00EF2D69" w:rsidP="00EF2D69" w:rsidRDefault="00EF2D69" w14:paraId="6C2CC2C4" w14:textId="77777777">
      <w:pPr>
        <w:numPr>
          <w:ilvl w:val="0"/>
          <w:numId w:val="17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>Inform Activity Leaders of any concerns, accidents or near misses.</w:t>
      </w:r>
    </w:p>
    <w:p w:rsidRPr="00574ABF" w:rsidR="00D368E7" w:rsidP="00A47E87" w:rsidRDefault="00EF2D69" w14:paraId="30D7AA69" w14:textId="488225F3">
      <w:pPr>
        <w:numPr>
          <w:ilvl w:val="0"/>
          <w:numId w:val="17"/>
        </w:numPr>
        <w:contextualSpacing/>
        <w:rPr>
          <w:rFonts w:eastAsia="Times New Roman"/>
          <w:lang w:eastAsia="en-GB"/>
        </w:rPr>
      </w:pPr>
      <w:r w:rsidRPr="00EF2D69">
        <w:rPr>
          <w:rFonts w:eastAsia="Times New Roman"/>
          <w:lang w:eastAsia="en-GB"/>
        </w:rPr>
        <w:t>Inform Activity Leaders if you need to leave</w:t>
      </w:r>
      <w:r w:rsidR="00574ABF">
        <w:rPr>
          <w:rFonts w:eastAsia="Times New Roman"/>
          <w:lang w:eastAsia="en-GB"/>
        </w:rPr>
        <w:t xml:space="preserve">. </w:t>
      </w:r>
    </w:p>
    <w:p w:rsidR="00CC2506" w:rsidP="00CC2506" w:rsidRDefault="00CC2506" w14:paraId="7196D064" w14:textId="77777777">
      <w:pPr>
        <w:pStyle w:val="NoSpacing"/>
        <w:rPr>
          <w:b/>
        </w:rPr>
      </w:pPr>
    </w:p>
    <w:p w:rsidR="00CC2506" w:rsidP="00CC2506" w:rsidRDefault="0038201E" w14:paraId="2D0F04E4" w14:textId="77777777">
      <w:pPr>
        <w:rPr>
          <w:b/>
          <w:u w:val="single"/>
        </w:rPr>
      </w:pPr>
      <w:r w:rsidRPr="00BD3A41">
        <w:rPr>
          <w:b/>
          <w:u w:val="single"/>
        </w:rPr>
        <w:t>What to do if there is an accident, Incident or near miss during my project act</w:t>
      </w:r>
      <w:r w:rsidRPr="00BD3A41" w:rsidR="006A3ADE">
        <w:rPr>
          <w:b/>
          <w:u w:val="single"/>
        </w:rPr>
        <w:t>ivities?</w:t>
      </w:r>
    </w:p>
    <w:p w:rsidRPr="00F74159" w:rsidR="006A3ADE" w:rsidP="006A3ADE" w:rsidRDefault="006A3ADE" w14:paraId="74FFA40E" w14:textId="77777777">
      <w:pPr>
        <w:pStyle w:val="NormalWeb"/>
        <w:shd w:val="clear" w:color="auto" w:fill="FFFFFF"/>
        <w:spacing w:before="0" w:beforeAutospacing="0" w:after="165" w:afterAutospacing="0"/>
        <w:rPr>
          <w:rFonts w:ascii="Calibri" w:hAnsi="Calibri" w:cs="Helvetica"/>
          <w:b/>
          <w:sz w:val="22"/>
          <w:szCs w:val="22"/>
        </w:rPr>
      </w:pPr>
      <w:r w:rsidRPr="00F74159">
        <w:rPr>
          <w:rStyle w:val="Strong"/>
          <w:rFonts w:ascii="Calibri" w:hAnsi="Calibri" w:cs="Helvetica"/>
          <w:b w:val="0"/>
          <w:sz w:val="22"/>
          <w:szCs w:val="22"/>
        </w:rPr>
        <w:t>For all accidents, incidents or near miss cases, you must:</w:t>
      </w:r>
    </w:p>
    <w:p w:rsidRPr="00BD3A41" w:rsidR="006A3ADE" w:rsidP="006A3ADE" w:rsidRDefault="006A3ADE" w14:paraId="7584E09B" w14:textId="77777777">
      <w:pPr>
        <w:pStyle w:val="NormalWeb"/>
        <w:shd w:val="clear" w:color="auto" w:fill="FFFFFF"/>
        <w:spacing w:before="0" w:beforeAutospacing="0" w:after="165" w:afterAutospacing="0"/>
        <w:rPr>
          <w:rFonts w:ascii="Calibri" w:hAnsi="Calibri" w:cs="Helvetica"/>
          <w:sz w:val="22"/>
          <w:szCs w:val="22"/>
        </w:rPr>
      </w:pPr>
      <w:r w:rsidRPr="00BD3A41">
        <w:rPr>
          <w:rFonts w:ascii="Calibri" w:hAnsi="Calibri" w:cs="Helvetica"/>
          <w:sz w:val="22"/>
          <w:szCs w:val="22"/>
        </w:rPr>
        <w:t>1. Inform a Warwick Volunteers staff member (and community partner representative if applicable)</w:t>
      </w:r>
    </w:p>
    <w:p w:rsidRPr="00BD3A41" w:rsidR="006A3ADE" w:rsidP="6D08AE09" w:rsidRDefault="006A3ADE" w14:paraId="5EBF0141" w14:textId="42DC7119">
      <w:pPr>
        <w:pStyle w:val="NormalWeb"/>
        <w:shd w:val="clear" w:color="auto" w:fill="FFFFFF" w:themeFill="background1"/>
        <w:spacing w:before="0" w:beforeAutospacing="off" w:after="165" w:afterAutospacing="off"/>
        <w:rPr>
          <w:rFonts w:ascii="Calibri" w:hAnsi="Calibri" w:cs="Helvetica"/>
          <w:sz w:val="22"/>
          <w:szCs w:val="22"/>
        </w:rPr>
      </w:pPr>
      <w:r w:rsidRPr="50AB3424" w:rsidR="006A3ADE">
        <w:rPr>
          <w:rFonts w:ascii="Calibri" w:hAnsi="Calibri" w:cs="Helvetica"/>
          <w:sz w:val="22"/>
          <w:szCs w:val="22"/>
        </w:rPr>
        <w:t xml:space="preserve">2. Complete an Incident Report </w:t>
      </w:r>
      <w:r w:rsidRPr="50AB3424" w:rsidR="006A3ADE">
        <w:rPr>
          <w:rFonts w:ascii="Calibri" w:hAnsi="Calibri" w:cs="Helvetica"/>
          <w:sz w:val="22"/>
          <w:szCs w:val="22"/>
        </w:rPr>
        <w:t>Form</w:t>
      </w:r>
      <w:r w:rsidRPr="50AB3424" w:rsidR="6B92E06C">
        <w:rPr>
          <w:rFonts w:ascii="Calibri" w:hAnsi="Calibri" w:cs="Helvetica"/>
          <w:sz w:val="22"/>
          <w:szCs w:val="22"/>
        </w:rPr>
        <w:t xml:space="preserve"> </w:t>
      </w:r>
      <w:r w:rsidRPr="50AB3424" w:rsidR="00AB5849">
        <w:rPr>
          <w:rFonts w:ascii="Calibri" w:hAnsi="Calibri" w:cs="Helvetica"/>
          <w:sz w:val="22"/>
          <w:szCs w:val="22"/>
        </w:rPr>
        <w:t>(</w:t>
      </w:r>
      <w:r w:rsidRPr="50AB3424" w:rsidR="004E2B88">
        <w:rPr>
          <w:rFonts w:ascii="Calibri" w:hAnsi="Calibri" w:cs="Helvetica"/>
          <w:sz w:val="22"/>
          <w:szCs w:val="22"/>
        </w:rPr>
        <w:t xml:space="preserve">on </w:t>
      </w:r>
      <w:hyperlink r:id="R47e815d9ed3a49c1">
        <w:r w:rsidRPr="50AB3424" w:rsidR="004E2B88">
          <w:rPr>
            <w:rStyle w:val="Hyperlink"/>
            <w:rFonts w:ascii="Calibri" w:hAnsi="Calibri" w:cs="Helvetica"/>
            <w:sz w:val="22"/>
            <w:szCs w:val="22"/>
          </w:rPr>
          <w:t>Health and Safety pages</w:t>
        </w:r>
      </w:hyperlink>
      <w:r w:rsidRPr="50AB3424" w:rsidR="00AB5849">
        <w:rPr>
          <w:rFonts w:ascii="Calibri" w:hAnsi="Calibri" w:cs="Helvetica"/>
          <w:sz w:val="22"/>
          <w:szCs w:val="22"/>
        </w:rPr>
        <w:t>)</w:t>
      </w:r>
      <w:r w:rsidRPr="50AB3424" w:rsidR="006A3ADE">
        <w:rPr>
          <w:rFonts w:ascii="Calibri" w:hAnsi="Calibri" w:cs="Helvetica"/>
          <w:sz w:val="22"/>
          <w:szCs w:val="22"/>
        </w:rPr>
        <w:t xml:space="preserve"> and </w:t>
      </w:r>
      <w:r w:rsidRPr="50AB3424" w:rsidR="5BE3ADFD">
        <w:rPr>
          <w:rFonts w:ascii="Calibri" w:hAnsi="Calibri" w:cs="Helvetica"/>
          <w:sz w:val="22"/>
          <w:szCs w:val="22"/>
        </w:rPr>
        <w:t>inform</w:t>
      </w:r>
      <w:r w:rsidRPr="50AB3424" w:rsidR="006A3ADE">
        <w:rPr>
          <w:rFonts w:ascii="Calibri" w:hAnsi="Calibri" w:cs="Helvetica"/>
          <w:sz w:val="22"/>
          <w:szCs w:val="22"/>
        </w:rPr>
        <w:t xml:space="preserve"> Warwick Volunteers </w:t>
      </w:r>
      <w:r w:rsidRPr="50AB3424" w:rsidR="6D2B8A57">
        <w:rPr>
          <w:rFonts w:ascii="Calibri" w:hAnsi="Calibri" w:cs="Helvetica"/>
          <w:sz w:val="22"/>
          <w:szCs w:val="22"/>
        </w:rPr>
        <w:t xml:space="preserve">staff </w:t>
      </w:r>
      <w:r w:rsidRPr="50AB3424" w:rsidR="006A3ADE">
        <w:rPr>
          <w:rFonts w:ascii="Calibri" w:hAnsi="Calibri" w:cs="Helvetica"/>
          <w:sz w:val="22"/>
          <w:szCs w:val="22"/>
        </w:rPr>
        <w:t xml:space="preserve">no later than 24 hours after the incident (or when you return from your project). This is to ensure that </w:t>
      </w:r>
      <w:r w:rsidRPr="50AB3424" w:rsidR="006A3ADE">
        <w:rPr>
          <w:rFonts w:ascii="Calibri" w:hAnsi="Calibri" w:cs="Helvetica"/>
          <w:sz w:val="22"/>
          <w:szCs w:val="22"/>
        </w:rPr>
        <w:t>appropriate action</w:t>
      </w:r>
      <w:r w:rsidRPr="50AB3424" w:rsidR="006A3ADE">
        <w:rPr>
          <w:rFonts w:ascii="Calibri" w:hAnsi="Calibri" w:cs="Helvetica"/>
          <w:sz w:val="22"/>
          <w:szCs w:val="22"/>
        </w:rPr>
        <w:t xml:space="preserve"> is taken ASAP to ensure future safety</w:t>
      </w:r>
    </w:p>
    <w:p w:rsidRPr="00BD3A41" w:rsidR="006A3ADE" w:rsidP="006A3ADE" w:rsidRDefault="006A3ADE" w14:paraId="6432D5AB" w14:textId="77777777">
      <w:pPr>
        <w:pStyle w:val="Heading5"/>
        <w:shd w:val="clear" w:color="auto" w:fill="FFFFFF"/>
        <w:spacing w:before="330" w:beforeAutospacing="0" w:after="165" w:afterAutospacing="0"/>
        <w:rPr>
          <w:rFonts w:ascii="Calibri" w:hAnsi="Calibri" w:cs="Helvetica"/>
          <w:bCs w:val="0"/>
          <w:sz w:val="22"/>
          <w:szCs w:val="22"/>
          <w:u w:val="single"/>
        </w:rPr>
      </w:pPr>
      <w:r w:rsidRPr="00BD3A41">
        <w:rPr>
          <w:rFonts w:ascii="Calibri" w:hAnsi="Calibri" w:cs="Helvetica"/>
          <w:bCs w:val="0"/>
          <w:sz w:val="22"/>
          <w:szCs w:val="22"/>
          <w:u w:val="single"/>
        </w:rPr>
        <w:t>First Aid and Emergency Services</w:t>
      </w:r>
    </w:p>
    <w:p w:rsidRPr="00BD3A41" w:rsidR="006A3ADE" w:rsidP="7DC10963" w:rsidRDefault="006A3ADE" w14:paraId="5CAE1364" w14:textId="6F21793E">
      <w:pPr>
        <w:pStyle w:val="NormalWeb"/>
        <w:shd w:val="clear" w:color="auto" w:fill="FFFFFF" w:themeFill="background1"/>
        <w:spacing w:before="0" w:beforeAutospacing="0" w:after="165" w:afterAutospacing="0"/>
      </w:pPr>
      <w:r w:rsidRPr="7DC10963">
        <w:rPr>
          <w:rStyle w:val="Strong"/>
          <w:rFonts w:ascii="Calibri" w:hAnsi="Calibri" w:cs="Helvetica"/>
          <w:sz w:val="22"/>
          <w:szCs w:val="22"/>
        </w:rPr>
        <w:t>If an incident takes place on the university campus</w:t>
      </w:r>
      <w:r w:rsidRPr="7DC10963" w:rsidR="001445F5">
        <w:rPr>
          <w:rFonts w:ascii="Calibri" w:hAnsi="Calibri" w:cs="Helvetica"/>
          <w:sz w:val="22"/>
          <w:szCs w:val="22"/>
        </w:rPr>
        <w:t xml:space="preserve"> - i</w:t>
      </w:r>
      <w:r w:rsidRPr="7DC10963">
        <w:rPr>
          <w:rFonts w:ascii="Calibri" w:hAnsi="Calibri" w:cs="Helvetica"/>
          <w:sz w:val="22"/>
          <w:szCs w:val="22"/>
        </w:rPr>
        <w:t>n the event of an incident on campus that requires first aid support or use of the emergency services, you must call </w:t>
      </w:r>
      <w:hyperlink r:id="rId11">
        <w:r w:rsidRPr="7DC10963" w:rsidR="7114BC95">
          <w:rPr>
            <w:rStyle w:val="Hyperlink"/>
            <w:rFonts w:ascii="Calibri" w:hAnsi="Calibri" w:eastAsia="Calibri" w:cs="Calibri"/>
            <w:sz w:val="22"/>
            <w:szCs w:val="22"/>
          </w:rPr>
          <w:t>Community Safety:</w:t>
        </w:r>
      </w:hyperlink>
    </w:p>
    <w:p w:rsidRPr="00BD3A41" w:rsidR="006A3ADE" w:rsidP="7DC10963" w:rsidRDefault="006A3ADE" w14:paraId="32969EC7" w14:textId="44F4A3AF">
      <w:pPr>
        <w:numPr>
          <w:ilvl w:val="0"/>
          <w:numId w:val="6"/>
        </w:numPr>
        <w:shd w:val="clear" w:color="auto" w:fill="FFFFFF" w:themeFill="background1"/>
        <w:spacing w:before="100" w:beforeAutospacing="1" w:after="90" w:line="240" w:lineRule="auto"/>
        <w:rPr>
          <w:rFonts w:cs="Helvetica"/>
        </w:rPr>
      </w:pPr>
      <w:r w:rsidRPr="1D2082A8">
        <w:rPr>
          <w:rFonts w:cs="Helvetica"/>
        </w:rPr>
        <w:t>C</w:t>
      </w:r>
      <w:r w:rsidRPr="1D2082A8" w:rsidR="1D215D4A">
        <w:rPr>
          <w:rFonts w:cs="Helvetica"/>
        </w:rPr>
        <w:t>ommunity Safety</w:t>
      </w:r>
      <w:r w:rsidRPr="1D2082A8">
        <w:rPr>
          <w:rFonts w:cs="Helvetica"/>
        </w:rPr>
        <w:t xml:space="preserve"> </w:t>
      </w:r>
      <w:proofErr w:type="gramStart"/>
      <w:r w:rsidRPr="1D2082A8" w:rsidR="34025F34">
        <w:rPr>
          <w:rFonts w:cs="Helvetica"/>
        </w:rPr>
        <w:t>24 hour</w:t>
      </w:r>
      <w:proofErr w:type="gramEnd"/>
      <w:r w:rsidRPr="1D2082A8" w:rsidR="34025F34">
        <w:rPr>
          <w:rFonts w:cs="Helvetica"/>
        </w:rPr>
        <w:t xml:space="preserve"> </w:t>
      </w:r>
      <w:r w:rsidRPr="1D2082A8">
        <w:rPr>
          <w:rFonts w:cs="Helvetica"/>
        </w:rPr>
        <w:t>Control Centre (general enquiries) </w:t>
      </w:r>
      <w:r w:rsidRPr="1D2082A8">
        <w:rPr>
          <w:rStyle w:val="Strong"/>
          <w:rFonts w:cs="Helvetica"/>
        </w:rPr>
        <w:t>024 7652 2083</w:t>
      </w:r>
      <w:r w:rsidRPr="1D2082A8">
        <w:rPr>
          <w:rFonts w:cs="Helvetica"/>
        </w:rPr>
        <w:t> (or 22083 internal phone)</w:t>
      </w:r>
    </w:p>
    <w:p w:rsidRPr="00BD3A41" w:rsidR="006A3ADE" w:rsidP="1D2082A8" w:rsidRDefault="006A3ADE" w14:paraId="45A31EE3" w14:textId="245B991E">
      <w:pPr>
        <w:numPr>
          <w:ilvl w:val="0"/>
          <w:numId w:val="6"/>
        </w:numPr>
        <w:shd w:val="clear" w:color="auto" w:fill="FFFFFF" w:themeFill="background1"/>
        <w:spacing w:before="100" w:beforeAutospacing="1" w:after="90" w:line="240" w:lineRule="auto"/>
        <w:rPr>
          <w:rFonts w:cs="Helvetica"/>
        </w:rPr>
      </w:pPr>
      <w:r w:rsidRPr="1D2082A8">
        <w:rPr>
          <w:rFonts w:cs="Helvetica"/>
        </w:rPr>
        <w:t>Emergency (Security, fire, police, ambulance) </w:t>
      </w:r>
      <w:r w:rsidRPr="1D2082A8">
        <w:rPr>
          <w:rStyle w:val="Strong"/>
          <w:rFonts w:cs="Helvetica"/>
        </w:rPr>
        <w:t>024 7652 2222</w:t>
      </w:r>
      <w:r w:rsidRPr="1D2082A8">
        <w:rPr>
          <w:rFonts w:cs="Helvetica"/>
        </w:rPr>
        <w:t> (or 22222 internal phone)</w:t>
      </w:r>
      <w:r w:rsidRPr="1D2082A8" w:rsidR="3B727D6B">
        <w:rPr>
          <w:rFonts w:cs="Helvetica"/>
        </w:rPr>
        <w:t xml:space="preserve"> </w:t>
      </w:r>
    </w:p>
    <w:p w:rsidRPr="00526C32" w:rsidR="00526C32" w:rsidP="00526C32" w:rsidRDefault="3B727D6B" w14:paraId="67D3ED6C" w14:textId="6D2E9FAA">
      <w:pPr>
        <w:numPr>
          <w:ilvl w:val="0"/>
          <w:numId w:val="6"/>
        </w:numPr>
        <w:shd w:val="clear" w:color="auto" w:fill="FFFFFF" w:themeFill="background1"/>
        <w:spacing w:before="100" w:beforeAutospacing="1" w:after="90" w:line="240" w:lineRule="auto"/>
        <w:rPr>
          <w:rFonts w:cs="Helvetica"/>
        </w:rPr>
      </w:pPr>
      <w:r w:rsidRPr="1D2082A8">
        <w:rPr>
          <w:rFonts w:cs="Helvetica"/>
        </w:rPr>
        <w:t xml:space="preserve">Location of </w:t>
      </w:r>
      <w:r w:rsidRPr="000B2EA2" w:rsidR="000B2EA2">
        <w:rPr>
          <w:rFonts w:cs="Helvetica"/>
        </w:rPr>
        <w:t>Automated External Defibrillators (AEDs)</w:t>
      </w:r>
      <w:r w:rsidR="00815DF9">
        <w:rPr>
          <w:rFonts w:cs="Helvetica"/>
        </w:rPr>
        <w:t xml:space="preserve"> </w:t>
      </w:r>
      <w:hyperlink w:history="1" r:id="rId12">
        <w:r w:rsidRPr="00815DF9" w:rsidR="00815DF9">
          <w:rPr>
            <w:rStyle w:val="Hyperlink"/>
            <w:rFonts w:cs="Helvetica"/>
          </w:rPr>
          <w:t>Automated External Defibrillators (AEDs) (warwick.ac.uk)</w:t>
        </w:r>
      </w:hyperlink>
      <w:r w:rsidR="00526C32">
        <w:rPr>
          <w:rFonts w:cs="Helvetica"/>
        </w:rPr>
        <w:t xml:space="preserve">  </w:t>
      </w:r>
      <w:r w:rsidRPr="00526C32" w:rsidR="00526C32">
        <w:rPr>
          <w:rFonts w:cs="Helvetica"/>
        </w:rPr>
        <w:t xml:space="preserve">Closest to walk meeting point Warwick Students Union Ground floor of the atrium (outside student </w:t>
      </w:r>
      <w:proofErr w:type="spellStart"/>
      <w:r w:rsidRPr="00526C32" w:rsidR="00526C32">
        <w:rPr>
          <w:rFonts w:cs="Helvetica"/>
        </w:rPr>
        <w:t>postroom</w:t>
      </w:r>
      <w:proofErr w:type="spellEnd"/>
      <w:r w:rsidRPr="00526C32" w:rsidR="00526C32">
        <w:rPr>
          <w:rFonts w:cs="Helvetica"/>
        </w:rPr>
        <w:t>) or Warwick Art Centre</w:t>
      </w:r>
    </w:p>
    <w:p w:rsidRPr="00BD3A41" w:rsidR="006A3ADE" w:rsidP="1D2082A8" w:rsidRDefault="006A3ADE" w14:paraId="5D895361" w14:textId="2D9DF2AD">
      <w:pPr>
        <w:pStyle w:val="NormalWeb"/>
        <w:shd w:val="clear" w:color="auto" w:fill="FFFFFF" w:themeFill="background1"/>
        <w:spacing w:before="0" w:beforeAutospacing="0" w:after="165" w:afterAutospacing="0"/>
        <w:rPr>
          <w:rFonts w:ascii="Calibri" w:hAnsi="Calibri" w:cs="Helvetica"/>
          <w:sz w:val="22"/>
          <w:szCs w:val="22"/>
        </w:rPr>
      </w:pPr>
      <w:r>
        <w:br/>
      </w:r>
      <w:r w:rsidRPr="1D2082A8">
        <w:rPr>
          <w:rStyle w:val="Strong"/>
          <w:rFonts w:ascii="Calibri" w:hAnsi="Calibri" w:cs="Helvetica"/>
          <w:sz w:val="22"/>
          <w:szCs w:val="22"/>
        </w:rPr>
        <w:t>If an incident takes place at another organisation, school or in the community</w:t>
      </w:r>
      <w:r w:rsidRPr="1D2082A8" w:rsidR="001445F5">
        <w:rPr>
          <w:rFonts w:ascii="Calibri" w:hAnsi="Calibri" w:cs="Helvetica"/>
          <w:sz w:val="22"/>
          <w:szCs w:val="22"/>
        </w:rPr>
        <w:t xml:space="preserve"> - i</w:t>
      </w:r>
      <w:r w:rsidRPr="1D2082A8">
        <w:rPr>
          <w:rFonts w:ascii="Calibri" w:hAnsi="Calibri" w:cs="Helvetica"/>
          <w:sz w:val="22"/>
          <w:szCs w:val="22"/>
        </w:rPr>
        <w:t>n the event of an incident off campus that requires first aid support or use of the emergency services, you must</w:t>
      </w:r>
    </w:p>
    <w:p w:rsidRPr="00BD3A41" w:rsidR="006A3ADE" w:rsidP="006A3ADE" w:rsidRDefault="006A3ADE" w14:paraId="2DE20CA5" w14:textId="77777777">
      <w:pPr>
        <w:numPr>
          <w:ilvl w:val="0"/>
          <w:numId w:val="7"/>
        </w:numPr>
        <w:shd w:val="clear" w:color="auto" w:fill="FFFFFF"/>
        <w:spacing w:before="100" w:beforeAutospacing="1" w:after="90" w:line="240" w:lineRule="auto"/>
        <w:rPr>
          <w:rFonts w:cs="Helvetica"/>
        </w:rPr>
      </w:pPr>
      <w:r w:rsidRPr="00BD3A41">
        <w:rPr>
          <w:rFonts w:cs="Helvetica"/>
        </w:rPr>
        <w:t>Notify the appointed first aider</w:t>
      </w:r>
    </w:p>
    <w:p w:rsidRPr="00BD3A41" w:rsidR="006A3ADE" w:rsidP="006A3ADE" w:rsidRDefault="006A3ADE" w14:paraId="57BA5636" w14:textId="77777777">
      <w:pPr>
        <w:numPr>
          <w:ilvl w:val="0"/>
          <w:numId w:val="7"/>
        </w:numPr>
        <w:shd w:val="clear" w:color="auto" w:fill="FFFFFF"/>
        <w:spacing w:before="100" w:beforeAutospacing="1" w:after="90" w:line="240" w:lineRule="auto"/>
        <w:rPr>
          <w:rFonts w:cs="Helvetica"/>
        </w:rPr>
      </w:pPr>
      <w:r w:rsidRPr="00BD3A41">
        <w:rPr>
          <w:rFonts w:cs="Helvetica"/>
        </w:rPr>
        <w:t xml:space="preserve">And if needed, contact the appropriate emergency service by calling </w:t>
      </w:r>
      <w:r w:rsidRPr="00F74159">
        <w:rPr>
          <w:rFonts w:cs="Helvetica"/>
          <w:b/>
        </w:rPr>
        <w:t>999</w:t>
      </w:r>
    </w:p>
    <w:p w:rsidR="006A3ADE" w:rsidP="00CC2506" w:rsidRDefault="006A3ADE" w14:paraId="742C78AF" w14:textId="77777777">
      <w:pPr>
        <w:numPr>
          <w:ilvl w:val="0"/>
          <w:numId w:val="7"/>
        </w:numPr>
        <w:shd w:val="clear" w:color="auto" w:fill="FFFFFF"/>
        <w:spacing w:before="100" w:beforeAutospacing="1" w:after="90" w:line="240" w:lineRule="auto"/>
        <w:rPr>
          <w:rFonts w:cs="Helvetica"/>
        </w:rPr>
      </w:pPr>
      <w:r w:rsidRPr="00BD3A41">
        <w:rPr>
          <w:rFonts w:cs="Helvetica"/>
        </w:rPr>
        <w:t xml:space="preserve">If you feel unsafe while you are volunteering, you can call the Police on </w:t>
      </w:r>
      <w:r w:rsidRPr="00F74159">
        <w:rPr>
          <w:rFonts w:cs="Helvetica"/>
          <w:b/>
        </w:rPr>
        <w:t>101</w:t>
      </w:r>
      <w:r w:rsidRPr="00BD3A41">
        <w:rPr>
          <w:rFonts w:cs="Helvetica"/>
        </w:rPr>
        <w:t xml:space="preserve"> </w:t>
      </w:r>
      <w:r w:rsidR="00F74159">
        <w:rPr>
          <w:rFonts w:cs="Helvetica"/>
        </w:rPr>
        <w:t xml:space="preserve">(non-emergency number) </w:t>
      </w:r>
      <w:r w:rsidR="00D368E7">
        <w:rPr>
          <w:rFonts w:cs="Helvetica"/>
        </w:rPr>
        <w:t>for advice and suppor</w:t>
      </w:r>
      <w:r w:rsidR="004068B6">
        <w:rPr>
          <w:rFonts w:cs="Helvetica"/>
        </w:rPr>
        <w:t>t</w:t>
      </w:r>
    </w:p>
    <w:p w:rsidRPr="005314C4" w:rsidR="005314C4" w:rsidP="005314C4" w:rsidRDefault="005314C4" w14:paraId="77ABBF95" w14:textId="77777777">
      <w:pPr>
        <w:numPr>
          <w:ilvl w:val="0"/>
          <w:numId w:val="7"/>
        </w:numPr>
        <w:rPr>
          <w:rFonts w:cs="Helvetica"/>
        </w:rPr>
      </w:pPr>
      <w:r w:rsidRPr="005314C4">
        <w:rPr>
          <w:rFonts w:cs="Helvetica"/>
        </w:rPr>
        <w:t>what3words – app helps you find, share and navigate to any precise location</w:t>
      </w:r>
    </w:p>
    <w:p w:rsidRPr="00BD762E" w:rsidR="005314C4" w:rsidP="005314C4" w:rsidRDefault="005314C4" w14:paraId="34FF1C98" w14:textId="77777777">
      <w:pPr>
        <w:shd w:val="clear" w:color="auto" w:fill="FFFFFF"/>
        <w:spacing w:before="100" w:beforeAutospacing="1" w:after="90" w:line="240" w:lineRule="auto"/>
        <w:ind w:left="360"/>
        <w:rPr>
          <w:rFonts w:cs="Helvetica"/>
        </w:rPr>
      </w:pPr>
    </w:p>
    <w:sectPr w:rsidRPr="00BD762E" w:rsidR="005314C4" w:rsidSect="00E265E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870348" w:rsidP="00E265E7" w:rsidRDefault="00870348" w14:paraId="04DE1132" w14:textId="77777777">
      <w:pPr>
        <w:spacing w:after="0" w:line="240" w:lineRule="auto"/>
      </w:pPr>
      <w:r>
        <w:separator/>
      </w:r>
    </w:p>
  </w:endnote>
  <w:endnote w:type="continuationSeparator" w:id="0">
    <w:p w:rsidR="00870348" w:rsidP="00E265E7" w:rsidRDefault="00870348" w14:paraId="61D52BD7" w14:textId="77777777">
      <w:pPr>
        <w:spacing w:after="0" w:line="240" w:lineRule="auto"/>
      </w:pPr>
      <w:r>
        <w:continuationSeparator/>
      </w:r>
    </w:p>
  </w:endnote>
  <w:endnote w:type="continuationNotice" w:id="1">
    <w:p w:rsidR="00870348" w:rsidRDefault="00870348" w14:paraId="718A41B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870348" w:rsidP="00E265E7" w:rsidRDefault="00870348" w14:paraId="13F1EFD9" w14:textId="77777777">
      <w:pPr>
        <w:spacing w:after="0" w:line="240" w:lineRule="auto"/>
      </w:pPr>
      <w:r>
        <w:separator/>
      </w:r>
    </w:p>
  </w:footnote>
  <w:footnote w:type="continuationSeparator" w:id="0">
    <w:p w:rsidR="00870348" w:rsidP="00E265E7" w:rsidRDefault="00870348" w14:paraId="4A518673" w14:textId="77777777">
      <w:pPr>
        <w:spacing w:after="0" w:line="240" w:lineRule="auto"/>
      </w:pPr>
      <w:r>
        <w:continuationSeparator/>
      </w:r>
    </w:p>
  </w:footnote>
  <w:footnote w:type="continuationNotice" w:id="1">
    <w:p w:rsidR="00870348" w:rsidRDefault="00870348" w14:paraId="6F6E1E16" w14:textId="77777777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9251F"/>
    <w:multiLevelType w:val="hybridMultilevel"/>
    <w:tmpl w:val="9CD87FD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2CE3BD1"/>
    <w:multiLevelType w:val="hybridMultilevel"/>
    <w:tmpl w:val="0E400BB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0BC8274A"/>
    <w:multiLevelType w:val="multilevel"/>
    <w:tmpl w:val="ED74F8D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 w15:restartNumberingAfterBreak="0">
    <w:nsid w:val="0C4B5374"/>
    <w:multiLevelType w:val="hybridMultilevel"/>
    <w:tmpl w:val="A73413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 w15:restartNumberingAfterBreak="0">
    <w:nsid w:val="0FA852D0"/>
    <w:multiLevelType w:val="hybridMultilevel"/>
    <w:tmpl w:val="72580F7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45F2D59"/>
    <w:multiLevelType w:val="hybridMultilevel"/>
    <w:tmpl w:val="214CC22A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6" w15:restartNumberingAfterBreak="0">
    <w:nsid w:val="16003117"/>
    <w:multiLevelType w:val="hybridMultilevel"/>
    <w:tmpl w:val="5BD4430C"/>
    <w:lvl w:ilvl="0" w:tplc="9E28E2C6"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F50789F"/>
    <w:multiLevelType w:val="hybridMultilevel"/>
    <w:tmpl w:val="5796744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8" w15:restartNumberingAfterBreak="0">
    <w:nsid w:val="2B2C6CF4"/>
    <w:multiLevelType w:val="hybridMultilevel"/>
    <w:tmpl w:val="6F906CEC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 w15:restartNumberingAfterBreak="0">
    <w:nsid w:val="32DD04AF"/>
    <w:multiLevelType w:val="hybridMultilevel"/>
    <w:tmpl w:val="AB3CAF6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AFA4960"/>
    <w:multiLevelType w:val="hybridMultilevel"/>
    <w:tmpl w:val="5824F19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4E555198"/>
    <w:multiLevelType w:val="hybridMultilevel"/>
    <w:tmpl w:val="E376B9F4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51D28DAA"/>
    <w:multiLevelType w:val="hybridMultilevel"/>
    <w:tmpl w:val="23D856A0"/>
    <w:lvl w:ilvl="0" w:tplc="9FD41B3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6C0AD6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DAADFD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578E5C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73AD70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CCCE94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6E0BB8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E6A98E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6A429E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6D90894"/>
    <w:multiLevelType w:val="hybridMultilevel"/>
    <w:tmpl w:val="9216C71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66AF25D3"/>
    <w:multiLevelType w:val="hybridMultilevel"/>
    <w:tmpl w:val="E65E4BC6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75254FAB"/>
    <w:multiLevelType w:val="hybridMultilevel"/>
    <w:tmpl w:val="C97AE6D8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6" w15:restartNumberingAfterBreak="0">
    <w:nsid w:val="7B610B23"/>
    <w:multiLevelType w:val="multilevel"/>
    <w:tmpl w:val="D5141D4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7FA81983"/>
    <w:multiLevelType w:val="hybridMultilevel"/>
    <w:tmpl w:val="D2EC4FD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542013864">
    <w:abstractNumId w:val="12"/>
  </w:num>
  <w:num w:numId="2" w16cid:durableId="1392731816">
    <w:abstractNumId w:val="9"/>
  </w:num>
  <w:num w:numId="3" w16cid:durableId="828255167">
    <w:abstractNumId w:val="4"/>
  </w:num>
  <w:num w:numId="4" w16cid:durableId="490566491">
    <w:abstractNumId w:val="13"/>
  </w:num>
  <w:num w:numId="5" w16cid:durableId="215776244">
    <w:abstractNumId w:val="17"/>
  </w:num>
  <w:num w:numId="6" w16cid:durableId="1455949504">
    <w:abstractNumId w:val="2"/>
  </w:num>
  <w:num w:numId="7" w16cid:durableId="1542939298">
    <w:abstractNumId w:val="16"/>
  </w:num>
  <w:num w:numId="8" w16cid:durableId="595022949">
    <w:abstractNumId w:val="5"/>
  </w:num>
  <w:num w:numId="9" w16cid:durableId="1000815370">
    <w:abstractNumId w:val="10"/>
  </w:num>
  <w:num w:numId="10" w16cid:durableId="2033845362">
    <w:abstractNumId w:val="11"/>
  </w:num>
  <w:num w:numId="11" w16cid:durableId="884755005">
    <w:abstractNumId w:val="1"/>
  </w:num>
  <w:num w:numId="12" w16cid:durableId="1286620195">
    <w:abstractNumId w:val="15"/>
  </w:num>
  <w:num w:numId="13" w16cid:durableId="1468477078">
    <w:abstractNumId w:val="3"/>
  </w:num>
  <w:num w:numId="14" w16cid:durableId="537357200">
    <w:abstractNumId w:val="0"/>
  </w:num>
  <w:num w:numId="15" w16cid:durableId="321859986">
    <w:abstractNumId w:val="14"/>
  </w:num>
  <w:num w:numId="16" w16cid:durableId="503319824">
    <w:abstractNumId w:val="8"/>
  </w:num>
  <w:num w:numId="17" w16cid:durableId="995497540">
    <w:abstractNumId w:val="7"/>
  </w:num>
  <w:num w:numId="18" w16cid:durableId="19590678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3FA"/>
    <w:rsid w:val="00013CD8"/>
    <w:rsid w:val="0002743C"/>
    <w:rsid w:val="0004206D"/>
    <w:rsid w:val="00062E72"/>
    <w:rsid w:val="00091CFD"/>
    <w:rsid w:val="0009402D"/>
    <w:rsid w:val="000B2048"/>
    <w:rsid w:val="000B2EA2"/>
    <w:rsid w:val="000B55DC"/>
    <w:rsid w:val="000C4DB1"/>
    <w:rsid w:val="000F6A4D"/>
    <w:rsid w:val="0011560B"/>
    <w:rsid w:val="00120197"/>
    <w:rsid w:val="001445F5"/>
    <w:rsid w:val="00152BA4"/>
    <w:rsid w:val="00167179"/>
    <w:rsid w:val="00170B80"/>
    <w:rsid w:val="001722D1"/>
    <w:rsid w:val="00172743"/>
    <w:rsid w:val="00190CA6"/>
    <w:rsid w:val="001947FF"/>
    <w:rsid w:val="001A11C8"/>
    <w:rsid w:val="001B01DC"/>
    <w:rsid w:val="001F0C74"/>
    <w:rsid w:val="00206539"/>
    <w:rsid w:val="002079E0"/>
    <w:rsid w:val="002250DB"/>
    <w:rsid w:val="00237406"/>
    <w:rsid w:val="00245506"/>
    <w:rsid w:val="00254F48"/>
    <w:rsid w:val="002577B9"/>
    <w:rsid w:val="00262868"/>
    <w:rsid w:val="00275CED"/>
    <w:rsid w:val="0027785E"/>
    <w:rsid w:val="002812CC"/>
    <w:rsid w:val="00284343"/>
    <w:rsid w:val="002B26BC"/>
    <w:rsid w:val="002D781C"/>
    <w:rsid w:val="0030296B"/>
    <w:rsid w:val="0031067E"/>
    <w:rsid w:val="00313DC2"/>
    <w:rsid w:val="0031546D"/>
    <w:rsid w:val="0031726B"/>
    <w:rsid w:val="0038201E"/>
    <w:rsid w:val="003834D3"/>
    <w:rsid w:val="003C533E"/>
    <w:rsid w:val="003F3D39"/>
    <w:rsid w:val="004068B6"/>
    <w:rsid w:val="004249BF"/>
    <w:rsid w:val="00431C5D"/>
    <w:rsid w:val="00442F0A"/>
    <w:rsid w:val="00443595"/>
    <w:rsid w:val="00443F43"/>
    <w:rsid w:val="00465A14"/>
    <w:rsid w:val="0048012F"/>
    <w:rsid w:val="00486490"/>
    <w:rsid w:val="004C7A4E"/>
    <w:rsid w:val="004E2B88"/>
    <w:rsid w:val="005064B8"/>
    <w:rsid w:val="00511C88"/>
    <w:rsid w:val="00526C32"/>
    <w:rsid w:val="005314C4"/>
    <w:rsid w:val="00550E6D"/>
    <w:rsid w:val="0055F280"/>
    <w:rsid w:val="00574ABF"/>
    <w:rsid w:val="005771D6"/>
    <w:rsid w:val="00577CBF"/>
    <w:rsid w:val="00581BAB"/>
    <w:rsid w:val="00590ACA"/>
    <w:rsid w:val="00594AAB"/>
    <w:rsid w:val="005B2EE6"/>
    <w:rsid w:val="005B48B8"/>
    <w:rsid w:val="005E5F2B"/>
    <w:rsid w:val="00633F76"/>
    <w:rsid w:val="00641DC2"/>
    <w:rsid w:val="006444C9"/>
    <w:rsid w:val="00687E1B"/>
    <w:rsid w:val="00690D8F"/>
    <w:rsid w:val="006A3ADE"/>
    <w:rsid w:val="006A6089"/>
    <w:rsid w:val="006C2163"/>
    <w:rsid w:val="006C3180"/>
    <w:rsid w:val="006C557B"/>
    <w:rsid w:val="006D6E24"/>
    <w:rsid w:val="00714EAD"/>
    <w:rsid w:val="00715394"/>
    <w:rsid w:val="00716DA8"/>
    <w:rsid w:val="007215BC"/>
    <w:rsid w:val="00730B9D"/>
    <w:rsid w:val="007333E0"/>
    <w:rsid w:val="00733D2D"/>
    <w:rsid w:val="00762B57"/>
    <w:rsid w:val="00773F87"/>
    <w:rsid w:val="0078139B"/>
    <w:rsid w:val="007A6BA2"/>
    <w:rsid w:val="007B1888"/>
    <w:rsid w:val="007D7E9D"/>
    <w:rsid w:val="007E0383"/>
    <w:rsid w:val="007E4FCD"/>
    <w:rsid w:val="007F2B60"/>
    <w:rsid w:val="00807ADD"/>
    <w:rsid w:val="00815116"/>
    <w:rsid w:val="00815DF9"/>
    <w:rsid w:val="008217D3"/>
    <w:rsid w:val="00866B8D"/>
    <w:rsid w:val="00866F5D"/>
    <w:rsid w:val="00870348"/>
    <w:rsid w:val="008834E2"/>
    <w:rsid w:val="008A62E8"/>
    <w:rsid w:val="008B35FC"/>
    <w:rsid w:val="008D513B"/>
    <w:rsid w:val="00916414"/>
    <w:rsid w:val="00916524"/>
    <w:rsid w:val="0092576F"/>
    <w:rsid w:val="0093693E"/>
    <w:rsid w:val="00970353"/>
    <w:rsid w:val="00983C98"/>
    <w:rsid w:val="0098501F"/>
    <w:rsid w:val="009A6804"/>
    <w:rsid w:val="009D547B"/>
    <w:rsid w:val="00A0667B"/>
    <w:rsid w:val="00A1651A"/>
    <w:rsid w:val="00A36646"/>
    <w:rsid w:val="00A36E44"/>
    <w:rsid w:val="00A44029"/>
    <w:rsid w:val="00A46436"/>
    <w:rsid w:val="00A47E87"/>
    <w:rsid w:val="00A8495C"/>
    <w:rsid w:val="00A87E7A"/>
    <w:rsid w:val="00A91B5F"/>
    <w:rsid w:val="00AA3FB2"/>
    <w:rsid w:val="00AB4CC0"/>
    <w:rsid w:val="00AB5849"/>
    <w:rsid w:val="00AB73CA"/>
    <w:rsid w:val="00B33B55"/>
    <w:rsid w:val="00B65C44"/>
    <w:rsid w:val="00B80D46"/>
    <w:rsid w:val="00B82FBD"/>
    <w:rsid w:val="00B84040"/>
    <w:rsid w:val="00BC4A89"/>
    <w:rsid w:val="00BD3A41"/>
    <w:rsid w:val="00BD762E"/>
    <w:rsid w:val="00BE3C0B"/>
    <w:rsid w:val="00C04056"/>
    <w:rsid w:val="00C07B8C"/>
    <w:rsid w:val="00C1716A"/>
    <w:rsid w:val="00C20989"/>
    <w:rsid w:val="00C43164"/>
    <w:rsid w:val="00C50ACB"/>
    <w:rsid w:val="00C53CB0"/>
    <w:rsid w:val="00C57FCF"/>
    <w:rsid w:val="00C619EE"/>
    <w:rsid w:val="00C629EB"/>
    <w:rsid w:val="00C82CCF"/>
    <w:rsid w:val="00CC2506"/>
    <w:rsid w:val="00CD0A03"/>
    <w:rsid w:val="00CD0E2A"/>
    <w:rsid w:val="00CD210F"/>
    <w:rsid w:val="00CF1CDB"/>
    <w:rsid w:val="00CF5D7D"/>
    <w:rsid w:val="00D10F0D"/>
    <w:rsid w:val="00D368E7"/>
    <w:rsid w:val="00D4028D"/>
    <w:rsid w:val="00D84DC4"/>
    <w:rsid w:val="00D87079"/>
    <w:rsid w:val="00D916ED"/>
    <w:rsid w:val="00D95E1B"/>
    <w:rsid w:val="00DD4249"/>
    <w:rsid w:val="00DD49D6"/>
    <w:rsid w:val="00DD6A13"/>
    <w:rsid w:val="00DE41DD"/>
    <w:rsid w:val="00DF261A"/>
    <w:rsid w:val="00E134B0"/>
    <w:rsid w:val="00E13979"/>
    <w:rsid w:val="00E265E7"/>
    <w:rsid w:val="00E34A3A"/>
    <w:rsid w:val="00E36DCF"/>
    <w:rsid w:val="00E7064F"/>
    <w:rsid w:val="00E76C3A"/>
    <w:rsid w:val="00EB13FA"/>
    <w:rsid w:val="00EB3500"/>
    <w:rsid w:val="00EC5654"/>
    <w:rsid w:val="00EF2D69"/>
    <w:rsid w:val="00F043FF"/>
    <w:rsid w:val="00F12ACE"/>
    <w:rsid w:val="00F12D5D"/>
    <w:rsid w:val="00F27EFD"/>
    <w:rsid w:val="00F63770"/>
    <w:rsid w:val="00F72882"/>
    <w:rsid w:val="00F74159"/>
    <w:rsid w:val="0107C678"/>
    <w:rsid w:val="0137AC51"/>
    <w:rsid w:val="01DBAD91"/>
    <w:rsid w:val="0217769F"/>
    <w:rsid w:val="0258D7CF"/>
    <w:rsid w:val="0292F668"/>
    <w:rsid w:val="05453290"/>
    <w:rsid w:val="07D08A55"/>
    <w:rsid w:val="09102282"/>
    <w:rsid w:val="093C3673"/>
    <w:rsid w:val="0A31AAF9"/>
    <w:rsid w:val="0A869D44"/>
    <w:rsid w:val="0C08425B"/>
    <w:rsid w:val="0C3C5127"/>
    <w:rsid w:val="0E77C239"/>
    <w:rsid w:val="1028A37A"/>
    <w:rsid w:val="10EB1A30"/>
    <w:rsid w:val="1206D557"/>
    <w:rsid w:val="121EB569"/>
    <w:rsid w:val="1495E500"/>
    <w:rsid w:val="17B5F264"/>
    <w:rsid w:val="18A91EEB"/>
    <w:rsid w:val="19E8CFEF"/>
    <w:rsid w:val="1B0BE11A"/>
    <w:rsid w:val="1CDD0597"/>
    <w:rsid w:val="1D2082A8"/>
    <w:rsid w:val="1D215D4A"/>
    <w:rsid w:val="204A1A01"/>
    <w:rsid w:val="205C4207"/>
    <w:rsid w:val="2065D2F1"/>
    <w:rsid w:val="2121E1F7"/>
    <w:rsid w:val="21F43EB9"/>
    <w:rsid w:val="227AFAE5"/>
    <w:rsid w:val="235E49E3"/>
    <w:rsid w:val="24EDB461"/>
    <w:rsid w:val="25BA73DA"/>
    <w:rsid w:val="25E52789"/>
    <w:rsid w:val="2776EA05"/>
    <w:rsid w:val="27A2BEE0"/>
    <w:rsid w:val="287B78F3"/>
    <w:rsid w:val="2973CDA2"/>
    <w:rsid w:val="2AD89A20"/>
    <w:rsid w:val="2AE2ACA1"/>
    <w:rsid w:val="2AE88C72"/>
    <w:rsid w:val="2B8C562C"/>
    <w:rsid w:val="2BF4ADE4"/>
    <w:rsid w:val="2D428326"/>
    <w:rsid w:val="2E4D62B0"/>
    <w:rsid w:val="2F002BBD"/>
    <w:rsid w:val="30930BA1"/>
    <w:rsid w:val="31A4A2E9"/>
    <w:rsid w:val="3219158A"/>
    <w:rsid w:val="32DA6BAA"/>
    <w:rsid w:val="34025F34"/>
    <w:rsid w:val="351A4470"/>
    <w:rsid w:val="3531C41E"/>
    <w:rsid w:val="36A55CC9"/>
    <w:rsid w:val="370743EB"/>
    <w:rsid w:val="3958923D"/>
    <w:rsid w:val="3A15A89A"/>
    <w:rsid w:val="3A37C1C1"/>
    <w:rsid w:val="3A6AF365"/>
    <w:rsid w:val="3B092E29"/>
    <w:rsid w:val="3B727D6B"/>
    <w:rsid w:val="3B8BE247"/>
    <w:rsid w:val="3D643DD6"/>
    <w:rsid w:val="3E3B623F"/>
    <w:rsid w:val="3FEE5F7C"/>
    <w:rsid w:val="41FB8974"/>
    <w:rsid w:val="42DCE2F2"/>
    <w:rsid w:val="42F5EAD3"/>
    <w:rsid w:val="45DDDB6F"/>
    <w:rsid w:val="47073D04"/>
    <w:rsid w:val="4718A46B"/>
    <w:rsid w:val="478B1CE6"/>
    <w:rsid w:val="480589BF"/>
    <w:rsid w:val="49552E25"/>
    <w:rsid w:val="4ADA05FA"/>
    <w:rsid w:val="4B623A33"/>
    <w:rsid w:val="5023572C"/>
    <w:rsid w:val="50277AB1"/>
    <w:rsid w:val="50AB3424"/>
    <w:rsid w:val="50F5284A"/>
    <w:rsid w:val="5194E86A"/>
    <w:rsid w:val="528E6857"/>
    <w:rsid w:val="53193067"/>
    <w:rsid w:val="545CDCE4"/>
    <w:rsid w:val="55868047"/>
    <w:rsid w:val="5637AA98"/>
    <w:rsid w:val="56D27AC6"/>
    <w:rsid w:val="57C5FEC8"/>
    <w:rsid w:val="57D8411D"/>
    <w:rsid w:val="58ED6BCF"/>
    <w:rsid w:val="5936B3BB"/>
    <w:rsid w:val="59A65D7B"/>
    <w:rsid w:val="5A3BD247"/>
    <w:rsid w:val="5AF67ACF"/>
    <w:rsid w:val="5BE3ADFD"/>
    <w:rsid w:val="5C4D2592"/>
    <w:rsid w:val="63309714"/>
    <w:rsid w:val="63ECCECB"/>
    <w:rsid w:val="659612DD"/>
    <w:rsid w:val="65FD6724"/>
    <w:rsid w:val="67419155"/>
    <w:rsid w:val="67C93DCF"/>
    <w:rsid w:val="68BEDFEA"/>
    <w:rsid w:val="6A0EC0CE"/>
    <w:rsid w:val="6B92E06C"/>
    <w:rsid w:val="6BF19B2E"/>
    <w:rsid w:val="6CC4FD6C"/>
    <w:rsid w:val="6CEE642F"/>
    <w:rsid w:val="6CF37742"/>
    <w:rsid w:val="6D08AE09"/>
    <w:rsid w:val="6D2B8A57"/>
    <w:rsid w:val="6E9C10CE"/>
    <w:rsid w:val="7114BC95"/>
    <w:rsid w:val="71433780"/>
    <w:rsid w:val="726DB1F2"/>
    <w:rsid w:val="731AD706"/>
    <w:rsid w:val="731B1693"/>
    <w:rsid w:val="754CFDFC"/>
    <w:rsid w:val="76000797"/>
    <w:rsid w:val="772F126A"/>
    <w:rsid w:val="7742DAA9"/>
    <w:rsid w:val="7830607C"/>
    <w:rsid w:val="7858C240"/>
    <w:rsid w:val="7AD28668"/>
    <w:rsid w:val="7BBDDFDF"/>
    <w:rsid w:val="7D861A68"/>
    <w:rsid w:val="7DC10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008241"/>
  <w15:chartTrackingRefBased/>
  <w15:docId w15:val="{FED03F02-12C5-446F-A577-3324562F59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hAnsi="Calibri" w:eastAsia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47E87"/>
    <w:pPr>
      <w:spacing w:after="200" w:line="276" w:lineRule="auto"/>
    </w:pPr>
    <w:rPr>
      <w:sz w:val="22"/>
      <w:szCs w:val="22"/>
      <w:lang w:eastAsia="en-US"/>
    </w:rPr>
  </w:style>
  <w:style w:type="paragraph" w:styleId="Heading5">
    <w:name w:val="heading 5"/>
    <w:basedOn w:val="Normal"/>
    <w:link w:val="Heading5Char"/>
    <w:uiPriority w:val="9"/>
    <w:qFormat/>
    <w:rsid w:val="0038201E"/>
    <w:pPr>
      <w:spacing w:before="100" w:beforeAutospacing="1" w:after="100" w:afterAutospacing="1" w:line="240" w:lineRule="auto"/>
      <w:outlineLvl w:val="4"/>
    </w:pPr>
    <w:rPr>
      <w:rFonts w:ascii="Times New Roman" w:hAnsi="Times New Roman" w:eastAsia="Times New Roman"/>
      <w:b/>
      <w:bCs/>
      <w:sz w:val="20"/>
      <w:szCs w:val="20"/>
      <w:lang w:eastAsia="en-GB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26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link w:val="BalloonText"/>
    <w:uiPriority w:val="99"/>
    <w:semiHidden/>
    <w:rsid w:val="00E265E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265E7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E265E7"/>
  </w:style>
  <w:style w:type="paragraph" w:styleId="Footer">
    <w:name w:val="footer"/>
    <w:basedOn w:val="Normal"/>
    <w:link w:val="FooterChar"/>
    <w:uiPriority w:val="99"/>
    <w:unhideWhenUsed/>
    <w:rsid w:val="00E265E7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E265E7"/>
  </w:style>
  <w:style w:type="paragraph" w:styleId="NoSpacing">
    <w:name w:val="No Spacing"/>
    <w:uiPriority w:val="1"/>
    <w:qFormat/>
    <w:rsid w:val="00E265E7"/>
    <w:rPr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E265E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7A6BA2"/>
    <w:pPr>
      <w:ind w:left="720"/>
      <w:contextualSpacing/>
    </w:pPr>
    <w:rPr>
      <w:rFonts w:eastAsia="Times New Roman"/>
      <w:lang w:eastAsia="en-GB"/>
    </w:rPr>
  </w:style>
  <w:style w:type="character" w:styleId="Heading5Char" w:customStyle="1">
    <w:name w:val="Heading 5 Char"/>
    <w:link w:val="Heading5"/>
    <w:uiPriority w:val="9"/>
    <w:rsid w:val="0038201E"/>
    <w:rPr>
      <w:rFonts w:ascii="Times New Roman" w:hAnsi="Times New Roman" w:eastAsia="Times New Roman"/>
      <w:b/>
      <w:bCs/>
    </w:rPr>
  </w:style>
  <w:style w:type="paragraph" w:styleId="NormalWeb">
    <w:name w:val="Normal (Web)"/>
    <w:basedOn w:val="Normal"/>
    <w:uiPriority w:val="99"/>
    <w:semiHidden/>
    <w:unhideWhenUsed/>
    <w:rsid w:val="006A3ADE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  <w:lang w:eastAsia="en-GB"/>
    </w:rPr>
  </w:style>
  <w:style w:type="character" w:styleId="Strong">
    <w:name w:val="Strong"/>
    <w:uiPriority w:val="22"/>
    <w:qFormat/>
    <w:rsid w:val="006A3ADE"/>
    <w:rPr>
      <w:b/>
      <w:bCs/>
    </w:rPr>
  </w:style>
  <w:style w:type="character" w:styleId="Hyperlink">
    <w:name w:val="Hyperlink"/>
    <w:uiPriority w:val="99"/>
    <w:unhideWhenUsed/>
    <w:rsid w:val="006A3ADE"/>
    <w:rPr>
      <w:color w:val="0000FF"/>
      <w:u w:val="single"/>
    </w:rPr>
  </w:style>
  <w:style w:type="character" w:styleId="Emphasis">
    <w:name w:val="Emphasis"/>
    <w:uiPriority w:val="20"/>
    <w:qFormat/>
    <w:rsid w:val="006A3ADE"/>
    <w:rPr>
      <w:i/>
      <w:iCs/>
    </w:rPr>
  </w:style>
  <w:style w:type="character" w:styleId="normaltextrun" w:customStyle="1">
    <w:name w:val="normaltextrun"/>
    <w:basedOn w:val="DefaultParagraphFont"/>
    <w:rsid w:val="000B2048"/>
  </w:style>
  <w:style w:type="character" w:styleId="eop" w:customStyle="1">
    <w:name w:val="eop"/>
    <w:basedOn w:val="DefaultParagraphFont"/>
    <w:rsid w:val="000B2048"/>
  </w:style>
  <w:style w:type="character" w:styleId="UnresolvedMention">
    <w:name w:val="Unresolved Mention"/>
    <w:basedOn w:val="DefaultParagraphFont"/>
    <w:uiPriority w:val="99"/>
    <w:semiHidden/>
    <w:unhideWhenUsed/>
    <w:rsid w:val="00815DF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526C3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9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0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yperlink" Target="https://warwick.ac.uk/services/healthsafetywellbeing/guidance/first_aid/defibrilators/" TargetMode="Externa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hyperlink" Target="https://warwick.ac.uk/services/community-safety/" TargetMode="External" Id="rId11" /><Relationship Type="http://schemas.openxmlformats.org/officeDocument/2006/relationships/styles" Target="styles.xml" Id="rId5" /><Relationship Type="http://schemas.openxmlformats.org/officeDocument/2006/relationships/image" Target="media/image1.jp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Relationship Type="http://schemas.openxmlformats.org/officeDocument/2006/relationships/hyperlink" Target="https://warwick.ac.uk/services/healthsafetywellbeing/incidents/" TargetMode="External" Id="R47e815d9ed3a49c1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fspac\AppData\Local\Microsoft\Windows\Temporary%20Internet%20Files\Content.Outlook\LMJTNHCR\Risk%20Assessment%20Template.dotx" TargetMode="External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E4EE92271B9740A264D5BE79E2CA82" ma:contentTypeVersion="21" ma:contentTypeDescription="Create a new document." ma:contentTypeScope="" ma:versionID="6b25c36dade3f548fba450148144ebc1">
  <xsd:schema xmlns:xsd="http://www.w3.org/2001/XMLSchema" xmlns:xs="http://www.w3.org/2001/XMLSchema" xmlns:p="http://schemas.microsoft.com/office/2006/metadata/properties" xmlns:ns2="cd559b83-f404-49de-96dd-6a18b1bd5ba7" xmlns:ns3="1b999ee9-6e7d-48f5-bc9b-e2de122e9af8" targetNamespace="http://schemas.microsoft.com/office/2006/metadata/properties" ma:root="true" ma:fieldsID="702a21cc1f0b4504fb7863a3786b8593" ns2:_="" ns3:_="">
    <xsd:import namespace="cd559b83-f404-49de-96dd-6a18b1bd5ba7"/>
    <xsd:import namespace="1b999ee9-6e7d-48f5-bc9b-e2de122e9a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Date" minOccurs="0"/>
                <xsd:element ref="ns2:Pers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559b83-f404-49de-96dd-6a18b1bd5b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Date" ma:index="24" nillable="true" ma:displayName="Date" ma:format="DateTime" ma:internalName="Date">
      <xsd:simpleType>
        <xsd:restriction base="dms:DateTime"/>
      </xsd:simpleType>
    </xsd:element>
    <xsd:element name="Person" ma:index="25" nillable="true" ma:displayName="Person" ma:format="Dropdown" ma:list="UserInfo" ma:SharePointGroup="0" ma:internalName="Person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999ee9-6e7d-48f5-bc9b-e2de122e9af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8e598bd-8506-448a-894c-720cdaa26627}" ma:internalName="TaxCatchAll" ma:showField="CatchAllData" ma:web="1b999ee9-6e7d-48f5-bc9b-e2de122e9a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559b83-f404-49de-96dd-6a18b1bd5ba7">
      <Terms xmlns="http://schemas.microsoft.com/office/infopath/2007/PartnerControls"/>
    </lcf76f155ced4ddcb4097134ff3c332f>
    <TaxCatchAll xmlns="1b999ee9-6e7d-48f5-bc9b-e2de122e9af8" xsi:nil="true"/>
    <MediaLengthInSeconds xmlns="cd559b83-f404-49de-96dd-6a18b1bd5ba7" xsi:nil="true"/>
    <SharedWithUsers xmlns="1b999ee9-6e7d-48f5-bc9b-e2de122e9af8">
      <UserInfo>
        <DisplayName/>
        <AccountId xsi:nil="true"/>
        <AccountType/>
      </UserInfo>
    </SharedWithUsers>
    <Person xmlns="cd559b83-f404-49de-96dd-6a18b1bd5ba7">
      <UserInfo>
        <DisplayName/>
        <AccountId xsi:nil="true"/>
        <AccountType/>
      </UserInfo>
    </Person>
    <Date xmlns="cd559b83-f404-49de-96dd-6a18b1bd5ba7" xsi:nil="true"/>
  </documentManagement>
</p:properties>
</file>

<file path=customXml/itemProps1.xml><?xml version="1.0" encoding="utf-8"?>
<ds:datastoreItem xmlns:ds="http://schemas.openxmlformats.org/officeDocument/2006/customXml" ds:itemID="{DA117B4A-EA8D-4E83-9FD0-AA589F57E0A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19F6398-75F9-4046-982D-79C8193479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d559b83-f404-49de-96dd-6a18b1bd5ba7"/>
    <ds:schemaRef ds:uri="1b999ee9-6e7d-48f5-bc9b-e2de122e9a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7D762D3-5B52-46AB-AD81-430336ACA723}">
  <ds:schemaRefs>
    <ds:schemaRef ds:uri="http://schemas.microsoft.com/office/2006/metadata/properties"/>
    <ds:schemaRef ds:uri="http://schemas.microsoft.com/office/infopath/2007/PartnerControls"/>
    <ds:schemaRef ds:uri="cd559b83-f404-49de-96dd-6a18b1bd5ba7"/>
    <ds:schemaRef ds:uri="1b999ee9-6e7d-48f5-bc9b-e2de122e9af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Risk Assessment Template.dotx</ap:Template>
  <ap:Application>Microsoft Word for the web</ap:Application>
  <ap:DocSecurity>4</ap:DocSecurity>
  <ap:ScaleCrop>false</ap:ScaleCrop>
  <ap:Company>WarwickSU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Brannon, Julie</dc:creator>
  <keywords/>
  <lastModifiedBy>Watson, Jennifer</lastModifiedBy>
  <revision>23</revision>
  <lastPrinted>2017-08-31T01:13:00.0000000Z</lastPrinted>
  <dcterms:created xsi:type="dcterms:W3CDTF">2021-09-08T19:05:00.0000000Z</dcterms:created>
  <dcterms:modified xsi:type="dcterms:W3CDTF">2025-09-04T08:24:24.1576446Z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0x0101009AE4EE92271B9740A264D5BE79E2CA82</vt:lpwstr>
  </property>
  <property fmtid="{D5CDD505-2E9C-101B-9397-08002B2CF9AE}" pid="3" name="xd_ProgID">
    <vt:lpwstr/>
  </property>
  <property fmtid="{D5CDD505-2E9C-101B-9397-08002B2CF9AE}" pid="4" name="MediaServiceImageTags">
    <vt:lpwstr/>
  </property>
  <property fmtid="{D5CDD505-2E9C-101B-9397-08002B2CF9AE}" pid="5" name="ComplianceAssetId">
    <vt:lpwstr/>
  </property>
  <property fmtid="{D5CDD505-2E9C-101B-9397-08002B2CF9AE}" pid="6" name="TemplateUrl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xd_Signature">
    <vt:bool>false</vt:bool>
  </property>
</Properties>
</file>