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77E51" w:rsidRDefault="00FB341C" w:rsidP="00A70B12">
      <w:pPr>
        <w:jc w:val="center"/>
        <w:rPr>
          <w:b/>
          <w:sz w:val="32"/>
          <w:szCs w:val="32"/>
        </w:rPr>
      </w:pPr>
      <w:r>
        <w:rPr>
          <w:b/>
          <w:noProof/>
          <w:sz w:val="32"/>
          <w:szCs w:val="32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margin">
              <wp:posOffset>1225550</wp:posOffset>
            </wp:positionH>
            <wp:positionV relativeFrom="margin">
              <wp:posOffset>-451262</wp:posOffset>
            </wp:positionV>
            <wp:extent cx="2823458" cy="1052423"/>
            <wp:effectExtent l="0" t="0" r="0" b="0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WV logo 2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23458" cy="10524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FB341C" w:rsidRDefault="00FB341C" w:rsidP="00A70B12">
      <w:pPr>
        <w:jc w:val="center"/>
        <w:rPr>
          <w:b/>
          <w:sz w:val="32"/>
          <w:szCs w:val="32"/>
        </w:rPr>
      </w:pPr>
    </w:p>
    <w:p w:rsidR="004C1D15" w:rsidRDefault="004C1D15" w:rsidP="00A70B12">
      <w:pPr>
        <w:jc w:val="center"/>
        <w:rPr>
          <w:b/>
          <w:sz w:val="32"/>
          <w:szCs w:val="32"/>
        </w:rPr>
      </w:pPr>
    </w:p>
    <w:p w:rsidR="00A70B12" w:rsidRPr="00317AF9" w:rsidRDefault="00A70B12" w:rsidP="00A70B12">
      <w:pPr>
        <w:jc w:val="center"/>
        <w:rPr>
          <w:b/>
          <w:sz w:val="32"/>
          <w:szCs w:val="32"/>
        </w:rPr>
      </w:pPr>
      <w:r w:rsidRPr="00317AF9">
        <w:rPr>
          <w:b/>
          <w:sz w:val="32"/>
          <w:szCs w:val="32"/>
        </w:rPr>
        <w:t>Taxi booking procedure</w:t>
      </w:r>
    </w:p>
    <w:p w:rsidR="00B3295F" w:rsidRDefault="00B3295F" w:rsidP="00776C2C"/>
    <w:p w:rsidR="00A70B12" w:rsidRDefault="00777E51" w:rsidP="00776C2C">
      <w:r>
        <w:t>Taxis are available for groups of volunteers travelling together to projects that can’t be reached by public transport.</w:t>
      </w:r>
    </w:p>
    <w:p w:rsidR="00317AF9" w:rsidRDefault="00317AF9" w:rsidP="00776C2C"/>
    <w:p w:rsidR="00776C2C" w:rsidRDefault="00776C2C" w:rsidP="00776C2C">
      <w:r w:rsidRPr="00776C2C">
        <w:t>All taxi bookings need to be</w:t>
      </w:r>
      <w:r w:rsidR="00777E51">
        <w:t xml:space="preserve"> booked through the WV office.</w:t>
      </w:r>
      <w:r w:rsidRPr="00776C2C">
        <w:t xml:space="preserve">  Any taxis taken without prior authorisation from a member of WV staff, will not have their fares reimbursed.</w:t>
      </w:r>
    </w:p>
    <w:p w:rsidR="00A70B12" w:rsidRDefault="00A70B12" w:rsidP="00776C2C"/>
    <w:p w:rsidR="00FD55CE" w:rsidRDefault="00FD55CE" w:rsidP="00776C2C">
      <w:r>
        <w:t>If there are a few of you going to the same school you</w:t>
      </w:r>
      <w:r w:rsidR="00A70B12">
        <w:t xml:space="preserve"> can exchange telephone numbers and arrange f</w:t>
      </w:r>
      <w:r w:rsidR="008F7476">
        <w:t>or one person to fill in the on</w:t>
      </w:r>
      <w:r w:rsidR="00A70B12">
        <w:t>line form.</w:t>
      </w:r>
    </w:p>
    <w:p w:rsidR="00B3295F" w:rsidRDefault="00B3295F" w:rsidP="00776C2C"/>
    <w:p w:rsidR="00776C2C" w:rsidRPr="006B69CB" w:rsidRDefault="00A70B12" w:rsidP="006B69CB">
      <w:pPr>
        <w:rPr>
          <w:b/>
        </w:rPr>
      </w:pPr>
      <w:r w:rsidRPr="006B69CB">
        <w:rPr>
          <w:b/>
        </w:rPr>
        <w:t>Fill in the taxi form</w:t>
      </w:r>
    </w:p>
    <w:p w:rsidR="00776C2C" w:rsidRDefault="00776C2C" w:rsidP="00776C2C"/>
    <w:p w:rsidR="00776C2C" w:rsidRDefault="004C1979" w:rsidP="00776C2C">
      <w:hyperlink r:id="rId8" w:history="1">
        <w:r w:rsidR="00776C2C" w:rsidRPr="00500A61">
          <w:rPr>
            <w:rStyle w:val="Hyperlink"/>
          </w:rPr>
          <w:t>http://www2.warwick.ac.uk/about/community/volunteers/studenthome/howtovolunteer/useful_info/taxibooking/</w:t>
        </w:r>
      </w:hyperlink>
    </w:p>
    <w:p w:rsidR="00776C2C" w:rsidRDefault="00776C2C" w:rsidP="00776C2C"/>
    <w:p w:rsidR="00A70B12" w:rsidRDefault="00777E51" w:rsidP="00776C2C">
      <w:r>
        <w:t xml:space="preserve">The form must be completed by </w:t>
      </w:r>
      <w:r w:rsidR="006B69CB">
        <w:rPr>
          <w:b/>
        </w:rPr>
        <w:t>1</w:t>
      </w:r>
      <w:r w:rsidRPr="008F7476">
        <w:rPr>
          <w:b/>
        </w:rPr>
        <w:t>:00</w:t>
      </w:r>
      <w:r w:rsidR="006B69CB">
        <w:rPr>
          <w:b/>
        </w:rPr>
        <w:t xml:space="preserve"> p</w:t>
      </w:r>
      <w:r w:rsidR="00CB012B">
        <w:rPr>
          <w:b/>
        </w:rPr>
        <w:t>m</w:t>
      </w:r>
      <w:r>
        <w:t xml:space="preserve"> the day before travelling, and as the office is closed at the wee</w:t>
      </w:r>
      <w:r w:rsidR="006B69CB">
        <w:t>kend you will need to book by 1</w:t>
      </w:r>
      <w:r>
        <w:t>:00</w:t>
      </w:r>
      <w:r w:rsidR="006B69CB">
        <w:t xml:space="preserve"> p</w:t>
      </w:r>
      <w:r w:rsidR="00CB012B">
        <w:t>m</w:t>
      </w:r>
      <w:r>
        <w:t xml:space="preserve"> on Friday if travelling on a Monday morning.</w:t>
      </w:r>
    </w:p>
    <w:p w:rsidR="004D171F" w:rsidRDefault="004D171F" w:rsidP="00776C2C"/>
    <w:p w:rsidR="001D2CBA" w:rsidRDefault="001D2CBA" w:rsidP="00776C2C">
      <w:r w:rsidRPr="001D2CBA">
        <w:t>You are unable to book a taxi more than one week in advance and so cannot submit a recurrent taxi booking</w:t>
      </w:r>
      <w:r w:rsidR="00317AF9">
        <w:t>.</w:t>
      </w:r>
    </w:p>
    <w:p w:rsidR="00A70B12" w:rsidRDefault="00A70B12" w:rsidP="00776C2C"/>
    <w:p w:rsidR="001D2CBA" w:rsidRDefault="001D2CBA" w:rsidP="00776C2C">
      <w:r w:rsidRPr="001D2CBA">
        <w:t>If you are unsure of the return time, we will book an “open return” this means the taxi is authorised to collect you from the location but you will need</w:t>
      </w:r>
      <w:r w:rsidR="00317AF9">
        <w:t xml:space="preserve"> to call them to arrange a t</w:t>
      </w:r>
      <w:r w:rsidR="00E6256E">
        <w:t>ime, the number for Trinity taxis is in your confirmation email</w:t>
      </w:r>
      <w:r w:rsidR="00317AF9">
        <w:t>.</w:t>
      </w:r>
    </w:p>
    <w:p w:rsidR="000733C4" w:rsidRDefault="000733C4" w:rsidP="00776C2C"/>
    <w:p w:rsidR="000733C4" w:rsidRPr="000733C4" w:rsidRDefault="000733C4" w:rsidP="00776C2C">
      <w:pPr>
        <w:rPr>
          <w:b/>
        </w:rPr>
      </w:pPr>
      <w:r w:rsidRPr="000733C4">
        <w:rPr>
          <w:b/>
        </w:rPr>
        <w:t>Booking for another person</w:t>
      </w:r>
    </w:p>
    <w:p w:rsidR="006B69CB" w:rsidRDefault="006B69CB" w:rsidP="00776C2C"/>
    <w:p w:rsidR="006B69CB" w:rsidRDefault="006B69CB" w:rsidP="00776C2C">
      <w:r>
        <w:t>If you are booking the taxi on behalf of another person please write in their name in the appropriate box and fill in their phone number. This is so that the</w:t>
      </w:r>
      <w:r w:rsidR="000733C4">
        <w:t xml:space="preserve"> taxi company is in contact with the person who is making the journey and not the person who books the taxi.</w:t>
      </w:r>
    </w:p>
    <w:p w:rsidR="00FD55CE" w:rsidRDefault="00FD55CE" w:rsidP="00776C2C"/>
    <w:p w:rsidR="006B69CB" w:rsidRPr="006B69CB" w:rsidRDefault="006B69CB" w:rsidP="00776C2C">
      <w:pPr>
        <w:rPr>
          <w:b/>
        </w:rPr>
      </w:pPr>
      <w:r w:rsidRPr="006B69CB">
        <w:rPr>
          <w:b/>
        </w:rPr>
        <w:t>Taxi journey</w:t>
      </w:r>
    </w:p>
    <w:p w:rsidR="006B69CB" w:rsidRDefault="006B69CB" w:rsidP="00776C2C"/>
    <w:p w:rsidR="00776C2C" w:rsidRDefault="00363FBC" w:rsidP="00776C2C">
      <w:r>
        <w:t>You will</w:t>
      </w:r>
      <w:r w:rsidR="00261DD3">
        <w:t xml:space="preserve"> need to wait at </w:t>
      </w:r>
      <w:r w:rsidR="00222335">
        <w:t>Car Park 8a (</w:t>
      </w:r>
      <w:r w:rsidR="00261DD3">
        <w:t xml:space="preserve">the </w:t>
      </w:r>
      <w:r w:rsidR="00222335">
        <w:t xml:space="preserve">old </w:t>
      </w:r>
      <w:r w:rsidR="00261DD3">
        <w:t>Sports Centre Car Park</w:t>
      </w:r>
      <w:r w:rsidR="00222335">
        <w:t>)</w:t>
      </w:r>
      <w:r>
        <w:t xml:space="preserve"> for the taxi. It will be a Trinity </w:t>
      </w:r>
      <w:r w:rsidR="00222335">
        <w:t xml:space="preserve">or </w:t>
      </w:r>
      <w:proofErr w:type="spellStart"/>
      <w:r w:rsidR="00222335">
        <w:t>Allens</w:t>
      </w:r>
      <w:proofErr w:type="spellEnd"/>
      <w:r w:rsidR="00222335">
        <w:t xml:space="preserve"> </w:t>
      </w:r>
      <w:r>
        <w:t xml:space="preserve">taxi </w:t>
      </w:r>
      <w:r w:rsidR="00222335" w:rsidRPr="00222335">
        <w:rPr>
          <w:rFonts w:asciiTheme="minorHAnsi" w:hAnsiTheme="minorHAnsi"/>
          <w:bCs/>
          <w:color w:val="383838"/>
          <w:shd w:val="clear" w:color="auto" w:fill="FFFFFF"/>
        </w:rPr>
        <w:t>(</w:t>
      </w:r>
      <w:r w:rsidR="00222335">
        <w:rPr>
          <w:rFonts w:asciiTheme="minorHAnsi" w:hAnsiTheme="minorHAnsi"/>
          <w:bCs/>
          <w:color w:val="383838"/>
          <w:shd w:val="clear" w:color="auto" w:fill="FFFFFF"/>
        </w:rPr>
        <w:t xml:space="preserve">as Trinity is </w:t>
      </w:r>
      <w:r w:rsidR="00222335" w:rsidRPr="00222335">
        <w:rPr>
          <w:rFonts w:asciiTheme="minorHAnsi" w:hAnsiTheme="minorHAnsi"/>
          <w:bCs/>
          <w:color w:val="383838"/>
          <w:shd w:val="clear" w:color="auto" w:fill="FFFFFF"/>
        </w:rPr>
        <w:t xml:space="preserve">part of the </w:t>
      </w:r>
      <w:proofErr w:type="spellStart"/>
      <w:r w:rsidR="00222335" w:rsidRPr="00222335">
        <w:rPr>
          <w:rFonts w:asciiTheme="minorHAnsi" w:hAnsiTheme="minorHAnsi"/>
          <w:bCs/>
          <w:color w:val="383838"/>
          <w:shd w:val="clear" w:color="auto" w:fill="FFFFFF"/>
        </w:rPr>
        <w:t>Allens</w:t>
      </w:r>
      <w:proofErr w:type="spellEnd"/>
      <w:r w:rsidR="00222335" w:rsidRPr="00222335">
        <w:rPr>
          <w:rFonts w:asciiTheme="minorHAnsi" w:hAnsiTheme="minorHAnsi"/>
          <w:bCs/>
          <w:color w:val="383838"/>
          <w:shd w:val="clear" w:color="auto" w:fill="FFFFFF"/>
        </w:rPr>
        <w:t xml:space="preserve"> Taxi Group)</w:t>
      </w:r>
      <w:r w:rsidR="00222335">
        <w:rPr>
          <w:rFonts w:asciiTheme="minorHAnsi" w:hAnsiTheme="minorHAnsi"/>
          <w:bCs/>
          <w:color w:val="383838"/>
          <w:shd w:val="clear" w:color="auto" w:fill="FFFFFF"/>
        </w:rPr>
        <w:t xml:space="preserve"> </w:t>
      </w:r>
      <w:r>
        <w:t xml:space="preserve">which has been pre-booked to go to your destination. </w:t>
      </w:r>
      <w:r w:rsidR="003C335B">
        <w:t xml:space="preserve"> </w:t>
      </w:r>
      <w:r w:rsidR="004C1979" w:rsidRPr="004C1979">
        <w:rPr>
          <w:rFonts w:asciiTheme="minorHAnsi" w:hAnsiTheme="minorHAnsi"/>
          <w:color w:val="383838"/>
          <w:shd w:val="clear" w:color="auto" w:fill="FFFFFF"/>
        </w:rPr>
        <w:t xml:space="preserve">There is currently building work being carried out at the entrance to the Old Sport Centre and this area has been fenced off; so please wait </w:t>
      </w:r>
      <w:r w:rsidR="004C1979">
        <w:rPr>
          <w:rFonts w:asciiTheme="minorHAnsi" w:hAnsiTheme="minorHAnsi"/>
          <w:color w:val="383838"/>
          <w:shd w:val="clear" w:color="auto" w:fill="FFFFFF"/>
        </w:rPr>
        <w:t>at</w:t>
      </w:r>
      <w:r w:rsidR="004C1979" w:rsidRPr="004C1979">
        <w:rPr>
          <w:rFonts w:asciiTheme="minorHAnsi" w:hAnsiTheme="minorHAnsi"/>
          <w:color w:val="383838"/>
          <w:shd w:val="clear" w:color="auto" w:fill="FFFFFF"/>
        </w:rPr>
        <w:t xml:space="preserve"> the entrance to car park</w:t>
      </w:r>
      <w:r w:rsidR="004C1979">
        <w:rPr>
          <w:rFonts w:asciiTheme="minorHAnsi" w:hAnsiTheme="minorHAnsi"/>
          <w:color w:val="383838"/>
          <w:shd w:val="clear" w:color="auto" w:fill="FFFFFF"/>
        </w:rPr>
        <w:t xml:space="preserve"> 8a</w:t>
      </w:r>
      <w:r w:rsidR="004C1979" w:rsidRPr="004C1979">
        <w:rPr>
          <w:rFonts w:asciiTheme="minorHAnsi" w:hAnsiTheme="minorHAnsi"/>
          <w:color w:val="383838"/>
          <w:shd w:val="clear" w:color="auto" w:fill="FFFFFF"/>
        </w:rPr>
        <w:t xml:space="preserve"> near the</w:t>
      </w:r>
      <w:r w:rsidR="004C1979">
        <w:rPr>
          <w:rFonts w:asciiTheme="minorHAnsi" w:hAnsiTheme="minorHAnsi"/>
          <w:color w:val="383838"/>
          <w:shd w:val="clear" w:color="auto" w:fill="FFFFFF"/>
        </w:rPr>
        <w:t xml:space="preserve"> car park</w:t>
      </w:r>
      <w:r w:rsidR="004C1979" w:rsidRPr="004C1979">
        <w:rPr>
          <w:rFonts w:asciiTheme="minorHAnsi" w:hAnsiTheme="minorHAnsi"/>
          <w:color w:val="383838"/>
          <w:shd w:val="clear" w:color="auto" w:fill="FFFFFF"/>
        </w:rPr>
        <w:t xml:space="preserve"> attendant's hut.</w:t>
      </w:r>
      <w:r w:rsidR="004C1979">
        <w:rPr>
          <w:rFonts w:ascii="Helvetica" w:hAnsi="Helvetica" w:cs="Helvetica"/>
          <w:color w:val="383838"/>
          <w:sz w:val="27"/>
          <w:szCs w:val="27"/>
          <w:shd w:val="clear" w:color="auto" w:fill="FFFFFF"/>
        </w:rPr>
        <w:t> </w:t>
      </w:r>
      <w:r>
        <w:t>You will not need to give the taxi driver any cash.</w:t>
      </w:r>
    </w:p>
    <w:p w:rsidR="006B69CB" w:rsidRDefault="006B69CB" w:rsidP="004C1979">
      <w:bookmarkStart w:id="0" w:name="_GoBack"/>
      <w:bookmarkEnd w:id="0"/>
    </w:p>
    <w:p w:rsidR="00777E51" w:rsidRDefault="00363FBC" w:rsidP="00777E51">
      <w:pPr>
        <w:pStyle w:val="ListParagraph"/>
        <w:numPr>
          <w:ilvl w:val="0"/>
          <w:numId w:val="4"/>
        </w:numPr>
      </w:pPr>
      <w:r>
        <w:t>E</w:t>
      </w:r>
      <w:r w:rsidR="00777E51">
        <w:t xml:space="preserve">nsure it is a Trinity </w:t>
      </w:r>
      <w:r w:rsidR="00222335">
        <w:t xml:space="preserve">or </w:t>
      </w:r>
      <w:proofErr w:type="spellStart"/>
      <w:r w:rsidR="00222335">
        <w:t>Allens</w:t>
      </w:r>
      <w:proofErr w:type="spellEnd"/>
      <w:r w:rsidR="00222335">
        <w:t xml:space="preserve"> </w:t>
      </w:r>
      <w:r w:rsidR="00777E51">
        <w:t>taxi</w:t>
      </w:r>
    </w:p>
    <w:p w:rsidR="00FD55CE" w:rsidRDefault="00363FBC" w:rsidP="00777E51">
      <w:pPr>
        <w:pStyle w:val="ListParagraph"/>
        <w:numPr>
          <w:ilvl w:val="0"/>
          <w:numId w:val="4"/>
        </w:numPr>
      </w:pPr>
      <w:r>
        <w:t>Check</w:t>
      </w:r>
      <w:r w:rsidR="00312C44">
        <w:t xml:space="preserve"> the destination of the taxi</w:t>
      </w:r>
      <w:r w:rsidR="001D2CBA">
        <w:t xml:space="preserve"> as there could be many volunteers travelling on the same day.</w:t>
      </w:r>
    </w:p>
    <w:p w:rsidR="00B3295F" w:rsidRDefault="00B3295F" w:rsidP="00776C2C"/>
    <w:p w:rsidR="00312C44" w:rsidRDefault="00312C44" w:rsidP="00776C2C">
      <w:r>
        <w:lastRenderedPageBreak/>
        <w:t xml:space="preserve">If you are late or do not turn up </w:t>
      </w:r>
      <w:r w:rsidRPr="00195577">
        <w:rPr>
          <w:b/>
        </w:rPr>
        <w:t>we still get charged for the tax</w:t>
      </w:r>
      <w:r w:rsidR="001D2CBA" w:rsidRPr="00195577">
        <w:rPr>
          <w:b/>
        </w:rPr>
        <w:t>i</w:t>
      </w:r>
      <w:r w:rsidR="001D2CBA">
        <w:t xml:space="preserve"> so you must cancel in advance with the taxi company and let us know in the office.</w:t>
      </w:r>
    </w:p>
    <w:p w:rsidR="001D2CBA" w:rsidRDefault="001D2CBA" w:rsidP="00776C2C"/>
    <w:p w:rsidR="00FD55CE" w:rsidRDefault="00FD55CE" w:rsidP="00776C2C">
      <w:r>
        <w:t xml:space="preserve">If </w:t>
      </w:r>
      <w:r w:rsidR="00B96389">
        <w:t>you are experiencing any</w:t>
      </w:r>
      <w:r w:rsidR="00FB7536">
        <w:t xml:space="preserve"> problems with the taxi being late </w:t>
      </w:r>
      <w:r>
        <w:t>you can cal</w:t>
      </w:r>
      <w:r w:rsidR="00222335">
        <w:t>l Trinity taxis on 024 76 999 999</w:t>
      </w:r>
    </w:p>
    <w:p w:rsidR="00317AF9" w:rsidRDefault="00317AF9" w:rsidP="00776C2C"/>
    <w:p w:rsidR="00A70B12" w:rsidRDefault="001D2CBA" w:rsidP="00776C2C">
      <w:r w:rsidRPr="001D2CBA">
        <w:t xml:space="preserve">During </w:t>
      </w:r>
      <w:r w:rsidR="006B69CB">
        <w:t xml:space="preserve">term time </w:t>
      </w:r>
      <w:r w:rsidRPr="001D2CBA">
        <w:t>office hours call Warwick Volunteers office on 024 76 572763</w:t>
      </w:r>
    </w:p>
    <w:p w:rsidR="001D2CBA" w:rsidRDefault="001D2CBA" w:rsidP="001D2CBA"/>
    <w:p w:rsidR="001D2CBA" w:rsidRDefault="00195577" w:rsidP="001D2CBA">
      <w:r>
        <w:t>MONDAY:</w:t>
      </w:r>
      <w:r>
        <w:tab/>
      </w:r>
      <w:r w:rsidR="001D2CBA">
        <w:t>1.00pm-4.30pm</w:t>
      </w:r>
    </w:p>
    <w:p w:rsidR="001D2CBA" w:rsidRDefault="00195577" w:rsidP="001D2CBA">
      <w:r>
        <w:t>TUESDAY:</w:t>
      </w:r>
      <w:r>
        <w:tab/>
        <w:t>1.00pm-4.30pm</w:t>
      </w:r>
    </w:p>
    <w:p w:rsidR="001D2CBA" w:rsidRDefault="00195577" w:rsidP="001D2CBA">
      <w:r>
        <w:t>WEDNESDAY:</w:t>
      </w:r>
      <w:r>
        <w:tab/>
        <w:t>9.30am-4.30pm</w:t>
      </w:r>
    </w:p>
    <w:p w:rsidR="001D2CBA" w:rsidRDefault="00195577" w:rsidP="001D2CBA">
      <w:r>
        <w:t>THURSDAY:</w:t>
      </w:r>
      <w:r>
        <w:tab/>
      </w:r>
      <w:r w:rsidR="001D2CBA">
        <w:t>9.30am-4.30pm</w:t>
      </w:r>
    </w:p>
    <w:p w:rsidR="001D2CBA" w:rsidRDefault="00195577" w:rsidP="001D2CBA">
      <w:r>
        <w:t>FRIDAY:</w:t>
      </w:r>
      <w:r>
        <w:tab/>
      </w:r>
      <w:r>
        <w:tab/>
      </w:r>
      <w:r w:rsidR="001D2CBA">
        <w:t>9.30am-3.30pm</w:t>
      </w:r>
    </w:p>
    <w:p w:rsidR="006B69CB" w:rsidRDefault="006B69CB" w:rsidP="001D2CBA"/>
    <w:p w:rsidR="006B69CB" w:rsidRDefault="006B69CB" w:rsidP="001D2CBA">
      <w:r>
        <w:t>Out of term office hours are as follows:</w:t>
      </w:r>
    </w:p>
    <w:p w:rsidR="006B69CB" w:rsidRDefault="006B69CB" w:rsidP="001D2CBA"/>
    <w:p w:rsidR="006B69CB" w:rsidRDefault="006B69CB" w:rsidP="006B69CB">
      <w:r>
        <w:t>MONDAY:</w:t>
      </w:r>
      <w:r>
        <w:tab/>
        <w:t>10.00am-12.00pm</w:t>
      </w:r>
    </w:p>
    <w:p w:rsidR="006B69CB" w:rsidRDefault="006B69CB" w:rsidP="006B69CB">
      <w:r>
        <w:t>TUESDAY:</w:t>
      </w:r>
      <w:r>
        <w:tab/>
        <w:t>10.00am-12.00pm</w:t>
      </w:r>
    </w:p>
    <w:p w:rsidR="006B69CB" w:rsidRDefault="006B69CB" w:rsidP="006B69CB">
      <w:r>
        <w:t>WEDNESDAY:</w:t>
      </w:r>
      <w:r>
        <w:tab/>
        <w:t>10.00am-12.00pm</w:t>
      </w:r>
    </w:p>
    <w:p w:rsidR="006B69CB" w:rsidRDefault="006B69CB" w:rsidP="006B69CB">
      <w:r>
        <w:t>THURSDAY:</w:t>
      </w:r>
      <w:r>
        <w:tab/>
        <w:t xml:space="preserve">10.00am-12.00pm </w:t>
      </w:r>
    </w:p>
    <w:p w:rsidR="006B69CB" w:rsidRDefault="006B69CB" w:rsidP="001D2CBA">
      <w:r>
        <w:t>FRIDAY:</w:t>
      </w:r>
      <w:r>
        <w:tab/>
      </w:r>
      <w:r>
        <w:tab/>
        <w:t xml:space="preserve">10.00am-12.00pm </w:t>
      </w:r>
    </w:p>
    <w:sectPr w:rsidR="006B69CB"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6256E" w:rsidRDefault="00E6256E" w:rsidP="002E0752">
      <w:r>
        <w:separator/>
      </w:r>
    </w:p>
  </w:endnote>
  <w:endnote w:type="continuationSeparator" w:id="0">
    <w:p w:rsidR="00E6256E" w:rsidRDefault="00E6256E" w:rsidP="002E075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6256E" w:rsidRDefault="00E6256E" w:rsidP="002E0752">
    <w:pPr>
      <w:pStyle w:val="Footer"/>
      <w:jc w:val="right"/>
    </w:pPr>
    <w:r>
      <w:t>T</w:t>
    </w:r>
    <w:r w:rsidR="001077DB">
      <w:t>axi booking JM 11/10</w:t>
    </w:r>
    <w:r w:rsidR="004C1D15">
      <w:t>/2019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6256E" w:rsidRDefault="00E6256E" w:rsidP="002E0752">
      <w:r>
        <w:separator/>
      </w:r>
    </w:p>
  </w:footnote>
  <w:footnote w:type="continuationSeparator" w:id="0">
    <w:p w:rsidR="00E6256E" w:rsidRDefault="00E6256E" w:rsidP="002E075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A702E14"/>
    <w:multiLevelType w:val="hybridMultilevel"/>
    <w:tmpl w:val="9BD24D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975A4D"/>
    <w:multiLevelType w:val="hybridMultilevel"/>
    <w:tmpl w:val="F6E2ECF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0CB174D"/>
    <w:multiLevelType w:val="hybridMultilevel"/>
    <w:tmpl w:val="1A4665E4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 w15:restartNumberingAfterBreak="0">
    <w:nsid w:val="775962F9"/>
    <w:multiLevelType w:val="hybridMultilevel"/>
    <w:tmpl w:val="5C300D46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76C2C"/>
    <w:rsid w:val="000733C4"/>
    <w:rsid w:val="001077DB"/>
    <w:rsid w:val="00195577"/>
    <w:rsid w:val="001D2CBA"/>
    <w:rsid w:val="001F6AEE"/>
    <w:rsid w:val="00222335"/>
    <w:rsid w:val="00250F51"/>
    <w:rsid w:val="00261DD3"/>
    <w:rsid w:val="002E0752"/>
    <w:rsid w:val="003079D9"/>
    <w:rsid w:val="00312C44"/>
    <w:rsid w:val="00317AF9"/>
    <w:rsid w:val="00363FBC"/>
    <w:rsid w:val="0038677C"/>
    <w:rsid w:val="003C335B"/>
    <w:rsid w:val="00451643"/>
    <w:rsid w:val="004C1979"/>
    <w:rsid w:val="004C1D15"/>
    <w:rsid w:val="004D171F"/>
    <w:rsid w:val="004E7ECE"/>
    <w:rsid w:val="005C42D5"/>
    <w:rsid w:val="006B69CB"/>
    <w:rsid w:val="007239DF"/>
    <w:rsid w:val="00776C2C"/>
    <w:rsid w:val="00777E51"/>
    <w:rsid w:val="008F7476"/>
    <w:rsid w:val="00A70B12"/>
    <w:rsid w:val="00AE1DD3"/>
    <w:rsid w:val="00B3295F"/>
    <w:rsid w:val="00B638E4"/>
    <w:rsid w:val="00B96389"/>
    <w:rsid w:val="00C12A48"/>
    <w:rsid w:val="00C5667E"/>
    <w:rsid w:val="00CB012B"/>
    <w:rsid w:val="00E6256E"/>
    <w:rsid w:val="00F40EC1"/>
    <w:rsid w:val="00FB341C"/>
    <w:rsid w:val="00FB7536"/>
    <w:rsid w:val="00FD55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5F363233"/>
  <w15:docId w15:val="{09F99B48-7CC1-45D6-8790-1E660CB6F13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Times New Roman" w:hAnsi="Calibri" w:cstheme="minorHAnsi"/>
        <w:sz w:val="22"/>
        <w:szCs w:val="22"/>
        <w:lang w:val="en-GB" w:eastAsia="en-GB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rsid w:val="00776C2C"/>
    <w:rPr>
      <w:color w:val="0000FF" w:themeColor="hyperlink"/>
      <w:u w:val="single"/>
    </w:rPr>
  </w:style>
  <w:style w:type="character" w:styleId="FollowedHyperlink">
    <w:name w:val="FollowedHyperlink"/>
    <w:basedOn w:val="DefaultParagraphFont"/>
    <w:rsid w:val="00250F51"/>
    <w:rPr>
      <w:color w:val="800080" w:themeColor="followedHyperlink"/>
      <w:u w:val="single"/>
    </w:rPr>
  </w:style>
  <w:style w:type="paragraph" w:styleId="ListParagraph">
    <w:name w:val="List Paragraph"/>
    <w:basedOn w:val="Normal"/>
    <w:uiPriority w:val="34"/>
    <w:qFormat/>
    <w:rsid w:val="00A70B12"/>
    <w:pPr>
      <w:ind w:left="720"/>
      <w:contextualSpacing/>
    </w:pPr>
  </w:style>
  <w:style w:type="paragraph" w:styleId="BalloonText">
    <w:name w:val="Balloon Text"/>
    <w:basedOn w:val="Normal"/>
    <w:link w:val="BalloonTextChar"/>
    <w:rsid w:val="002E0752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2E0752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rsid w:val="002E0752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rsid w:val="002E0752"/>
  </w:style>
  <w:style w:type="paragraph" w:styleId="Footer">
    <w:name w:val="footer"/>
    <w:basedOn w:val="Normal"/>
    <w:link w:val="FooterChar"/>
    <w:rsid w:val="002E0752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2E075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2.warwick.ac.uk/about/community/volunteers/studenthome/howtovolunteer/useful_info/taxibooking/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83577756</Template>
  <TotalTime>75</TotalTime>
  <Pages>2</Pages>
  <Words>418</Words>
  <Characters>2386</Characters>
  <Application>Microsoft Office Word</Application>
  <DocSecurity>0</DocSecurity>
  <Lines>19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WarwickSU</Company>
  <LinksUpToDate>false</LinksUpToDate>
  <CharactersWithSpaces>2799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hkendrick</dc:creator>
  <cp:lastModifiedBy>Maxwell, John</cp:lastModifiedBy>
  <cp:revision>18</cp:revision>
  <cp:lastPrinted>2015-01-23T10:00:00Z</cp:lastPrinted>
  <dcterms:created xsi:type="dcterms:W3CDTF">2012-07-16T07:36:00Z</dcterms:created>
  <dcterms:modified xsi:type="dcterms:W3CDTF">2020-02-19T11:03:00Z</dcterms:modified>
</cp:coreProperties>
</file>