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4016" w:rsidRDefault="004D4016" w:rsidP="004D4016">
      <w:pPr>
        <w:jc w:val="center"/>
        <w:rPr>
          <w:b/>
          <w:sz w:val="24"/>
          <w:u w:val="single"/>
        </w:rPr>
      </w:pPr>
      <w:bookmarkStart w:id="0" w:name="_GoBack"/>
      <w:bookmarkEnd w:id="0"/>
      <w:r w:rsidRPr="004D4016">
        <w:rPr>
          <w:b/>
          <w:sz w:val="24"/>
          <w:u w:val="single"/>
        </w:rPr>
        <w:t>Lilith Wozniak</w:t>
      </w:r>
      <w:r>
        <w:rPr>
          <w:b/>
          <w:sz w:val="24"/>
          <w:u w:val="single"/>
        </w:rPr>
        <w:br/>
        <w:t>IATL Report: Student as Producer Fund</w:t>
      </w:r>
      <w:r>
        <w:rPr>
          <w:b/>
          <w:sz w:val="24"/>
          <w:u w:val="single"/>
        </w:rPr>
        <w:br/>
        <w:t>“Pericles”</w:t>
      </w:r>
    </w:p>
    <w:p w:rsidR="003307E0" w:rsidRDefault="003307E0">
      <w:pPr>
        <w:rPr>
          <w:b/>
        </w:rPr>
      </w:pPr>
      <w:r>
        <w:rPr>
          <w:b/>
        </w:rPr>
        <w:t>The Project</w:t>
      </w:r>
    </w:p>
    <w:p w:rsidR="00271CE8" w:rsidRDefault="003307E0" w:rsidP="003307E0">
      <w:pPr>
        <w:ind w:firstLine="720"/>
      </w:pPr>
      <w:r>
        <w:t xml:space="preserve">I wanted to experiment with putting on a Shakespeare play without the ‘respect for the text’ which often accompanies productions. I especially wanted to experiment with playing with the text and what was included in it (for example footnotes, modern speech and texts from other sources). I also wanted to experiment with using games as ways of representing the narrative, in order both to </w:t>
      </w:r>
      <w:r w:rsidR="00271CE8">
        <w:t>use an acting style which is more in the moment by trying to compete in the games</w:t>
      </w:r>
      <w:r>
        <w:t xml:space="preserve"> and make certain relationships clear to the audience. </w:t>
      </w:r>
    </w:p>
    <w:p w:rsidR="003307E0" w:rsidRDefault="003307E0" w:rsidP="003307E0">
      <w:pPr>
        <w:ind w:firstLine="720"/>
      </w:pPr>
      <w:r>
        <w:t>I was drawn to Pericles for several reasons. Firstly I loved the meta-theatricality of it; the way that it is narrated by the author of the text it is based on and he is constantly pointing out the failings and benefits of having the piece on stage. Secondly the fact that it is such a sprawling and bizarre story meant I could see it in opportunities both to challenge myself to make it clear to an audience and also to try out many different things in different sections of the story. Lastly the fact that the versions of the text that we have left are generally seen as ‘bad copies’ and are not sure they’re written by Shakespeare made it the perfect play to encourage people to play with the text of.</w:t>
      </w:r>
    </w:p>
    <w:p w:rsidR="003307E0" w:rsidRPr="000140B4" w:rsidRDefault="003307E0" w:rsidP="000140B4">
      <w:pPr>
        <w:ind w:firstLine="720"/>
      </w:pPr>
      <w:r>
        <w:t>While not taking the power away from the beautiful and disturbing aspects of the play I wanted to create a sense of playfulness, both in rehearsals and in the performances</w:t>
      </w:r>
      <w:r w:rsidR="00C022FF">
        <w:t>. Inspired by many ‘Shakespeare for Kids’ productions which I have seen I wanted to use the way they focus more on the audience’s experience than the text itself when creating the piece.</w:t>
      </w:r>
    </w:p>
    <w:p w:rsidR="00E97F7A" w:rsidRDefault="00526154">
      <w:pPr>
        <w:rPr>
          <w:b/>
        </w:rPr>
      </w:pPr>
      <w:r>
        <w:rPr>
          <w:b/>
        </w:rPr>
        <w:t>Rehearsal Process</w:t>
      </w:r>
    </w:p>
    <w:p w:rsidR="00526154" w:rsidRDefault="00526154" w:rsidP="00086D82">
      <w:pPr>
        <w:ind w:firstLine="720"/>
      </w:pPr>
      <w:r>
        <w:t xml:space="preserve">Due to exam season we sadly were not able to rehearse as much as desired so more focus was put on workshopping different themes and sections of the play and we then stitched the play together as a whole mainly in the last week before the performances. Some examples of workshops we did were on the role of Gower as the narrator and using modern comedy in combination with the idea of the Shakesperean fool. These workshops were highly collaborative and very successful in the way they </w:t>
      </w:r>
      <w:r w:rsidR="00086D82">
        <w:t>brought up from the cast ideas that I hadn’t thought of and went on to be used in the play. One example of this is the use of the ‘Don’t get me started on...’ game for the fishermen who serve as a comic interlude at the beginning of Act II. In the play they satirize society with sometimes very astute and sometimes foolish comparisons with their knowledge of the sea. We used the game to come up with rants relevant both to our society and the world of the play and to give th</w:t>
      </w:r>
      <w:r w:rsidR="00271CE8">
        <w:t>e scene a sense of context. The workshops</w:t>
      </w:r>
      <w:r w:rsidR="00086D82">
        <w:t xml:space="preserve"> were also very useful in getting the cast into the tone of the play and meant that when we had to put things together very quickly everyone was on the same page and able to work together very effectively.</w:t>
      </w:r>
    </w:p>
    <w:p w:rsidR="00086D82" w:rsidRDefault="00086D82" w:rsidP="00086D82">
      <w:pPr>
        <w:ind w:firstLine="720"/>
      </w:pPr>
      <w:r>
        <w:t xml:space="preserve">One of the main things we worked with throughout the workshopping process was the idea of games. We used inspiration from drama games, drinking games and popular games such as Twister and Jenga. As our main focus it was these sections of the play which I thought were the most innovative and successful. </w:t>
      </w:r>
      <w:r w:rsidR="00460D53">
        <w:t xml:space="preserve">By giving the actors the game objectives it made certain tensions and </w:t>
      </w:r>
      <w:r w:rsidR="00460D53">
        <w:lastRenderedPageBreak/>
        <w:t xml:space="preserve">relationships obvious to the audience and also </w:t>
      </w:r>
      <w:r w:rsidR="00460D53" w:rsidRPr="00271CE8">
        <w:t>meant the actors were</w:t>
      </w:r>
      <w:r w:rsidR="00271CE8">
        <w:t xml:space="preserve"> concentrating on the game rather than being in their head when acting</w:t>
      </w:r>
      <w:r w:rsidR="00460D53">
        <w:t>. It was incredibly helpful rehearsing and performing in the Reinvention Space as the playfulness of the space fed into the performance and we could use all the interesting and strange aspects of the room. Because of this we decided to stage the play with the audience scattered throughout the room and different locations in the play (of which there were many) being placed in different areas of the room.</w:t>
      </w:r>
    </w:p>
    <w:p w:rsidR="000140B4" w:rsidRDefault="000140B4" w:rsidP="000140B4">
      <w:pPr>
        <w:ind w:firstLine="720"/>
      </w:pPr>
      <w:r>
        <w:t>Sadly due to time restrictions we were not able to either mess around with the text as much as I’d hoped. While we workshopped some of the techniques I wanted to use, looking at short sections of text, working with them in our own words and taking sections from footnotes/other texts and incorporating them we were not able to incorporate this into the majority of the script. However the limited work we did with these techniques was still very interesting and made me want to work with similar techniques again in the future. Some of this work did find its way into the piece in short moments, including spoken footnotes and added lines in modern English.</w:t>
      </w:r>
    </w:p>
    <w:p w:rsidR="002936D3" w:rsidRDefault="000140B4" w:rsidP="000140B4">
      <w:pPr>
        <w:ind w:firstLine="720"/>
      </w:pPr>
      <w:r>
        <w:t xml:space="preserve"> </w:t>
      </w:r>
      <w:r w:rsidR="00460D53">
        <w:t xml:space="preserve">When it came to the last week and to putting everything together we often started with cutting the text as a group. This way it meant no one was ever saying anything they didn’t understand and working together we could produce a more creative and </w:t>
      </w:r>
      <w:r w:rsidR="00DD650D">
        <w:t>appropriate cut for our version. We cut the play a lot removing several scenes and characters and shortening the whole play to an hour and a quarter. We put together all the sections and games we’d already worked on and blocked the remainder.</w:t>
      </w:r>
      <w:r w:rsidR="00AB2E6B">
        <w:t xml:space="preserve"> In order to augment the playful nature of the play we used simple costumes reminiscent of dressing up for Halloween and party decorations.</w:t>
      </w:r>
    </w:p>
    <w:p w:rsidR="002936D3" w:rsidRDefault="002936D3" w:rsidP="002936D3">
      <w:pPr>
        <w:rPr>
          <w:b/>
        </w:rPr>
      </w:pPr>
      <w:r>
        <w:rPr>
          <w:b/>
        </w:rPr>
        <w:t>The Performances and Reflection</w:t>
      </w:r>
    </w:p>
    <w:p w:rsidR="002936D3" w:rsidRDefault="002936D3" w:rsidP="002936D3">
      <w:r>
        <w:tab/>
        <w:t xml:space="preserve">Due to it being the end of term and </w:t>
      </w:r>
      <w:r w:rsidR="0091105D">
        <w:t xml:space="preserve">many other performances happening around the same time as ours we had quite a small audience but this worked well for the intimate/informal performance style. I was also pleased as </w:t>
      </w:r>
      <w:r w:rsidR="00AB2E6B">
        <w:t xml:space="preserve">because </w:t>
      </w:r>
      <w:r w:rsidR="0091105D">
        <w:t>we had members of the cast from many courses including maths and history as well as theatre and English, their friends and family made up an audience who don’t often see theatre at Warwick.</w:t>
      </w:r>
    </w:p>
    <w:p w:rsidR="0091105D" w:rsidRDefault="0091105D" w:rsidP="002936D3">
      <w:r>
        <w:tab/>
        <w:t>Due to the time constraints the performances were script in hand, with the actors only learning certain sections for which they couldn’t be holding scripts. We also found creative ways of getting around this, having other actors reading out lines for the characters in the scene to repeat – this especially worked in sections such as the brothel scene, where it allowed the two characters to keep eye contact to create a sense of tension and also gave the sense of the brothel owner manipulating the characters in the scene.</w:t>
      </w:r>
      <w:r w:rsidR="00993F2C">
        <w:t xml:space="preserve"> However using the scripts did give much of the dialogue a stilted quality and prevented the text from being as engaging as it could have been. This, combined with the fact we had not had the time to work on the delivery of the text, meant that the performances outside of the sections we had worked on with games and other exercises weren’t up to the same standard as within these sections. </w:t>
      </w:r>
    </w:p>
    <w:p w:rsidR="0091105D" w:rsidRDefault="0091105D" w:rsidP="002936D3">
      <w:r>
        <w:tab/>
        <w:t xml:space="preserve">One of the last ideas we had when putting the piece together was having an audience member who we knew to be the apparition of Diana in the dream. We gave </w:t>
      </w:r>
      <w:r w:rsidR="00894C3E">
        <w:t>them minimal preparation before</w:t>
      </w:r>
      <w:r>
        <w:t>hand, just the page of text and their cue. In performance this was one of the most effective parts of the piece as it came as a surprise to the rest of the audience and gave Diana a sense of otherworldliness.</w:t>
      </w:r>
    </w:p>
    <w:p w:rsidR="00993F2C" w:rsidRDefault="00993F2C" w:rsidP="002936D3">
      <w:r>
        <w:lastRenderedPageBreak/>
        <w:tab/>
        <w:t xml:space="preserve">The audience enjoyed the show and I was very pleased with feedback in which the audience noted that while the plot was obviously complex they had managed to follow it. </w:t>
      </w:r>
      <w:r w:rsidR="00894C3E">
        <w:t xml:space="preserve">However the feedback also brought up what I’d noticed in that in the text-heavy sections which we’d spent less time on. People found these sections much harder to engage in and sometimes lost what was going on due to this. </w:t>
      </w:r>
      <w:r>
        <w:t>There was a real sense of fun in the room during the performances.</w:t>
      </w:r>
      <w:r w:rsidR="00894C3E">
        <w:t xml:space="preserve"> People seemed to engage most in the parts where we used games and did silly things with the text.</w:t>
      </w:r>
    </w:p>
    <w:p w:rsidR="00993F2C" w:rsidRDefault="00993F2C" w:rsidP="002936D3">
      <w:r>
        <w:tab/>
        <w:t>Looking back I think I should h</w:t>
      </w:r>
      <w:r w:rsidR="004E532C">
        <w:t>ave either chosen a term when the cast</w:t>
      </w:r>
      <w:r>
        <w:t xml:space="preserve"> would have been able to </w:t>
      </w:r>
      <w:r w:rsidR="004E532C">
        <w:t>commit more time to the project or decrease the ambition of the project, choosing to focus on, for example, just games within the performance. However while it may have made it harder to put the piece together and meant there were certain sections which were neglected I’m quite glad that I had  a chance to at least try out most of my ideas as the ideas and development that came from the cast allowed me to think a lot more about what more I would have done if we’d had more time. I also think that this process has given the cast a chance to think about Shakespeare from a different perspective and possibly in the future use some of the way we messed around with the text and its performance in their own approaches to his works.</w:t>
      </w:r>
    </w:p>
    <w:p w:rsidR="00894C3E" w:rsidRDefault="00894C3E" w:rsidP="002936D3">
      <w:r>
        <w:tab/>
        <w:t xml:space="preserve">One of the things I thought about in terms of approaching similar projects in the future is the role of the games. Due to the nature of the story there is not often a real sense of </w:t>
      </w:r>
      <w:r w:rsidR="00777920">
        <w:t>uncertainty in the games and our games were occasionally quite controlled to ensure that they didn’t go on for too long/give the wrong outcome. However I’d quite like to see how much the uncertainty in these games can be stretched, still not to change the story by its outcome, but, for example, to stretch how much freedom can be given to how long or short the game is.</w:t>
      </w:r>
    </w:p>
    <w:p w:rsidR="0018525D" w:rsidRDefault="0018525D" w:rsidP="002936D3">
      <w:pPr>
        <w:rPr>
          <w:b/>
        </w:rPr>
      </w:pPr>
      <w:r>
        <w:rPr>
          <w:b/>
        </w:rPr>
        <w:t>Pictures from the Rehearsal Process</w:t>
      </w:r>
    </w:p>
    <w:p w:rsidR="0018525D" w:rsidRPr="0018525D" w:rsidRDefault="00DE01D9" w:rsidP="002936D3">
      <w:pPr>
        <w:rPr>
          <w:b/>
        </w:rPr>
      </w:pPr>
      <w:r>
        <w:rPr>
          <w:b/>
          <w:noProof/>
          <w:lang w:eastAsia="en-GB"/>
        </w:rPr>
        <w:drawing>
          <wp:anchor distT="0" distB="0" distL="114300" distR="114300" simplePos="0" relativeHeight="251659264" behindDoc="1" locked="0" layoutInCell="1" allowOverlap="1">
            <wp:simplePos x="0" y="0"/>
            <wp:positionH relativeFrom="column">
              <wp:posOffset>2457450</wp:posOffset>
            </wp:positionH>
            <wp:positionV relativeFrom="paragraph">
              <wp:posOffset>146050</wp:posOffset>
            </wp:positionV>
            <wp:extent cx="2984500" cy="2278380"/>
            <wp:effectExtent l="19050" t="0" r="6350" b="0"/>
            <wp:wrapTight wrapText="bothSides">
              <wp:wrapPolygon edited="0">
                <wp:start x="-138" y="0"/>
                <wp:lineTo x="-138" y="21492"/>
                <wp:lineTo x="21646" y="21492"/>
                <wp:lineTo x="21646" y="0"/>
                <wp:lineTo x="-138" y="0"/>
              </wp:wrapPolygon>
            </wp:wrapTight>
            <wp:docPr id="4" name="Picture 4" descr="https://scontent-mxp1-1.xx.fbcdn.net/v/t35.0-12/14188617_10207423313246304_542757635817131151_o.jpg?oh=5b4ab5af0306ff49107245faa70f8f34&amp;oe=57CBA7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content-mxp1-1.xx.fbcdn.net/v/t35.0-12/14188617_10207423313246304_542757635817131151_o.jpg?oh=5b4ab5af0306ff49107245faa70f8f34&amp;oe=57CBA7CA"/>
                    <pic:cNvPicPr>
                      <a:picLocks noChangeAspect="1" noChangeArrowheads="1"/>
                    </pic:cNvPicPr>
                  </pic:nvPicPr>
                  <pic:blipFill>
                    <a:blip r:embed="rId4" cstate="print"/>
                    <a:srcRect r="2206"/>
                    <a:stretch>
                      <a:fillRect/>
                    </a:stretch>
                  </pic:blipFill>
                  <pic:spPr bwMode="auto">
                    <a:xfrm>
                      <a:off x="0" y="0"/>
                      <a:ext cx="2984500" cy="2278380"/>
                    </a:xfrm>
                    <a:prstGeom prst="rect">
                      <a:avLst/>
                    </a:prstGeom>
                    <a:noFill/>
                    <a:ln w="9525">
                      <a:noFill/>
                      <a:miter lim="800000"/>
                      <a:headEnd/>
                      <a:tailEnd/>
                    </a:ln>
                  </pic:spPr>
                </pic:pic>
              </a:graphicData>
            </a:graphic>
          </wp:anchor>
        </w:drawing>
      </w:r>
      <w:r>
        <w:rPr>
          <w:b/>
          <w:noProof/>
          <w:lang w:eastAsia="en-GB"/>
        </w:rPr>
        <w:drawing>
          <wp:anchor distT="0" distB="0" distL="114300" distR="114300" simplePos="0" relativeHeight="251660288" behindDoc="1" locked="0" layoutInCell="1" allowOverlap="1">
            <wp:simplePos x="0" y="0"/>
            <wp:positionH relativeFrom="column">
              <wp:posOffset>2457450</wp:posOffset>
            </wp:positionH>
            <wp:positionV relativeFrom="paragraph">
              <wp:posOffset>2424430</wp:posOffset>
            </wp:positionV>
            <wp:extent cx="2984500" cy="2225040"/>
            <wp:effectExtent l="19050" t="0" r="6350" b="0"/>
            <wp:wrapTight wrapText="bothSides">
              <wp:wrapPolygon edited="0">
                <wp:start x="-138" y="0"/>
                <wp:lineTo x="-138" y="21452"/>
                <wp:lineTo x="21646" y="21452"/>
                <wp:lineTo x="21646" y="0"/>
                <wp:lineTo x="-138" y="0"/>
              </wp:wrapPolygon>
            </wp:wrapTight>
            <wp:docPr id="13" name="Picture 13" descr="https://scontent-mxp1-1.xx.fbcdn.net/v/t35.0-12/14231317_10207423313166302_3299959146543285972_o.jpg?oh=f94a62ed27effb5b257b0b064ae21797&amp;oe=57CAC2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content-mxp1-1.xx.fbcdn.net/v/t35.0-12/14231317_10207423313166302_3299959146543285972_o.jpg?oh=f94a62ed27effb5b257b0b064ae21797&amp;oe=57CAC2C3"/>
                    <pic:cNvPicPr>
                      <a:picLocks noChangeAspect="1" noChangeArrowheads="1"/>
                    </pic:cNvPicPr>
                  </pic:nvPicPr>
                  <pic:blipFill>
                    <a:blip r:embed="rId5" cstate="print"/>
                    <a:srcRect/>
                    <a:stretch>
                      <a:fillRect/>
                    </a:stretch>
                  </pic:blipFill>
                  <pic:spPr bwMode="auto">
                    <a:xfrm>
                      <a:off x="0" y="0"/>
                      <a:ext cx="2984500" cy="2225040"/>
                    </a:xfrm>
                    <a:prstGeom prst="rect">
                      <a:avLst/>
                    </a:prstGeom>
                    <a:noFill/>
                    <a:ln w="9525">
                      <a:noFill/>
                      <a:miter lim="800000"/>
                      <a:headEnd/>
                      <a:tailEnd/>
                    </a:ln>
                  </pic:spPr>
                </pic:pic>
              </a:graphicData>
            </a:graphic>
          </wp:anchor>
        </w:drawing>
      </w:r>
      <w:r>
        <w:rPr>
          <w:b/>
          <w:noProof/>
          <w:lang w:eastAsia="en-GB"/>
        </w:rPr>
        <w:drawing>
          <wp:anchor distT="0" distB="0" distL="114300" distR="114300" simplePos="0" relativeHeight="251658240" behindDoc="1" locked="0" layoutInCell="1" allowOverlap="1">
            <wp:simplePos x="0" y="0"/>
            <wp:positionH relativeFrom="column">
              <wp:posOffset>-64770</wp:posOffset>
            </wp:positionH>
            <wp:positionV relativeFrom="paragraph">
              <wp:posOffset>146050</wp:posOffset>
            </wp:positionV>
            <wp:extent cx="2533650" cy="4503420"/>
            <wp:effectExtent l="19050" t="0" r="0" b="0"/>
            <wp:wrapTight wrapText="bothSides">
              <wp:wrapPolygon edited="0">
                <wp:start x="-162" y="0"/>
                <wp:lineTo x="-162" y="21472"/>
                <wp:lineTo x="21600" y="21472"/>
                <wp:lineTo x="21600" y="0"/>
                <wp:lineTo x="-162" y="0"/>
              </wp:wrapPolygon>
            </wp:wrapTight>
            <wp:docPr id="1" name="Picture 1" descr="https://scontent-mxp1-1.xx.fbcdn.net/v/t1.0-9/13533183_618387884982383_3820949324761660635_n.jpg?oh=347fd76adda255a2533f0743fb1c5fda&amp;oe=5841C7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mxp1-1.xx.fbcdn.net/v/t1.0-9/13533183_618387884982383_3820949324761660635_n.jpg?oh=347fd76adda255a2533f0743fb1c5fda&amp;oe=5841C7C6"/>
                    <pic:cNvPicPr>
                      <a:picLocks noChangeAspect="1" noChangeArrowheads="1"/>
                    </pic:cNvPicPr>
                  </pic:nvPicPr>
                  <pic:blipFill>
                    <a:blip r:embed="rId6" cstate="print"/>
                    <a:srcRect/>
                    <a:stretch>
                      <a:fillRect/>
                    </a:stretch>
                  </pic:blipFill>
                  <pic:spPr bwMode="auto">
                    <a:xfrm>
                      <a:off x="0" y="0"/>
                      <a:ext cx="2533650" cy="4503420"/>
                    </a:xfrm>
                    <a:prstGeom prst="rect">
                      <a:avLst/>
                    </a:prstGeom>
                    <a:noFill/>
                    <a:ln w="9525">
                      <a:noFill/>
                      <a:miter lim="800000"/>
                      <a:headEnd/>
                      <a:tailEnd/>
                    </a:ln>
                  </pic:spPr>
                </pic:pic>
              </a:graphicData>
            </a:graphic>
          </wp:anchor>
        </w:drawing>
      </w:r>
    </w:p>
    <w:sectPr w:rsidR="0018525D" w:rsidRPr="0018525D" w:rsidSect="00F14026">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154"/>
    <w:rsid w:val="00000CB4"/>
    <w:rsid w:val="00000F6C"/>
    <w:rsid w:val="00001052"/>
    <w:rsid w:val="000020F1"/>
    <w:rsid w:val="00002E58"/>
    <w:rsid w:val="00002EE8"/>
    <w:rsid w:val="00003FA4"/>
    <w:rsid w:val="00004038"/>
    <w:rsid w:val="00004220"/>
    <w:rsid w:val="00005DF2"/>
    <w:rsid w:val="00011CAB"/>
    <w:rsid w:val="0001326A"/>
    <w:rsid w:val="000140B4"/>
    <w:rsid w:val="00015C17"/>
    <w:rsid w:val="00016F07"/>
    <w:rsid w:val="00021490"/>
    <w:rsid w:val="00021D33"/>
    <w:rsid w:val="00023EBC"/>
    <w:rsid w:val="00024FFA"/>
    <w:rsid w:val="000277A4"/>
    <w:rsid w:val="00027C7C"/>
    <w:rsid w:val="000314A6"/>
    <w:rsid w:val="0003369D"/>
    <w:rsid w:val="000341F8"/>
    <w:rsid w:val="000342A0"/>
    <w:rsid w:val="00042CB1"/>
    <w:rsid w:val="00043599"/>
    <w:rsid w:val="00044DD2"/>
    <w:rsid w:val="0004736D"/>
    <w:rsid w:val="0005112F"/>
    <w:rsid w:val="00051E23"/>
    <w:rsid w:val="000532B0"/>
    <w:rsid w:val="000554FC"/>
    <w:rsid w:val="00062CDF"/>
    <w:rsid w:val="00064916"/>
    <w:rsid w:val="00064A7A"/>
    <w:rsid w:val="0006557B"/>
    <w:rsid w:val="0006747C"/>
    <w:rsid w:val="000701D5"/>
    <w:rsid w:val="000710C8"/>
    <w:rsid w:val="000717DE"/>
    <w:rsid w:val="00073E49"/>
    <w:rsid w:val="0007698C"/>
    <w:rsid w:val="00082AB3"/>
    <w:rsid w:val="00083560"/>
    <w:rsid w:val="0008492F"/>
    <w:rsid w:val="00084CC2"/>
    <w:rsid w:val="00086D82"/>
    <w:rsid w:val="000904B4"/>
    <w:rsid w:val="0009070A"/>
    <w:rsid w:val="00092391"/>
    <w:rsid w:val="00092CF6"/>
    <w:rsid w:val="00092ECD"/>
    <w:rsid w:val="000953DD"/>
    <w:rsid w:val="0009722D"/>
    <w:rsid w:val="00097EDC"/>
    <w:rsid w:val="00097FB6"/>
    <w:rsid w:val="000A1B14"/>
    <w:rsid w:val="000A1BD1"/>
    <w:rsid w:val="000A1E30"/>
    <w:rsid w:val="000A3E38"/>
    <w:rsid w:val="000A5096"/>
    <w:rsid w:val="000A59B0"/>
    <w:rsid w:val="000B013D"/>
    <w:rsid w:val="000B3EF8"/>
    <w:rsid w:val="000B50FC"/>
    <w:rsid w:val="000B59D0"/>
    <w:rsid w:val="000B6148"/>
    <w:rsid w:val="000B6CC5"/>
    <w:rsid w:val="000C3918"/>
    <w:rsid w:val="000C4CB0"/>
    <w:rsid w:val="000C64E5"/>
    <w:rsid w:val="000C7274"/>
    <w:rsid w:val="000D0622"/>
    <w:rsid w:val="000D0F4D"/>
    <w:rsid w:val="000D1A26"/>
    <w:rsid w:val="000D38A1"/>
    <w:rsid w:val="000D4DBC"/>
    <w:rsid w:val="000D5304"/>
    <w:rsid w:val="000D5397"/>
    <w:rsid w:val="000D67AD"/>
    <w:rsid w:val="000E29AA"/>
    <w:rsid w:val="000E2FEF"/>
    <w:rsid w:val="000E4C84"/>
    <w:rsid w:val="000E4CD2"/>
    <w:rsid w:val="000E6BB2"/>
    <w:rsid w:val="000E6DA1"/>
    <w:rsid w:val="000E75D3"/>
    <w:rsid w:val="000F253B"/>
    <w:rsid w:val="000F2EE3"/>
    <w:rsid w:val="000F39B8"/>
    <w:rsid w:val="000F5B77"/>
    <w:rsid w:val="0010169D"/>
    <w:rsid w:val="001016E7"/>
    <w:rsid w:val="00102BDF"/>
    <w:rsid w:val="001045A1"/>
    <w:rsid w:val="00104D07"/>
    <w:rsid w:val="001065F5"/>
    <w:rsid w:val="00106DEE"/>
    <w:rsid w:val="00107887"/>
    <w:rsid w:val="001078A9"/>
    <w:rsid w:val="001108B1"/>
    <w:rsid w:val="00113F2F"/>
    <w:rsid w:val="001145D6"/>
    <w:rsid w:val="001146B0"/>
    <w:rsid w:val="00114A4D"/>
    <w:rsid w:val="0011650A"/>
    <w:rsid w:val="001170F7"/>
    <w:rsid w:val="00117717"/>
    <w:rsid w:val="001200FB"/>
    <w:rsid w:val="00120233"/>
    <w:rsid w:val="001223BB"/>
    <w:rsid w:val="00123D7C"/>
    <w:rsid w:val="00124FFE"/>
    <w:rsid w:val="0012544E"/>
    <w:rsid w:val="00125589"/>
    <w:rsid w:val="001255AF"/>
    <w:rsid w:val="001266F5"/>
    <w:rsid w:val="00130060"/>
    <w:rsid w:val="00130268"/>
    <w:rsid w:val="001302E3"/>
    <w:rsid w:val="00130F22"/>
    <w:rsid w:val="001404BC"/>
    <w:rsid w:val="00143E17"/>
    <w:rsid w:val="001449A6"/>
    <w:rsid w:val="00144B3D"/>
    <w:rsid w:val="00146564"/>
    <w:rsid w:val="001473BC"/>
    <w:rsid w:val="001478F0"/>
    <w:rsid w:val="00150564"/>
    <w:rsid w:val="001523AD"/>
    <w:rsid w:val="00152EB3"/>
    <w:rsid w:val="00153E25"/>
    <w:rsid w:val="001542C4"/>
    <w:rsid w:val="00154662"/>
    <w:rsid w:val="001548B2"/>
    <w:rsid w:val="001556C8"/>
    <w:rsid w:val="00157031"/>
    <w:rsid w:val="001603D5"/>
    <w:rsid w:val="0016106B"/>
    <w:rsid w:val="0016116D"/>
    <w:rsid w:val="00164572"/>
    <w:rsid w:val="00164E0F"/>
    <w:rsid w:val="0016689A"/>
    <w:rsid w:val="00170778"/>
    <w:rsid w:val="001726FD"/>
    <w:rsid w:val="00172D05"/>
    <w:rsid w:val="00172DD5"/>
    <w:rsid w:val="001737A8"/>
    <w:rsid w:val="001743EB"/>
    <w:rsid w:val="00176805"/>
    <w:rsid w:val="00181C4B"/>
    <w:rsid w:val="001826E6"/>
    <w:rsid w:val="00183BF1"/>
    <w:rsid w:val="00184A75"/>
    <w:rsid w:val="0018525D"/>
    <w:rsid w:val="0018568A"/>
    <w:rsid w:val="00187534"/>
    <w:rsid w:val="0018766A"/>
    <w:rsid w:val="0019016B"/>
    <w:rsid w:val="00193007"/>
    <w:rsid w:val="0019527B"/>
    <w:rsid w:val="00195B8B"/>
    <w:rsid w:val="001A0070"/>
    <w:rsid w:val="001A198B"/>
    <w:rsid w:val="001A2232"/>
    <w:rsid w:val="001A46EA"/>
    <w:rsid w:val="001A4DB9"/>
    <w:rsid w:val="001A504D"/>
    <w:rsid w:val="001A51AF"/>
    <w:rsid w:val="001A584D"/>
    <w:rsid w:val="001A74BB"/>
    <w:rsid w:val="001B1BFA"/>
    <w:rsid w:val="001B370B"/>
    <w:rsid w:val="001B5151"/>
    <w:rsid w:val="001B57B0"/>
    <w:rsid w:val="001B6513"/>
    <w:rsid w:val="001B6C4A"/>
    <w:rsid w:val="001C2604"/>
    <w:rsid w:val="001D24AA"/>
    <w:rsid w:val="001D4CE9"/>
    <w:rsid w:val="001D5B36"/>
    <w:rsid w:val="001D62B6"/>
    <w:rsid w:val="001D7D50"/>
    <w:rsid w:val="001E1A03"/>
    <w:rsid w:val="001E2254"/>
    <w:rsid w:val="001E544E"/>
    <w:rsid w:val="001E549F"/>
    <w:rsid w:val="001E5B5D"/>
    <w:rsid w:val="001E7314"/>
    <w:rsid w:val="001F15E8"/>
    <w:rsid w:val="001F30E3"/>
    <w:rsid w:val="001F3807"/>
    <w:rsid w:val="001F5BDD"/>
    <w:rsid w:val="001F6816"/>
    <w:rsid w:val="001F68E5"/>
    <w:rsid w:val="00201BD1"/>
    <w:rsid w:val="0020493A"/>
    <w:rsid w:val="00204E6A"/>
    <w:rsid w:val="00205AEA"/>
    <w:rsid w:val="002070FC"/>
    <w:rsid w:val="00211F89"/>
    <w:rsid w:val="00213B26"/>
    <w:rsid w:val="00214030"/>
    <w:rsid w:val="002149D1"/>
    <w:rsid w:val="00215263"/>
    <w:rsid w:val="0021539B"/>
    <w:rsid w:val="00215B60"/>
    <w:rsid w:val="00220B92"/>
    <w:rsid w:val="002215A0"/>
    <w:rsid w:val="002225AA"/>
    <w:rsid w:val="00227C87"/>
    <w:rsid w:val="002306EE"/>
    <w:rsid w:val="00231190"/>
    <w:rsid w:val="002311D3"/>
    <w:rsid w:val="00234137"/>
    <w:rsid w:val="0023515E"/>
    <w:rsid w:val="0023574C"/>
    <w:rsid w:val="002372A3"/>
    <w:rsid w:val="002379B8"/>
    <w:rsid w:val="00237D10"/>
    <w:rsid w:val="00237F7A"/>
    <w:rsid w:val="00240DC1"/>
    <w:rsid w:val="00246300"/>
    <w:rsid w:val="00246693"/>
    <w:rsid w:val="00250348"/>
    <w:rsid w:val="00251155"/>
    <w:rsid w:val="00252BA3"/>
    <w:rsid w:val="002559AA"/>
    <w:rsid w:val="002560A2"/>
    <w:rsid w:val="00256EA8"/>
    <w:rsid w:val="00256FE9"/>
    <w:rsid w:val="00257E3F"/>
    <w:rsid w:val="00260B65"/>
    <w:rsid w:val="00264918"/>
    <w:rsid w:val="00265762"/>
    <w:rsid w:val="0026669F"/>
    <w:rsid w:val="00270BCA"/>
    <w:rsid w:val="00271CE8"/>
    <w:rsid w:val="00272447"/>
    <w:rsid w:val="00272F39"/>
    <w:rsid w:val="002736E8"/>
    <w:rsid w:val="00275343"/>
    <w:rsid w:val="00275573"/>
    <w:rsid w:val="002755B4"/>
    <w:rsid w:val="00280A8B"/>
    <w:rsid w:val="00280B78"/>
    <w:rsid w:val="0028176D"/>
    <w:rsid w:val="00281D69"/>
    <w:rsid w:val="002836A5"/>
    <w:rsid w:val="00285B11"/>
    <w:rsid w:val="00286E21"/>
    <w:rsid w:val="00286FD1"/>
    <w:rsid w:val="002872B3"/>
    <w:rsid w:val="00287F4D"/>
    <w:rsid w:val="002900F3"/>
    <w:rsid w:val="00290A9C"/>
    <w:rsid w:val="002936D3"/>
    <w:rsid w:val="002939FF"/>
    <w:rsid w:val="002A30A4"/>
    <w:rsid w:val="002A355C"/>
    <w:rsid w:val="002A3A2E"/>
    <w:rsid w:val="002A47FE"/>
    <w:rsid w:val="002A74C4"/>
    <w:rsid w:val="002A78A7"/>
    <w:rsid w:val="002A78C1"/>
    <w:rsid w:val="002A7937"/>
    <w:rsid w:val="002B1432"/>
    <w:rsid w:val="002B159D"/>
    <w:rsid w:val="002B2105"/>
    <w:rsid w:val="002B7089"/>
    <w:rsid w:val="002C0D52"/>
    <w:rsid w:val="002C151C"/>
    <w:rsid w:val="002C1D04"/>
    <w:rsid w:val="002C22EB"/>
    <w:rsid w:val="002C47D6"/>
    <w:rsid w:val="002C5646"/>
    <w:rsid w:val="002C7654"/>
    <w:rsid w:val="002D045C"/>
    <w:rsid w:val="002D0B16"/>
    <w:rsid w:val="002D1698"/>
    <w:rsid w:val="002D1F74"/>
    <w:rsid w:val="002D20D1"/>
    <w:rsid w:val="002D3439"/>
    <w:rsid w:val="002E00C2"/>
    <w:rsid w:val="002E17C8"/>
    <w:rsid w:val="002E1F3F"/>
    <w:rsid w:val="002E3030"/>
    <w:rsid w:val="002E4739"/>
    <w:rsid w:val="002E4748"/>
    <w:rsid w:val="002E502A"/>
    <w:rsid w:val="002E5E40"/>
    <w:rsid w:val="002E6BBB"/>
    <w:rsid w:val="002F5F59"/>
    <w:rsid w:val="003005F5"/>
    <w:rsid w:val="003021C9"/>
    <w:rsid w:val="00303988"/>
    <w:rsid w:val="0030543C"/>
    <w:rsid w:val="003057C2"/>
    <w:rsid w:val="0030610D"/>
    <w:rsid w:val="0030771E"/>
    <w:rsid w:val="0031186B"/>
    <w:rsid w:val="00312995"/>
    <w:rsid w:val="003134F7"/>
    <w:rsid w:val="00315A71"/>
    <w:rsid w:val="0031644D"/>
    <w:rsid w:val="003173AC"/>
    <w:rsid w:val="00320940"/>
    <w:rsid w:val="0032221B"/>
    <w:rsid w:val="00323A5D"/>
    <w:rsid w:val="00325C6F"/>
    <w:rsid w:val="00325E0E"/>
    <w:rsid w:val="00326A93"/>
    <w:rsid w:val="00330311"/>
    <w:rsid w:val="003307E0"/>
    <w:rsid w:val="00330914"/>
    <w:rsid w:val="00334A5B"/>
    <w:rsid w:val="00336B69"/>
    <w:rsid w:val="003372E5"/>
    <w:rsid w:val="0033760F"/>
    <w:rsid w:val="00340650"/>
    <w:rsid w:val="00341F5A"/>
    <w:rsid w:val="00343B46"/>
    <w:rsid w:val="003466CB"/>
    <w:rsid w:val="00354ADA"/>
    <w:rsid w:val="00354E72"/>
    <w:rsid w:val="00354F98"/>
    <w:rsid w:val="003554ED"/>
    <w:rsid w:val="0035577A"/>
    <w:rsid w:val="00356609"/>
    <w:rsid w:val="0036231D"/>
    <w:rsid w:val="00362E22"/>
    <w:rsid w:val="003634C4"/>
    <w:rsid w:val="003676EC"/>
    <w:rsid w:val="00371078"/>
    <w:rsid w:val="00372DFC"/>
    <w:rsid w:val="00373361"/>
    <w:rsid w:val="00373555"/>
    <w:rsid w:val="00374829"/>
    <w:rsid w:val="0037589D"/>
    <w:rsid w:val="0037604F"/>
    <w:rsid w:val="003764EF"/>
    <w:rsid w:val="00382421"/>
    <w:rsid w:val="00383F4A"/>
    <w:rsid w:val="0038657E"/>
    <w:rsid w:val="003965A6"/>
    <w:rsid w:val="003969E7"/>
    <w:rsid w:val="003A0B24"/>
    <w:rsid w:val="003A0F49"/>
    <w:rsid w:val="003A201B"/>
    <w:rsid w:val="003A5312"/>
    <w:rsid w:val="003A7177"/>
    <w:rsid w:val="003A7D85"/>
    <w:rsid w:val="003B0EE8"/>
    <w:rsid w:val="003B1A88"/>
    <w:rsid w:val="003B1B4A"/>
    <w:rsid w:val="003B2413"/>
    <w:rsid w:val="003B2E01"/>
    <w:rsid w:val="003B3C28"/>
    <w:rsid w:val="003B44E4"/>
    <w:rsid w:val="003B5F05"/>
    <w:rsid w:val="003C058A"/>
    <w:rsid w:val="003C0C22"/>
    <w:rsid w:val="003C3067"/>
    <w:rsid w:val="003C34DA"/>
    <w:rsid w:val="003D0497"/>
    <w:rsid w:val="003D46DD"/>
    <w:rsid w:val="003D5700"/>
    <w:rsid w:val="003D578B"/>
    <w:rsid w:val="003D7085"/>
    <w:rsid w:val="003D7A3E"/>
    <w:rsid w:val="003E079E"/>
    <w:rsid w:val="003E1B54"/>
    <w:rsid w:val="003E29C7"/>
    <w:rsid w:val="003E33B7"/>
    <w:rsid w:val="003E3604"/>
    <w:rsid w:val="003E3BB1"/>
    <w:rsid w:val="003E4334"/>
    <w:rsid w:val="003E454B"/>
    <w:rsid w:val="003E68C9"/>
    <w:rsid w:val="003E7A2A"/>
    <w:rsid w:val="003F10BA"/>
    <w:rsid w:val="003F2FF6"/>
    <w:rsid w:val="003F4BB3"/>
    <w:rsid w:val="003F734A"/>
    <w:rsid w:val="004017C6"/>
    <w:rsid w:val="004018F0"/>
    <w:rsid w:val="00401BD8"/>
    <w:rsid w:val="00402B6B"/>
    <w:rsid w:val="00403A67"/>
    <w:rsid w:val="004041B6"/>
    <w:rsid w:val="00404CB5"/>
    <w:rsid w:val="00405AA4"/>
    <w:rsid w:val="004067BC"/>
    <w:rsid w:val="00406D4A"/>
    <w:rsid w:val="00413B22"/>
    <w:rsid w:val="004174B3"/>
    <w:rsid w:val="00421A9E"/>
    <w:rsid w:val="00423483"/>
    <w:rsid w:val="00423C83"/>
    <w:rsid w:val="00424F43"/>
    <w:rsid w:val="00425068"/>
    <w:rsid w:val="0042523D"/>
    <w:rsid w:val="00425DDD"/>
    <w:rsid w:val="00426F27"/>
    <w:rsid w:val="00427316"/>
    <w:rsid w:val="00427FD3"/>
    <w:rsid w:val="00433582"/>
    <w:rsid w:val="004338AD"/>
    <w:rsid w:val="004366DC"/>
    <w:rsid w:val="00437C2B"/>
    <w:rsid w:val="00441150"/>
    <w:rsid w:val="00442E78"/>
    <w:rsid w:val="00445C05"/>
    <w:rsid w:val="004473F8"/>
    <w:rsid w:val="00450D83"/>
    <w:rsid w:val="00453393"/>
    <w:rsid w:val="00455AD5"/>
    <w:rsid w:val="00455EC2"/>
    <w:rsid w:val="00456F9E"/>
    <w:rsid w:val="00460D53"/>
    <w:rsid w:val="00462C6D"/>
    <w:rsid w:val="00462E7A"/>
    <w:rsid w:val="00467390"/>
    <w:rsid w:val="00470120"/>
    <w:rsid w:val="00473036"/>
    <w:rsid w:val="004733E5"/>
    <w:rsid w:val="0047405F"/>
    <w:rsid w:val="0047490B"/>
    <w:rsid w:val="004766FC"/>
    <w:rsid w:val="004805EB"/>
    <w:rsid w:val="00480E3B"/>
    <w:rsid w:val="00481460"/>
    <w:rsid w:val="00482B10"/>
    <w:rsid w:val="004844F6"/>
    <w:rsid w:val="00485612"/>
    <w:rsid w:val="004867C3"/>
    <w:rsid w:val="00486DCD"/>
    <w:rsid w:val="004909AB"/>
    <w:rsid w:val="00490ACF"/>
    <w:rsid w:val="00491E1B"/>
    <w:rsid w:val="00491ED7"/>
    <w:rsid w:val="0049242E"/>
    <w:rsid w:val="004945B2"/>
    <w:rsid w:val="00494F7C"/>
    <w:rsid w:val="004A06E1"/>
    <w:rsid w:val="004A2422"/>
    <w:rsid w:val="004A2BEF"/>
    <w:rsid w:val="004A3D40"/>
    <w:rsid w:val="004A3FDD"/>
    <w:rsid w:val="004A659D"/>
    <w:rsid w:val="004A7D38"/>
    <w:rsid w:val="004B071B"/>
    <w:rsid w:val="004B1C1A"/>
    <w:rsid w:val="004B4ABD"/>
    <w:rsid w:val="004B53AF"/>
    <w:rsid w:val="004B54F4"/>
    <w:rsid w:val="004B5755"/>
    <w:rsid w:val="004B6129"/>
    <w:rsid w:val="004B70B0"/>
    <w:rsid w:val="004C14B6"/>
    <w:rsid w:val="004C1FA8"/>
    <w:rsid w:val="004C2D19"/>
    <w:rsid w:val="004C3DE7"/>
    <w:rsid w:val="004C4DBC"/>
    <w:rsid w:val="004C73A5"/>
    <w:rsid w:val="004D044C"/>
    <w:rsid w:val="004D3297"/>
    <w:rsid w:val="004D350D"/>
    <w:rsid w:val="004D4016"/>
    <w:rsid w:val="004D5B41"/>
    <w:rsid w:val="004D63BC"/>
    <w:rsid w:val="004D6CFC"/>
    <w:rsid w:val="004E0DD6"/>
    <w:rsid w:val="004E2512"/>
    <w:rsid w:val="004E3E2B"/>
    <w:rsid w:val="004E532C"/>
    <w:rsid w:val="004E7872"/>
    <w:rsid w:val="004F0500"/>
    <w:rsid w:val="004F08D3"/>
    <w:rsid w:val="004F2A16"/>
    <w:rsid w:val="004F31B7"/>
    <w:rsid w:val="004F36B7"/>
    <w:rsid w:val="004F403B"/>
    <w:rsid w:val="004F509D"/>
    <w:rsid w:val="00505859"/>
    <w:rsid w:val="00506002"/>
    <w:rsid w:val="005064A1"/>
    <w:rsid w:val="0050719E"/>
    <w:rsid w:val="00511807"/>
    <w:rsid w:val="00511CF7"/>
    <w:rsid w:val="0051264D"/>
    <w:rsid w:val="005130EF"/>
    <w:rsid w:val="00513D19"/>
    <w:rsid w:val="005143F4"/>
    <w:rsid w:val="00514681"/>
    <w:rsid w:val="005149FA"/>
    <w:rsid w:val="00514E95"/>
    <w:rsid w:val="00514F37"/>
    <w:rsid w:val="00516130"/>
    <w:rsid w:val="00520CCC"/>
    <w:rsid w:val="00521355"/>
    <w:rsid w:val="00521AA7"/>
    <w:rsid w:val="005236DF"/>
    <w:rsid w:val="00524003"/>
    <w:rsid w:val="00526154"/>
    <w:rsid w:val="00532177"/>
    <w:rsid w:val="005332CF"/>
    <w:rsid w:val="0053376E"/>
    <w:rsid w:val="00534AEB"/>
    <w:rsid w:val="00534EFD"/>
    <w:rsid w:val="00536716"/>
    <w:rsid w:val="00540366"/>
    <w:rsid w:val="00541255"/>
    <w:rsid w:val="00542F21"/>
    <w:rsid w:val="0054395A"/>
    <w:rsid w:val="00544C60"/>
    <w:rsid w:val="00546768"/>
    <w:rsid w:val="0055049B"/>
    <w:rsid w:val="00551AA9"/>
    <w:rsid w:val="0055284C"/>
    <w:rsid w:val="00555502"/>
    <w:rsid w:val="005564E4"/>
    <w:rsid w:val="005578BF"/>
    <w:rsid w:val="00560DC2"/>
    <w:rsid w:val="00561001"/>
    <w:rsid w:val="00561CCE"/>
    <w:rsid w:val="00563F39"/>
    <w:rsid w:val="00564A0A"/>
    <w:rsid w:val="0056657D"/>
    <w:rsid w:val="00566A72"/>
    <w:rsid w:val="00566C80"/>
    <w:rsid w:val="00567A4C"/>
    <w:rsid w:val="00570869"/>
    <w:rsid w:val="00571BA2"/>
    <w:rsid w:val="00572133"/>
    <w:rsid w:val="00572819"/>
    <w:rsid w:val="005734E5"/>
    <w:rsid w:val="0057679C"/>
    <w:rsid w:val="00576E14"/>
    <w:rsid w:val="005829E2"/>
    <w:rsid w:val="00582C85"/>
    <w:rsid w:val="00583BE4"/>
    <w:rsid w:val="00583F97"/>
    <w:rsid w:val="005842CF"/>
    <w:rsid w:val="00584515"/>
    <w:rsid w:val="0058454D"/>
    <w:rsid w:val="005853FA"/>
    <w:rsid w:val="005862E3"/>
    <w:rsid w:val="00587C9A"/>
    <w:rsid w:val="005925C9"/>
    <w:rsid w:val="00594F76"/>
    <w:rsid w:val="005A0570"/>
    <w:rsid w:val="005A0A74"/>
    <w:rsid w:val="005A1F5F"/>
    <w:rsid w:val="005A298F"/>
    <w:rsid w:val="005A5214"/>
    <w:rsid w:val="005A5CC4"/>
    <w:rsid w:val="005A6ECD"/>
    <w:rsid w:val="005A7EB0"/>
    <w:rsid w:val="005B3445"/>
    <w:rsid w:val="005B4557"/>
    <w:rsid w:val="005B4749"/>
    <w:rsid w:val="005B5A1D"/>
    <w:rsid w:val="005B5C15"/>
    <w:rsid w:val="005B787D"/>
    <w:rsid w:val="005B78B5"/>
    <w:rsid w:val="005B78C5"/>
    <w:rsid w:val="005C2891"/>
    <w:rsid w:val="005C36EF"/>
    <w:rsid w:val="005C427D"/>
    <w:rsid w:val="005D0B22"/>
    <w:rsid w:val="005D103F"/>
    <w:rsid w:val="005D109D"/>
    <w:rsid w:val="005D12BC"/>
    <w:rsid w:val="005D1C5E"/>
    <w:rsid w:val="005D301A"/>
    <w:rsid w:val="005D40B7"/>
    <w:rsid w:val="005D457D"/>
    <w:rsid w:val="005D608C"/>
    <w:rsid w:val="005D70AB"/>
    <w:rsid w:val="005D7E1C"/>
    <w:rsid w:val="005E0CBE"/>
    <w:rsid w:val="005E18E3"/>
    <w:rsid w:val="005E6FF4"/>
    <w:rsid w:val="005F200A"/>
    <w:rsid w:val="005F314B"/>
    <w:rsid w:val="005F3F2F"/>
    <w:rsid w:val="005F5945"/>
    <w:rsid w:val="005F78F0"/>
    <w:rsid w:val="006008F5"/>
    <w:rsid w:val="00603165"/>
    <w:rsid w:val="0060349E"/>
    <w:rsid w:val="00603F72"/>
    <w:rsid w:val="006046D8"/>
    <w:rsid w:val="0060501F"/>
    <w:rsid w:val="00613B71"/>
    <w:rsid w:val="00614664"/>
    <w:rsid w:val="00614FD0"/>
    <w:rsid w:val="00615C2F"/>
    <w:rsid w:val="00617EA1"/>
    <w:rsid w:val="006216B6"/>
    <w:rsid w:val="00621C75"/>
    <w:rsid w:val="00622379"/>
    <w:rsid w:val="0062372F"/>
    <w:rsid w:val="0062381A"/>
    <w:rsid w:val="00623895"/>
    <w:rsid w:val="006252DE"/>
    <w:rsid w:val="00625AC2"/>
    <w:rsid w:val="0062643B"/>
    <w:rsid w:val="00627458"/>
    <w:rsid w:val="006334E8"/>
    <w:rsid w:val="00633E5B"/>
    <w:rsid w:val="00634958"/>
    <w:rsid w:val="006367B4"/>
    <w:rsid w:val="0063738D"/>
    <w:rsid w:val="00637922"/>
    <w:rsid w:val="00641826"/>
    <w:rsid w:val="006440A8"/>
    <w:rsid w:val="00650D28"/>
    <w:rsid w:val="0065185A"/>
    <w:rsid w:val="006543CA"/>
    <w:rsid w:val="006548AE"/>
    <w:rsid w:val="006555D5"/>
    <w:rsid w:val="006563C2"/>
    <w:rsid w:val="00656669"/>
    <w:rsid w:val="00661E04"/>
    <w:rsid w:val="00662DDB"/>
    <w:rsid w:val="0066302B"/>
    <w:rsid w:val="006636C7"/>
    <w:rsid w:val="0066576B"/>
    <w:rsid w:val="006657DB"/>
    <w:rsid w:val="0067025A"/>
    <w:rsid w:val="00671028"/>
    <w:rsid w:val="0067167C"/>
    <w:rsid w:val="00674215"/>
    <w:rsid w:val="00675FDB"/>
    <w:rsid w:val="00683019"/>
    <w:rsid w:val="006841AF"/>
    <w:rsid w:val="006843B9"/>
    <w:rsid w:val="0068622C"/>
    <w:rsid w:val="00686689"/>
    <w:rsid w:val="00686B48"/>
    <w:rsid w:val="00692CFB"/>
    <w:rsid w:val="006963A0"/>
    <w:rsid w:val="00697780"/>
    <w:rsid w:val="006A225A"/>
    <w:rsid w:val="006A27F2"/>
    <w:rsid w:val="006A27F8"/>
    <w:rsid w:val="006A347C"/>
    <w:rsid w:val="006B194E"/>
    <w:rsid w:val="006B1B55"/>
    <w:rsid w:val="006B2510"/>
    <w:rsid w:val="006B4B3C"/>
    <w:rsid w:val="006B53EB"/>
    <w:rsid w:val="006B57F2"/>
    <w:rsid w:val="006B61E0"/>
    <w:rsid w:val="006C03CC"/>
    <w:rsid w:val="006C0EE9"/>
    <w:rsid w:val="006C5CCF"/>
    <w:rsid w:val="006D1098"/>
    <w:rsid w:val="006D2A12"/>
    <w:rsid w:val="006E0AA7"/>
    <w:rsid w:val="006E0BE1"/>
    <w:rsid w:val="006E1199"/>
    <w:rsid w:val="006E24FF"/>
    <w:rsid w:val="006E52CC"/>
    <w:rsid w:val="006E5826"/>
    <w:rsid w:val="006E58B8"/>
    <w:rsid w:val="006E6BC1"/>
    <w:rsid w:val="006E71E7"/>
    <w:rsid w:val="006F0E7D"/>
    <w:rsid w:val="006F1A5D"/>
    <w:rsid w:val="006F4DEE"/>
    <w:rsid w:val="006F5DC1"/>
    <w:rsid w:val="006F672E"/>
    <w:rsid w:val="006F7866"/>
    <w:rsid w:val="007017AB"/>
    <w:rsid w:val="00701A2D"/>
    <w:rsid w:val="007023D9"/>
    <w:rsid w:val="0070251F"/>
    <w:rsid w:val="0070257F"/>
    <w:rsid w:val="00705786"/>
    <w:rsid w:val="00705D0A"/>
    <w:rsid w:val="00706095"/>
    <w:rsid w:val="00706712"/>
    <w:rsid w:val="007067F4"/>
    <w:rsid w:val="00712C3A"/>
    <w:rsid w:val="007154CC"/>
    <w:rsid w:val="00716194"/>
    <w:rsid w:val="00716A27"/>
    <w:rsid w:val="00717B9A"/>
    <w:rsid w:val="00717D31"/>
    <w:rsid w:val="00722570"/>
    <w:rsid w:val="007243C5"/>
    <w:rsid w:val="00724AFA"/>
    <w:rsid w:val="0072528A"/>
    <w:rsid w:val="0072709B"/>
    <w:rsid w:val="00727F16"/>
    <w:rsid w:val="0073239F"/>
    <w:rsid w:val="007356E7"/>
    <w:rsid w:val="00736CCA"/>
    <w:rsid w:val="0074060B"/>
    <w:rsid w:val="00741A31"/>
    <w:rsid w:val="00741A74"/>
    <w:rsid w:val="007423FE"/>
    <w:rsid w:val="00743387"/>
    <w:rsid w:val="0074338F"/>
    <w:rsid w:val="00745C7B"/>
    <w:rsid w:val="00747FD1"/>
    <w:rsid w:val="00750956"/>
    <w:rsid w:val="00750BAE"/>
    <w:rsid w:val="007511C2"/>
    <w:rsid w:val="007557E4"/>
    <w:rsid w:val="00755B38"/>
    <w:rsid w:val="007568AD"/>
    <w:rsid w:val="00756DD4"/>
    <w:rsid w:val="00756FB4"/>
    <w:rsid w:val="00756FD6"/>
    <w:rsid w:val="00757788"/>
    <w:rsid w:val="007606CC"/>
    <w:rsid w:val="0076299D"/>
    <w:rsid w:val="00763A48"/>
    <w:rsid w:val="00766521"/>
    <w:rsid w:val="0076782E"/>
    <w:rsid w:val="00767C3D"/>
    <w:rsid w:val="007707EE"/>
    <w:rsid w:val="0077094D"/>
    <w:rsid w:val="007718DF"/>
    <w:rsid w:val="00773FAB"/>
    <w:rsid w:val="00775618"/>
    <w:rsid w:val="00775C21"/>
    <w:rsid w:val="00775DBC"/>
    <w:rsid w:val="007776B4"/>
    <w:rsid w:val="00777920"/>
    <w:rsid w:val="0077798A"/>
    <w:rsid w:val="007801C4"/>
    <w:rsid w:val="00780652"/>
    <w:rsid w:val="0079143E"/>
    <w:rsid w:val="00792C19"/>
    <w:rsid w:val="007936AB"/>
    <w:rsid w:val="00793CA3"/>
    <w:rsid w:val="0079408E"/>
    <w:rsid w:val="00794920"/>
    <w:rsid w:val="00794CD2"/>
    <w:rsid w:val="00796FC3"/>
    <w:rsid w:val="007971B6"/>
    <w:rsid w:val="00797599"/>
    <w:rsid w:val="00797696"/>
    <w:rsid w:val="007A10A1"/>
    <w:rsid w:val="007A22D5"/>
    <w:rsid w:val="007A2C96"/>
    <w:rsid w:val="007A7E2B"/>
    <w:rsid w:val="007A7E62"/>
    <w:rsid w:val="007A7F28"/>
    <w:rsid w:val="007B4F23"/>
    <w:rsid w:val="007B54B8"/>
    <w:rsid w:val="007B776C"/>
    <w:rsid w:val="007B7919"/>
    <w:rsid w:val="007C046E"/>
    <w:rsid w:val="007C0A3D"/>
    <w:rsid w:val="007C1302"/>
    <w:rsid w:val="007C2F83"/>
    <w:rsid w:val="007C4698"/>
    <w:rsid w:val="007C4859"/>
    <w:rsid w:val="007C50E1"/>
    <w:rsid w:val="007C772C"/>
    <w:rsid w:val="007D5FE1"/>
    <w:rsid w:val="007D7D95"/>
    <w:rsid w:val="007E10A0"/>
    <w:rsid w:val="007E2961"/>
    <w:rsid w:val="007E5F9A"/>
    <w:rsid w:val="007E70AA"/>
    <w:rsid w:val="007F0707"/>
    <w:rsid w:val="007F24F8"/>
    <w:rsid w:val="007F370A"/>
    <w:rsid w:val="007F4ED5"/>
    <w:rsid w:val="007F5C44"/>
    <w:rsid w:val="007F5D45"/>
    <w:rsid w:val="007F606A"/>
    <w:rsid w:val="007F755A"/>
    <w:rsid w:val="007F7755"/>
    <w:rsid w:val="00803FE4"/>
    <w:rsid w:val="0080426F"/>
    <w:rsid w:val="008043E5"/>
    <w:rsid w:val="00811F2D"/>
    <w:rsid w:val="00814511"/>
    <w:rsid w:val="008155C8"/>
    <w:rsid w:val="0081719D"/>
    <w:rsid w:val="008211C1"/>
    <w:rsid w:val="008216C3"/>
    <w:rsid w:val="008221FC"/>
    <w:rsid w:val="0082234B"/>
    <w:rsid w:val="0082291C"/>
    <w:rsid w:val="008233A4"/>
    <w:rsid w:val="0082384A"/>
    <w:rsid w:val="008247AC"/>
    <w:rsid w:val="00824B3D"/>
    <w:rsid w:val="0082514C"/>
    <w:rsid w:val="0082517C"/>
    <w:rsid w:val="00826272"/>
    <w:rsid w:val="0082788C"/>
    <w:rsid w:val="00827D71"/>
    <w:rsid w:val="00831909"/>
    <w:rsid w:val="0083612C"/>
    <w:rsid w:val="00840EB9"/>
    <w:rsid w:val="00843D56"/>
    <w:rsid w:val="00847041"/>
    <w:rsid w:val="00847305"/>
    <w:rsid w:val="00847EE9"/>
    <w:rsid w:val="00850336"/>
    <w:rsid w:val="00851E07"/>
    <w:rsid w:val="00860978"/>
    <w:rsid w:val="0086160A"/>
    <w:rsid w:val="00861884"/>
    <w:rsid w:val="008622D1"/>
    <w:rsid w:val="008628A3"/>
    <w:rsid w:val="00863B78"/>
    <w:rsid w:val="00864315"/>
    <w:rsid w:val="008643E8"/>
    <w:rsid w:val="00864FE1"/>
    <w:rsid w:val="0086629E"/>
    <w:rsid w:val="00867749"/>
    <w:rsid w:val="00871073"/>
    <w:rsid w:val="00871343"/>
    <w:rsid w:val="008741BE"/>
    <w:rsid w:val="008752FB"/>
    <w:rsid w:val="00876CBA"/>
    <w:rsid w:val="00877284"/>
    <w:rsid w:val="00881FF3"/>
    <w:rsid w:val="0088231B"/>
    <w:rsid w:val="008839AF"/>
    <w:rsid w:val="00884824"/>
    <w:rsid w:val="00887B74"/>
    <w:rsid w:val="0089072E"/>
    <w:rsid w:val="00890F79"/>
    <w:rsid w:val="00893287"/>
    <w:rsid w:val="00893304"/>
    <w:rsid w:val="00893976"/>
    <w:rsid w:val="00893DAC"/>
    <w:rsid w:val="00894230"/>
    <w:rsid w:val="00894C3E"/>
    <w:rsid w:val="00896099"/>
    <w:rsid w:val="00896808"/>
    <w:rsid w:val="00896F85"/>
    <w:rsid w:val="008A4A6C"/>
    <w:rsid w:val="008A5B66"/>
    <w:rsid w:val="008A7163"/>
    <w:rsid w:val="008B1F66"/>
    <w:rsid w:val="008B35A5"/>
    <w:rsid w:val="008B5589"/>
    <w:rsid w:val="008B70DF"/>
    <w:rsid w:val="008C1431"/>
    <w:rsid w:val="008C2131"/>
    <w:rsid w:val="008C21AC"/>
    <w:rsid w:val="008C5807"/>
    <w:rsid w:val="008C6713"/>
    <w:rsid w:val="008D0B11"/>
    <w:rsid w:val="008D14B3"/>
    <w:rsid w:val="008D1AC1"/>
    <w:rsid w:val="008D1C2C"/>
    <w:rsid w:val="008D4504"/>
    <w:rsid w:val="008D5A6D"/>
    <w:rsid w:val="008D5B72"/>
    <w:rsid w:val="008D7BD7"/>
    <w:rsid w:val="008E0887"/>
    <w:rsid w:val="008E12A7"/>
    <w:rsid w:val="008E3B0D"/>
    <w:rsid w:val="008E3BEF"/>
    <w:rsid w:val="008E3F37"/>
    <w:rsid w:val="008E5F2B"/>
    <w:rsid w:val="008E6952"/>
    <w:rsid w:val="008F0E9B"/>
    <w:rsid w:val="008F2596"/>
    <w:rsid w:val="008F49D2"/>
    <w:rsid w:val="008F5FF8"/>
    <w:rsid w:val="008F64A8"/>
    <w:rsid w:val="00900343"/>
    <w:rsid w:val="009019E8"/>
    <w:rsid w:val="00902AF6"/>
    <w:rsid w:val="00902D30"/>
    <w:rsid w:val="00903885"/>
    <w:rsid w:val="00904BD0"/>
    <w:rsid w:val="009074DE"/>
    <w:rsid w:val="00907559"/>
    <w:rsid w:val="00907F3A"/>
    <w:rsid w:val="009109B6"/>
    <w:rsid w:val="0091105D"/>
    <w:rsid w:val="00911C0B"/>
    <w:rsid w:val="0091244A"/>
    <w:rsid w:val="00912692"/>
    <w:rsid w:val="00913111"/>
    <w:rsid w:val="00916D9E"/>
    <w:rsid w:val="00920203"/>
    <w:rsid w:val="0093037E"/>
    <w:rsid w:val="0093179D"/>
    <w:rsid w:val="00931AFA"/>
    <w:rsid w:val="00935043"/>
    <w:rsid w:val="00935F5F"/>
    <w:rsid w:val="00940763"/>
    <w:rsid w:val="009408C9"/>
    <w:rsid w:val="00941DF2"/>
    <w:rsid w:val="00941EF0"/>
    <w:rsid w:val="00941F4B"/>
    <w:rsid w:val="00942089"/>
    <w:rsid w:val="00942523"/>
    <w:rsid w:val="00942D53"/>
    <w:rsid w:val="00945001"/>
    <w:rsid w:val="009458AC"/>
    <w:rsid w:val="0094681C"/>
    <w:rsid w:val="0095304F"/>
    <w:rsid w:val="009548B2"/>
    <w:rsid w:val="00955A93"/>
    <w:rsid w:val="00955EAC"/>
    <w:rsid w:val="0095607F"/>
    <w:rsid w:val="0095797E"/>
    <w:rsid w:val="00962788"/>
    <w:rsid w:val="009636BC"/>
    <w:rsid w:val="00963794"/>
    <w:rsid w:val="00967005"/>
    <w:rsid w:val="00972F20"/>
    <w:rsid w:val="00973644"/>
    <w:rsid w:val="00974890"/>
    <w:rsid w:val="00975569"/>
    <w:rsid w:val="009763BA"/>
    <w:rsid w:val="00976F0C"/>
    <w:rsid w:val="0098000D"/>
    <w:rsid w:val="00980988"/>
    <w:rsid w:val="0098134D"/>
    <w:rsid w:val="00981B35"/>
    <w:rsid w:val="009832B4"/>
    <w:rsid w:val="00983EBD"/>
    <w:rsid w:val="00985952"/>
    <w:rsid w:val="00985E21"/>
    <w:rsid w:val="009900B1"/>
    <w:rsid w:val="00990880"/>
    <w:rsid w:val="00992D32"/>
    <w:rsid w:val="00993F2C"/>
    <w:rsid w:val="00995E9A"/>
    <w:rsid w:val="00996786"/>
    <w:rsid w:val="009A0499"/>
    <w:rsid w:val="009A18DC"/>
    <w:rsid w:val="009A24FF"/>
    <w:rsid w:val="009A2800"/>
    <w:rsid w:val="009A2EC4"/>
    <w:rsid w:val="009A3396"/>
    <w:rsid w:val="009A37AE"/>
    <w:rsid w:val="009A512F"/>
    <w:rsid w:val="009A6D5A"/>
    <w:rsid w:val="009B162D"/>
    <w:rsid w:val="009B19CC"/>
    <w:rsid w:val="009B20D3"/>
    <w:rsid w:val="009B274C"/>
    <w:rsid w:val="009B40C1"/>
    <w:rsid w:val="009B5CDC"/>
    <w:rsid w:val="009C0810"/>
    <w:rsid w:val="009C0CBC"/>
    <w:rsid w:val="009C2261"/>
    <w:rsid w:val="009C24FE"/>
    <w:rsid w:val="009C2C76"/>
    <w:rsid w:val="009C3D28"/>
    <w:rsid w:val="009C40A1"/>
    <w:rsid w:val="009C4B4E"/>
    <w:rsid w:val="009C536A"/>
    <w:rsid w:val="009C5403"/>
    <w:rsid w:val="009C6217"/>
    <w:rsid w:val="009C7418"/>
    <w:rsid w:val="009C755F"/>
    <w:rsid w:val="009D2E8E"/>
    <w:rsid w:val="009D30C9"/>
    <w:rsid w:val="009D38D2"/>
    <w:rsid w:val="009D5A0A"/>
    <w:rsid w:val="009D63F2"/>
    <w:rsid w:val="009E00A4"/>
    <w:rsid w:val="009E19D5"/>
    <w:rsid w:val="009E20A0"/>
    <w:rsid w:val="009E245A"/>
    <w:rsid w:val="009E3315"/>
    <w:rsid w:val="009E4FDB"/>
    <w:rsid w:val="009E6441"/>
    <w:rsid w:val="009F0295"/>
    <w:rsid w:val="009F084D"/>
    <w:rsid w:val="009F1F98"/>
    <w:rsid w:val="009F3B37"/>
    <w:rsid w:val="009F64F8"/>
    <w:rsid w:val="009F6F06"/>
    <w:rsid w:val="00A00158"/>
    <w:rsid w:val="00A01435"/>
    <w:rsid w:val="00A017B8"/>
    <w:rsid w:val="00A0390B"/>
    <w:rsid w:val="00A046BB"/>
    <w:rsid w:val="00A04D3F"/>
    <w:rsid w:val="00A05F17"/>
    <w:rsid w:val="00A06868"/>
    <w:rsid w:val="00A069F0"/>
    <w:rsid w:val="00A071CC"/>
    <w:rsid w:val="00A1196C"/>
    <w:rsid w:val="00A11A07"/>
    <w:rsid w:val="00A1376E"/>
    <w:rsid w:val="00A14215"/>
    <w:rsid w:val="00A1602A"/>
    <w:rsid w:val="00A16DE4"/>
    <w:rsid w:val="00A21DB9"/>
    <w:rsid w:val="00A23623"/>
    <w:rsid w:val="00A275FE"/>
    <w:rsid w:val="00A3101B"/>
    <w:rsid w:val="00A31403"/>
    <w:rsid w:val="00A31E43"/>
    <w:rsid w:val="00A32FF4"/>
    <w:rsid w:val="00A351A4"/>
    <w:rsid w:val="00A36097"/>
    <w:rsid w:val="00A37322"/>
    <w:rsid w:val="00A37C0F"/>
    <w:rsid w:val="00A414B6"/>
    <w:rsid w:val="00A448FE"/>
    <w:rsid w:val="00A44D91"/>
    <w:rsid w:val="00A45A6A"/>
    <w:rsid w:val="00A464A1"/>
    <w:rsid w:val="00A465B3"/>
    <w:rsid w:val="00A47B99"/>
    <w:rsid w:val="00A47EB9"/>
    <w:rsid w:val="00A521D2"/>
    <w:rsid w:val="00A52B91"/>
    <w:rsid w:val="00A55759"/>
    <w:rsid w:val="00A56469"/>
    <w:rsid w:val="00A5677A"/>
    <w:rsid w:val="00A56F4C"/>
    <w:rsid w:val="00A57524"/>
    <w:rsid w:val="00A579AB"/>
    <w:rsid w:val="00A61B4B"/>
    <w:rsid w:val="00A64A52"/>
    <w:rsid w:val="00A656F9"/>
    <w:rsid w:val="00A66A54"/>
    <w:rsid w:val="00A673D9"/>
    <w:rsid w:val="00A71D6E"/>
    <w:rsid w:val="00A72A2C"/>
    <w:rsid w:val="00A7332B"/>
    <w:rsid w:val="00A76568"/>
    <w:rsid w:val="00A76993"/>
    <w:rsid w:val="00A813CB"/>
    <w:rsid w:val="00A82098"/>
    <w:rsid w:val="00A83998"/>
    <w:rsid w:val="00A87190"/>
    <w:rsid w:val="00A87BA5"/>
    <w:rsid w:val="00A92469"/>
    <w:rsid w:val="00A92CBE"/>
    <w:rsid w:val="00A957AC"/>
    <w:rsid w:val="00A95F1A"/>
    <w:rsid w:val="00A96C45"/>
    <w:rsid w:val="00A97057"/>
    <w:rsid w:val="00AA1F5E"/>
    <w:rsid w:val="00AA249A"/>
    <w:rsid w:val="00AA31A1"/>
    <w:rsid w:val="00AA3535"/>
    <w:rsid w:val="00AA3B76"/>
    <w:rsid w:val="00AA3EA8"/>
    <w:rsid w:val="00AA5810"/>
    <w:rsid w:val="00AB148B"/>
    <w:rsid w:val="00AB25E0"/>
    <w:rsid w:val="00AB2E6B"/>
    <w:rsid w:val="00AB30FA"/>
    <w:rsid w:val="00AB560A"/>
    <w:rsid w:val="00AB568E"/>
    <w:rsid w:val="00AB5992"/>
    <w:rsid w:val="00AB5FA6"/>
    <w:rsid w:val="00AB6335"/>
    <w:rsid w:val="00AC12FF"/>
    <w:rsid w:val="00AC16CC"/>
    <w:rsid w:val="00AC1E6A"/>
    <w:rsid w:val="00AC287E"/>
    <w:rsid w:val="00AC459B"/>
    <w:rsid w:val="00AC461E"/>
    <w:rsid w:val="00AC5519"/>
    <w:rsid w:val="00AC5CF0"/>
    <w:rsid w:val="00AC7066"/>
    <w:rsid w:val="00AC7D85"/>
    <w:rsid w:val="00AD2036"/>
    <w:rsid w:val="00AD69BF"/>
    <w:rsid w:val="00AD7077"/>
    <w:rsid w:val="00AE1E5F"/>
    <w:rsid w:val="00AE3A71"/>
    <w:rsid w:val="00AE4843"/>
    <w:rsid w:val="00AE5908"/>
    <w:rsid w:val="00AE64BB"/>
    <w:rsid w:val="00AE6EB7"/>
    <w:rsid w:val="00AE704B"/>
    <w:rsid w:val="00AF0DC2"/>
    <w:rsid w:val="00AF1F33"/>
    <w:rsid w:val="00AF5933"/>
    <w:rsid w:val="00B00250"/>
    <w:rsid w:val="00B02802"/>
    <w:rsid w:val="00B02F32"/>
    <w:rsid w:val="00B0391A"/>
    <w:rsid w:val="00B0536F"/>
    <w:rsid w:val="00B05A41"/>
    <w:rsid w:val="00B06815"/>
    <w:rsid w:val="00B13332"/>
    <w:rsid w:val="00B14FE7"/>
    <w:rsid w:val="00B151C6"/>
    <w:rsid w:val="00B16DAB"/>
    <w:rsid w:val="00B2051E"/>
    <w:rsid w:val="00B20728"/>
    <w:rsid w:val="00B227F1"/>
    <w:rsid w:val="00B24541"/>
    <w:rsid w:val="00B31187"/>
    <w:rsid w:val="00B31644"/>
    <w:rsid w:val="00B318E4"/>
    <w:rsid w:val="00B338B9"/>
    <w:rsid w:val="00B33D49"/>
    <w:rsid w:val="00B344CA"/>
    <w:rsid w:val="00B35F1E"/>
    <w:rsid w:val="00B37710"/>
    <w:rsid w:val="00B4071F"/>
    <w:rsid w:val="00B43D52"/>
    <w:rsid w:val="00B445C7"/>
    <w:rsid w:val="00B47C9E"/>
    <w:rsid w:val="00B50A43"/>
    <w:rsid w:val="00B51E86"/>
    <w:rsid w:val="00B523FC"/>
    <w:rsid w:val="00B54796"/>
    <w:rsid w:val="00B54F3F"/>
    <w:rsid w:val="00B56213"/>
    <w:rsid w:val="00B56B68"/>
    <w:rsid w:val="00B56C74"/>
    <w:rsid w:val="00B60BF2"/>
    <w:rsid w:val="00B6156B"/>
    <w:rsid w:val="00B61CA6"/>
    <w:rsid w:val="00B61E67"/>
    <w:rsid w:val="00B632C1"/>
    <w:rsid w:val="00B64237"/>
    <w:rsid w:val="00B64A66"/>
    <w:rsid w:val="00B661E3"/>
    <w:rsid w:val="00B66E0D"/>
    <w:rsid w:val="00B67D16"/>
    <w:rsid w:val="00B67F81"/>
    <w:rsid w:val="00B72ACC"/>
    <w:rsid w:val="00B74EBC"/>
    <w:rsid w:val="00B75544"/>
    <w:rsid w:val="00B776B1"/>
    <w:rsid w:val="00B8006E"/>
    <w:rsid w:val="00B80317"/>
    <w:rsid w:val="00B803A6"/>
    <w:rsid w:val="00B806D5"/>
    <w:rsid w:val="00B83240"/>
    <w:rsid w:val="00B832D8"/>
    <w:rsid w:val="00B83C5C"/>
    <w:rsid w:val="00B84B2C"/>
    <w:rsid w:val="00B84BEA"/>
    <w:rsid w:val="00B86678"/>
    <w:rsid w:val="00B87E17"/>
    <w:rsid w:val="00B9127C"/>
    <w:rsid w:val="00B932D2"/>
    <w:rsid w:val="00B94C32"/>
    <w:rsid w:val="00B95794"/>
    <w:rsid w:val="00B959C8"/>
    <w:rsid w:val="00BA2C49"/>
    <w:rsid w:val="00BA2D74"/>
    <w:rsid w:val="00BA3AF0"/>
    <w:rsid w:val="00BA5398"/>
    <w:rsid w:val="00BA5640"/>
    <w:rsid w:val="00BA5C26"/>
    <w:rsid w:val="00BA7127"/>
    <w:rsid w:val="00BA7EE9"/>
    <w:rsid w:val="00BB260F"/>
    <w:rsid w:val="00BB2883"/>
    <w:rsid w:val="00BB4F0A"/>
    <w:rsid w:val="00BB71CC"/>
    <w:rsid w:val="00BB73BE"/>
    <w:rsid w:val="00BB7FAF"/>
    <w:rsid w:val="00BC3CEC"/>
    <w:rsid w:val="00BC3F1E"/>
    <w:rsid w:val="00BC56E1"/>
    <w:rsid w:val="00BC5A0D"/>
    <w:rsid w:val="00BC721E"/>
    <w:rsid w:val="00BC7798"/>
    <w:rsid w:val="00BD07AB"/>
    <w:rsid w:val="00BD1D16"/>
    <w:rsid w:val="00BD204D"/>
    <w:rsid w:val="00BD2308"/>
    <w:rsid w:val="00BD294C"/>
    <w:rsid w:val="00BD299A"/>
    <w:rsid w:val="00BD3F46"/>
    <w:rsid w:val="00BD61C7"/>
    <w:rsid w:val="00BE0EE7"/>
    <w:rsid w:val="00BE2904"/>
    <w:rsid w:val="00BE4C99"/>
    <w:rsid w:val="00BE7117"/>
    <w:rsid w:val="00BF018C"/>
    <w:rsid w:val="00BF0CB1"/>
    <w:rsid w:val="00BF0E34"/>
    <w:rsid w:val="00BF119C"/>
    <w:rsid w:val="00BF12DA"/>
    <w:rsid w:val="00BF2333"/>
    <w:rsid w:val="00BF3945"/>
    <w:rsid w:val="00BF57AA"/>
    <w:rsid w:val="00BF6524"/>
    <w:rsid w:val="00BF66E2"/>
    <w:rsid w:val="00BF7E42"/>
    <w:rsid w:val="00C001A9"/>
    <w:rsid w:val="00C003C5"/>
    <w:rsid w:val="00C0081D"/>
    <w:rsid w:val="00C01E38"/>
    <w:rsid w:val="00C020F0"/>
    <w:rsid w:val="00C022FF"/>
    <w:rsid w:val="00C02A5F"/>
    <w:rsid w:val="00C04C95"/>
    <w:rsid w:val="00C06006"/>
    <w:rsid w:val="00C06885"/>
    <w:rsid w:val="00C125CD"/>
    <w:rsid w:val="00C137F5"/>
    <w:rsid w:val="00C1416F"/>
    <w:rsid w:val="00C144B3"/>
    <w:rsid w:val="00C16709"/>
    <w:rsid w:val="00C16CB1"/>
    <w:rsid w:val="00C1777B"/>
    <w:rsid w:val="00C17793"/>
    <w:rsid w:val="00C21A67"/>
    <w:rsid w:val="00C22ABA"/>
    <w:rsid w:val="00C2698D"/>
    <w:rsid w:val="00C27C01"/>
    <w:rsid w:val="00C300B8"/>
    <w:rsid w:val="00C32C5E"/>
    <w:rsid w:val="00C34468"/>
    <w:rsid w:val="00C357C0"/>
    <w:rsid w:val="00C358A4"/>
    <w:rsid w:val="00C35C84"/>
    <w:rsid w:val="00C375F1"/>
    <w:rsid w:val="00C41621"/>
    <w:rsid w:val="00C4196B"/>
    <w:rsid w:val="00C41B71"/>
    <w:rsid w:val="00C41EA9"/>
    <w:rsid w:val="00C44A47"/>
    <w:rsid w:val="00C46D52"/>
    <w:rsid w:val="00C47D9F"/>
    <w:rsid w:val="00C50867"/>
    <w:rsid w:val="00C508D3"/>
    <w:rsid w:val="00C5127F"/>
    <w:rsid w:val="00C51C69"/>
    <w:rsid w:val="00C52717"/>
    <w:rsid w:val="00C540BC"/>
    <w:rsid w:val="00C548DF"/>
    <w:rsid w:val="00C54AC9"/>
    <w:rsid w:val="00C5547A"/>
    <w:rsid w:val="00C56218"/>
    <w:rsid w:val="00C56496"/>
    <w:rsid w:val="00C57AC1"/>
    <w:rsid w:val="00C629FD"/>
    <w:rsid w:val="00C64E9C"/>
    <w:rsid w:val="00C64FDA"/>
    <w:rsid w:val="00C65BA8"/>
    <w:rsid w:val="00C70AF5"/>
    <w:rsid w:val="00C721C7"/>
    <w:rsid w:val="00C736D2"/>
    <w:rsid w:val="00C75A1A"/>
    <w:rsid w:val="00C805A7"/>
    <w:rsid w:val="00C840C9"/>
    <w:rsid w:val="00C84478"/>
    <w:rsid w:val="00C85361"/>
    <w:rsid w:val="00C8775C"/>
    <w:rsid w:val="00C90175"/>
    <w:rsid w:val="00C907EF"/>
    <w:rsid w:val="00C9083B"/>
    <w:rsid w:val="00C9183F"/>
    <w:rsid w:val="00C92580"/>
    <w:rsid w:val="00C93DD0"/>
    <w:rsid w:val="00C94BD3"/>
    <w:rsid w:val="00C95F04"/>
    <w:rsid w:val="00CA0D0C"/>
    <w:rsid w:val="00CA1485"/>
    <w:rsid w:val="00CA19ED"/>
    <w:rsid w:val="00CA21CE"/>
    <w:rsid w:val="00CA4B3C"/>
    <w:rsid w:val="00CA5D05"/>
    <w:rsid w:val="00CA61C9"/>
    <w:rsid w:val="00CA71E3"/>
    <w:rsid w:val="00CA7950"/>
    <w:rsid w:val="00CA7D95"/>
    <w:rsid w:val="00CB0DA1"/>
    <w:rsid w:val="00CB1692"/>
    <w:rsid w:val="00CB1F99"/>
    <w:rsid w:val="00CB36C2"/>
    <w:rsid w:val="00CB3750"/>
    <w:rsid w:val="00CB4658"/>
    <w:rsid w:val="00CB7134"/>
    <w:rsid w:val="00CB782C"/>
    <w:rsid w:val="00CC0BBE"/>
    <w:rsid w:val="00CC0E58"/>
    <w:rsid w:val="00CC1BBC"/>
    <w:rsid w:val="00CC2B11"/>
    <w:rsid w:val="00CC63AA"/>
    <w:rsid w:val="00CC65DB"/>
    <w:rsid w:val="00CD0B73"/>
    <w:rsid w:val="00CD26E6"/>
    <w:rsid w:val="00CE1EEA"/>
    <w:rsid w:val="00CE215D"/>
    <w:rsid w:val="00CE25D3"/>
    <w:rsid w:val="00CE5287"/>
    <w:rsid w:val="00CF51BE"/>
    <w:rsid w:val="00CF6076"/>
    <w:rsid w:val="00CF7DE7"/>
    <w:rsid w:val="00D00816"/>
    <w:rsid w:val="00D01F03"/>
    <w:rsid w:val="00D04C9B"/>
    <w:rsid w:val="00D065A7"/>
    <w:rsid w:val="00D12691"/>
    <w:rsid w:val="00D156EF"/>
    <w:rsid w:val="00D157D2"/>
    <w:rsid w:val="00D20DDD"/>
    <w:rsid w:val="00D21A4D"/>
    <w:rsid w:val="00D2364F"/>
    <w:rsid w:val="00D24FD6"/>
    <w:rsid w:val="00D25BB8"/>
    <w:rsid w:val="00D25F89"/>
    <w:rsid w:val="00D27463"/>
    <w:rsid w:val="00D311CD"/>
    <w:rsid w:val="00D3197A"/>
    <w:rsid w:val="00D319F5"/>
    <w:rsid w:val="00D31F94"/>
    <w:rsid w:val="00D3228D"/>
    <w:rsid w:val="00D33026"/>
    <w:rsid w:val="00D330FE"/>
    <w:rsid w:val="00D33794"/>
    <w:rsid w:val="00D36701"/>
    <w:rsid w:val="00D374A6"/>
    <w:rsid w:val="00D401EA"/>
    <w:rsid w:val="00D40664"/>
    <w:rsid w:val="00D426CA"/>
    <w:rsid w:val="00D42EEB"/>
    <w:rsid w:val="00D43F90"/>
    <w:rsid w:val="00D44F92"/>
    <w:rsid w:val="00D4676E"/>
    <w:rsid w:val="00D52271"/>
    <w:rsid w:val="00D5308A"/>
    <w:rsid w:val="00D541A4"/>
    <w:rsid w:val="00D54638"/>
    <w:rsid w:val="00D5506E"/>
    <w:rsid w:val="00D552FF"/>
    <w:rsid w:val="00D567E8"/>
    <w:rsid w:val="00D605A5"/>
    <w:rsid w:val="00D616FB"/>
    <w:rsid w:val="00D61CDE"/>
    <w:rsid w:val="00D62D88"/>
    <w:rsid w:val="00D7225D"/>
    <w:rsid w:val="00D73BCE"/>
    <w:rsid w:val="00D75BC7"/>
    <w:rsid w:val="00D80866"/>
    <w:rsid w:val="00D81301"/>
    <w:rsid w:val="00D8315D"/>
    <w:rsid w:val="00D8346E"/>
    <w:rsid w:val="00D83975"/>
    <w:rsid w:val="00D84048"/>
    <w:rsid w:val="00D8463B"/>
    <w:rsid w:val="00D91E5A"/>
    <w:rsid w:val="00D94331"/>
    <w:rsid w:val="00D95766"/>
    <w:rsid w:val="00D96906"/>
    <w:rsid w:val="00D9747E"/>
    <w:rsid w:val="00DA1104"/>
    <w:rsid w:val="00DA3758"/>
    <w:rsid w:val="00DA3C93"/>
    <w:rsid w:val="00DA5377"/>
    <w:rsid w:val="00DA78AE"/>
    <w:rsid w:val="00DB0881"/>
    <w:rsid w:val="00DB1F0C"/>
    <w:rsid w:val="00DB2118"/>
    <w:rsid w:val="00DB2C6F"/>
    <w:rsid w:val="00DB2FE6"/>
    <w:rsid w:val="00DB5535"/>
    <w:rsid w:val="00DB6409"/>
    <w:rsid w:val="00DB65C1"/>
    <w:rsid w:val="00DC158C"/>
    <w:rsid w:val="00DC1B49"/>
    <w:rsid w:val="00DC40B9"/>
    <w:rsid w:val="00DC5C66"/>
    <w:rsid w:val="00DC68BE"/>
    <w:rsid w:val="00DC791C"/>
    <w:rsid w:val="00DD01B8"/>
    <w:rsid w:val="00DD094E"/>
    <w:rsid w:val="00DD1A12"/>
    <w:rsid w:val="00DD3FCA"/>
    <w:rsid w:val="00DD49B8"/>
    <w:rsid w:val="00DD650D"/>
    <w:rsid w:val="00DD7043"/>
    <w:rsid w:val="00DE01D9"/>
    <w:rsid w:val="00DE219D"/>
    <w:rsid w:val="00DE22C4"/>
    <w:rsid w:val="00DE4A50"/>
    <w:rsid w:val="00DE6D40"/>
    <w:rsid w:val="00DF0163"/>
    <w:rsid w:val="00DF01E1"/>
    <w:rsid w:val="00DF7FA0"/>
    <w:rsid w:val="00E00F0F"/>
    <w:rsid w:val="00E01401"/>
    <w:rsid w:val="00E020B2"/>
    <w:rsid w:val="00E02C27"/>
    <w:rsid w:val="00E04393"/>
    <w:rsid w:val="00E046C9"/>
    <w:rsid w:val="00E053C8"/>
    <w:rsid w:val="00E05B06"/>
    <w:rsid w:val="00E06123"/>
    <w:rsid w:val="00E072DB"/>
    <w:rsid w:val="00E078DC"/>
    <w:rsid w:val="00E07ECE"/>
    <w:rsid w:val="00E101BF"/>
    <w:rsid w:val="00E13319"/>
    <w:rsid w:val="00E15A7A"/>
    <w:rsid w:val="00E17314"/>
    <w:rsid w:val="00E21276"/>
    <w:rsid w:val="00E22FF5"/>
    <w:rsid w:val="00E239C9"/>
    <w:rsid w:val="00E248C5"/>
    <w:rsid w:val="00E2547C"/>
    <w:rsid w:val="00E25E39"/>
    <w:rsid w:val="00E3013D"/>
    <w:rsid w:val="00E30D99"/>
    <w:rsid w:val="00E30FCA"/>
    <w:rsid w:val="00E34DBD"/>
    <w:rsid w:val="00E37811"/>
    <w:rsid w:val="00E424C4"/>
    <w:rsid w:val="00E432B6"/>
    <w:rsid w:val="00E44E49"/>
    <w:rsid w:val="00E450B9"/>
    <w:rsid w:val="00E46197"/>
    <w:rsid w:val="00E46FCF"/>
    <w:rsid w:val="00E51EE7"/>
    <w:rsid w:val="00E5254C"/>
    <w:rsid w:val="00E5469B"/>
    <w:rsid w:val="00E565D9"/>
    <w:rsid w:val="00E56613"/>
    <w:rsid w:val="00E57ACB"/>
    <w:rsid w:val="00E6128B"/>
    <w:rsid w:val="00E63820"/>
    <w:rsid w:val="00E655E3"/>
    <w:rsid w:val="00E65EF0"/>
    <w:rsid w:val="00E6682E"/>
    <w:rsid w:val="00E66C9C"/>
    <w:rsid w:val="00E67DBE"/>
    <w:rsid w:val="00E701A8"/>
    <w:rsid w:val="00E71F3F"/>
    <w:rsid w:val="00E734C4"/>
    <w:rsid w:val="00E74924"/>
    <w:rsid w:val="00E74D4E"/>
    <w:rsid w:val="00E75F7A"/>
    <w:rsid w:val="00E7685C"/>
    <w:rsid w:val="00E84D41"/>
    <w:rsid w:val="00E85A1F"/>
    <w:rsid w:val="00E86880"/>
    <w:rsid w:val="00E86C00"/>
    <w:rsid w:val="00E86FC2"/>
    <w:rsid w:val="00E907D8"/>
    <w:rsid w:val="00E9243B"/>
    <w:rsid w:val="00E92F70"/>
    <w:rsid w:val="00E932A7"/>
    <w:rsid w:val="00E93681"/>
    <w:rsid w:val="00E965AD"/>
    <w:rsid w:val="00E96FEE"/>
    <w:rsid w:val="00E97F7A"/>
    <w:rsid w:val="00EA07C3"/>
    <w:rsid w:val="00EA21E0"/>
    <w:rsid w:val="00EA5765"/>
    <w:rsid w:val="00EA7F43"/>
    <w:rsid w:val="00EB2E6A"/>
    <w:rsid w:val="00EB308E"/>
    <w:rsid w:val="00EB6239"/>
    <w:rsid w:val="00EC03DD"/>
    <w:rsid w:val="00EC126C"/>
    <w:rsid w:val="00EC30F1"/>
    <w:rsid w:val="00EC30F5"/>
    <w:rsid w:val="00EC36AD"/>
    <w:rsid w:val="00EC3F9D"/>
    <w:rsid w:val="00EC6EF4"/>
    <w:rsid w:val="00ED0889"/>
    <w:rsid w:val="00ED1528"/>
    <w:rsid w:val="00ED34D4"/>
    <w:rsid w:val="00ED4457"/>
    <w:rsid w:val="00ED6B5A"/>
    <w:rsid w:val="00EE53F3"/>
    <w:rsid w:val="00EE60F3"/>
    <w:rsid w:val="00EF312C"/>
    <w:rsid w:val="00EF31D5"/>
    <w:rsid w:val="00EF3315"/>
    <w:rsid w:val="00EF771F"/>
    <w:rsid w:val="00EF7D65"/>
    <w:rsid w:val="00F0209F"/>
    <w:rsid w:val="00F0377B"/>
    <w:rsid w:val="00F052C5"/>
    <w:rsid w:val="00F06010"/>
    <w:rsid w:val="00F1134F"/>
    <w:rsid w:val="00F14026"/>
    <w:rsid w:val="00F14970"/>
    <w:rsid w:val="00F17A61"/>
    <w:rsid w:val="00F20BBF"/>
    <w:rsid w:val="00F24790"/>
    <w:rsid w:val="00F339E0"/>
    <w:rsid w:val="00F33D44"/>
    <w:rsid w:val="00F3641F"/>
    <w:rsid w:val="00F36D4A"/>
    <w:rsid w:val="00F438E5"/>
    <w:rsid w:val="00F4625B"/>
    <w:rsid w:val="00F47A6A"/>
    <w:rsid w:val="00F50C56"/>
    <w:rsid w:val="00F5193D"/>
    <w:rsid w:val="00F53544"/>
    <w:rsid w:val="00F55F63"/>
    <w:rsid w:val="00F56443"/>
    <w:rsid w:val="00F5669C"/>
    <w:rsid w:val="00F56B66"/>
    <w:rsid w:val="00F56DC0"/>
    <w:rsid w:val="00F56FE7"/>
    <w:rsid w:val="00F57F94"/>
    <w:rsid w:val="00F6018F"/>
    <w:rsid w:val="00F6180C"/>
    <w:rsid w:val="00F61C71"/>
    <w:rsid w:val="00F62FE6"/>
    <w:rsid w:val="00F6440F"/>
    <w:rsid w:val="00F64543"/>
    <w:rsid w:val="00F645CE"/>
    <w:rsid w:val="00F654A5"/>
    <w:rsid w:val="00F65ECA"/>
    <w:rsid w:val="00F65ED0"/>
    <w:rsid w:val="00F67DCB"/>
    <w:rsid w:val="00F707AA"/>
    <w:rsid w:val="00F71E3C"/>
    <w:rsid w:val="00F727F9"/>
    <w:rsid w:val="00F7298B"/>
    <w:rsid w:val="00F74CA9"/>
    <w:rsid w:val="00F77254"/>
    <w:rsid w:val="00F80AEB"/>
    <w:rsid w:val="00F83566"/>
    <w:rsid w:val="00F863C0"/>
    <w:rsid w:val="00F86837"/>
    <w:rsid w:val="00F87DC9"/>
    <w:rsid w:val="00F915CE"/>
    <w:rsid w:val="00F9189A"/>
    <w:rsid w:val="00F92164"/>
    <w:rsid w:val="00F93F73"/>
    <w:rsid w:val="00F94563"/>
    <w:rsid w:val="00F945E5"/>
    <w:rsid w:val="00F9491A"/>
    <w:rsid w:val="00F95AFE"/>
    <w:rsid w:val="00F9649B"/>
    <w:rsid w:val="00F97F83"/>
    <w:rsid w:val="00FA0E14"/>
    <w:rsid w:val="00FA15AD"/>
    <w:rsid w:val="00FA18E8"/>
    <w:rsid w:val="00FA3998"/>
    <w:rsid w:val="00FA63EF"/>
    <w:rsid w:val="00FB0394"/>
    <w:rsid w:val="00FB1466"/>
    <w:rsid w:val="00FB16FE"/>
    <w:rsid w:val="00FB1904"/>
    <w:rsid w:val="00FB1DF4"/>
    <w:rsid w:val="00FB23CE"/>
    <w:rsid w:val="00FB2C24"/>
    <w:rsid w:val="00FB42E0"/>
    <w:rsid w:val="00FB4BB9"/>
    <w:rsid w:val="00FB6E52"/>
    <w:rsid w:val="00FB7681"/>
    <w:rsid w:val="00FC0294"/>
    <w:rsid w:val="00FC0829"/>
    <w:rsid w:val="00FC0F27"/>
    <w:rsid w:val="00FC2B17"/>
    <w:rsid w:val="00FC6F48"/>
    <w:rsid w:val="00FC7097"/>
    <w:rsid w:val="00FC72A8"/>
    <w:rsid w:val="00FD084E"/>
    <w:rsid w:val="00FE35F5"/>
    <w:rsid w:val="00FE51A2"/>
    <w:rsid w:val="00FE772A"/>
    <w:rsid w:val="00FF096D"/>
    <w:rsid w:val="00FF2B71"/>
    <w:rsid w:val="00FF304E"/>
    <w:rsid w:val="00FF3777"/>
    <w:rsid w:val="00FF6792"/>
    <w:rsid w:val="00FF68D4"/>
    <w:rsid w:val="00FF718D"/>
    <w:rsid w:val="00FF7C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3357F69-572D-4248-987D-6FE04EF734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0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852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525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3BAEA3F7</Template>
  <TotalTime>0</TotalTime>
  <Pages>5</Pages>
  <Words>1319</Words>
  <Characters>7521</Characters>
  <Application>Microsoft Office Word</Application>
  <DocSecurity>4</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Lilith</dc:creator>
  <cp:lastModifiedBy>Clarke, Amy</cp:lastModifiedBy>
  <cp:revision>2</cp:revision>
  <dcterms:created xsi:type="dcterms:W3CDTF">2016-10-26T15:44:00Z</dcterms:created>
  <dcterms:modified xsi:type="dcterms:W3CDTF">2016-10-26T15:44:00Z</dcterms:modified>
</cp:coreProperties>
</file>