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40C" w:rsidRPr="003B4139" w:rsidRDefault="0057140C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color w:val="2A2A2A"/>
          <w:sz w:val="32"/>
          <w:szCs w:val="32"/>
        </w:rPr>
      </w:pPr>
      <w:bookmarkStart w:id="0" w:name="_GoBack"/>
      <w:bookmarkEnd w:id="0"/>
      <w:r w:rsidRPr="003B4139">
        <w:rPr>
          <w:rFonts w:ascii="Tahoma" w:eastAsia="Times New Roman" w:hAnsi="Tahoma" w:cs="Tahoma"/>
          <w:b/>
          <w:color w:val="2A2A2A"/>
          <w:sz w:val="32"/>
          <w:szCs w:val="32"/>
        </w:rPr>
        <w:t xml:space="preserve">CAN BHARRAT JAGDEO </w:t>
      </w:r>
      <w:r w:rsidR="00BA2D5A">
        <w:rPr>
          <w:rFonts w:ascii="Tahoma" w:eastAsia="Times New Roman" w:hAnsi="Tahoma" w:cs="Tahoma"/>
          <w:b/>
          <w:color w:val="2A2A2A"/>
          <w:sz w:val="32"/>
          <w:szCs w:val="32"/>
        </w:rPr>
        <w:t xml:space="preserve"> REALLY </w:t>
      </w:r>
      <w:r w:rsidRPr="003B4139">
        <w:rPr>
          <w:rFonts w:ascii="Tahoma" w:eastAsia="Times New Roman" w:hAnsi="Tahoma" w:cs="Tahoma"/>
          <w:b/>
          <w:color w:val="2A2A2A"/>
          <w:sz w:val="32"/>
          <w:szCs w:val="32"/>
        </w:rPr>
        <w:t>MAKE MONEY GROW ON TREES</w:t>
      </w:r>
      <w:r w:rsidR="003B4139" w:rsidRPr="003B4139">
        <w:rPr>
          <w:rFonts w:ascii="Tahoma" w:eastAsia="Times New Roman" w:hAnsi="Tahoma" w:cs="Tahoma"/>
          <w:b/>
          <w:color w:val="2A2A2A"/>
          <w:sz w:val="32"/>
          <w:szCs w:val="32"/>
        </w:rPr>
        <w:t>?</w:t>
      </w:r>
    </w:p>
    <w:p w:rsidR="003B4139" w:rsidRPr="003B4139" w:rsidRDefault="00D70B9D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color w:val="2A2A2A"/>
          <w:sz w:val="32"/>
          <w:szCs w:val="32"/>
        </w:rPr>
      </w:pPr>
      <w:r>
        <w:rPr>
          <w:rFonts w:ascii="Tahoma" w:eastAsia="Times New Roman" w:hAnsi="Tahoma" w:cs="Tahoma"/>
          <w:b/>
          <w:color w:val="2A2A2A"/>
          <w:sz w:val="32"/>
          <w:szCs w:val="32"/>
        </w:rPr>
        <w:t>JOHN MAIR PAP</w:t>
      </w:r>
      <w:r w:rsidR="003B4139" w:rsidRPr="003B4139">
        <w:rPr>
          <w:rFonts w:ascii="Tahoma" w:eastAsia="Times New Roman" w:hAnsi="Tahoma" w:cs="Tahoma"/>
          <w:b/>
          <w:color w:val="2A2A2A"/>
          <w:sz w:val="32"/>
          <w:szCs w:val="32"/>
        </w:rPr>
        <w:t>ER FOR YESU PERSAUD CENTRE CONFERENCE ON ECO AESTHETICS AND THE CARIBBEAN</w:t>
      </w:r>
    </w:p>
    <w:p w:rsidR="003B4139" w:rsidRPr="00984F4B" w:rsidRDefault="003B4139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IS </w:t>
      </w:r>
      <w:r w:rsidR="0057140C"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>JAG</w:t>
      </w:r>
      <w:r w:rsidR="00DA043A"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>DEO CHAMPION OF THE EARTH OR CHU</w:t>
      </w:r>
      <w:r w:rsidR="0057140C"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>MPION OF T</w:t>
      </w:r>
      <w:r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>HE EARTH?</w:t>
      </w:r>
    </w:p>
    <w:p w:rsidR="007A3A4E" w:rsidRPr="00984F4B" w:rsidRDefault="00DA043A" w:rsidP="007A3A4E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President </w:t>
      </w:r>
      <w:r w:rsidR="003B4139" w:rsidRPr="00984F4B">
        <w:rPr>
          <w:rFonts w:ascii="Tahoma" w:eastAsia="Times New Roman" w:hAnsi="Tahoma" w:cs="Tahoma"/>
          <w:color w:val="2A2A2A"/>
          <w:sz w:val="28"/>
          <w:szCs w:val="28"/>
        </w:rPr>
        <w:t>Bharrat Jagdeo likes laps of honours.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C532A9" w:rsidRPr="00984F4B">
        <w:rPr>
          <w:rFonts w:ascii="Tahoma" w:eastAsia="Times New Roman" w:hAnsi="Tahoma" w:cs="Tahoma"/>
          <w:color w:val="2A2A2A"/>
          <w:sz w:val="28"/>
          <w:szCs w:val="28"/>
        </w:rPr>
        <w:t>Last Friday in the National Stadium which he built there was an afternoon of paeans of praise to the Comrade Leader for his twelve years in office.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C532A9" w:rsidRPr="00984F4B">
        <w:rPr>
          <w:rFonts w:ascii="Tahoma" w:eastAsia="Times New Roman" w:hAnsi="Tahoma" w:cs="Tahoma"/>
          <w:color w:val="2A2A2A"/>
          <w:sz w:val="28"/>
          <w:szCs w:val="28"/>
        </w:rPr>
        <w:t>Politicians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D70B9D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>vice chancellors,self styled</w:t>
      </w:r>
      <w:r w:rsidR="00C532A9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bishops and Sir Sonny Ramphal-late of this parish 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>–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were 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in full flow 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‘</w:t>
      </w:r>
      <w:r w:rsidR="007A3A4E" w:rsidRPr="00984F4B">
        <w:rPr>
          <w:rFonts w:ascii="Tahoma" w:hAnsi="Tahoma" w:cs="Tahoma"/>
          <w:sz w:val="28"/>
          <w:szCs w:val="28"/>
        </w:rPr>
        <w:t xml:space="preserve">he has helped to cast a pebble into what was an indifferent sea, and the ripples it created are slowly becoming irresistible waves,” </w:t>
      </w:r>
      <w:r w:rsidR="00984F4B">
        <w:rPr>
          <w:rFonts w:ascii="Tahoma" w:hAnsi="Tahoma" w:cs="Tahoma"/>
          <w:sz w:val="28"/>
          <w:szCs w:val="28"/>
        </w:rPr>
        <w:t xml:space="preserve">said </w:t>
      </w:r>
      <w:r w:rsidR="007A3A4E" w:rsidRPr="00984F4B">
        <w:rPr>
          <w:rFonts w:ascii="Tahoma" w:hAnsi="Tahoma" w:cs="Tahoma"/>
          <w:sz w:val="28"/>
          <w:szCs w:val="28"/>
        </w:rPr>
        <w:t xml:space="preserve"> Sir Ramphal,as the Guyana Chronicle so accurately called him</w:t>
      </w:r>
      <w:r w:rsidR="00984F4B">
        <w:rPr>
          <w:rFonts w:ascii="Tahoma" w:hAnsi="Tahoma" w:cs="Tahoma"/>
          <w:sz w:val="28"/>
          <w:szCs w:val="28"/>
        </w:rPr>
        <w:t>.</w:t>
      </w:r>
    </w:p>
    <w:p w:rsidR="00D70B9D" w:rsidRDefault="00D70B9D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>
        <w:rPr>
          <w:rFonts w:ascii="Tahoma" w:eastAsia="Times New Roman" w:hAnsi="Tahoma" w:cs="Tahoma"/>
          <w:color w:val="2A2A2A"/>
          <w:sz w:val="28"/>
          <w:szCs w:val="28"/>
        </w:rPr>
        <w:t xml:space="preserve">Jagdeo sat and  soaked 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in all the praise as he did when 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>h</w:t>
      </w:r>
      <w:r>
        <w:rPr>
          <w:rFonts w:ascii="Tahoma" w:eastAsia="Times New Roman" w:hAnsi="Tahoma" w:cs="Tahoma"/>
          <w:color w:val="2A2A2A"/>
          <w:sz w:val="28"/>
          <w:szCs w:val="28"/>
        </w:rPr>
        <w:t>e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 was 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made a UN Champion of </w:t>
      </w:r>
      <w:r w:rsidR="008B795F" w:rsidRPr="00984F4B">
        <w:rPr>
          <w:rFonts w:ascii="Tahoma" w:eastAsia="Times New Roman" w:hAnsi="Tahoma" w:cs="Tahoma"/>
          <w:color w:val="2A2A2A"/>
          <w:sz w:val="28"/>
          <w:szCs w:val="28"/>
        </w:rPr>
        <w:t>the Earth in South Korea in 2010.He was one of six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that year</w:t>
      </w:r>
      <w:r w:rsidR="008B7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>
        <w:rPr>
          <w:rFonts w:ascii="Tahoma" w:eastAsia="Times New Roman" w:hAnsi="Tahoma" w:cs="Tahoma"/>
          <w:color w:val="2A2A2A"/>
          <w:sz w:val="28"/>
          <w:szCs w:val="28"/>
        </w:rPr>
        <w:t xml:space="preserve"> garlanded </w:t>
      </w:r>
      <w:r w:rsidR="008B795F" w:rsidRPr="00984F4B">
        <w:rPr>
          <w:rFonts w:ascii="Tahoma" w:eastAsia="Times New Roman" w:hAnsi="Tahoma" w:cs="Tahoma"/>
          <w:color w:val="2A2A2A"/>
          <w:sz w:val="28"/>
          <w:szCs w:val="28"/>
        </w:rPr>
        <w:t>though you have to search to find that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 fact out</w:t>
      </w:r>
      <w:r w:rsidR="008B7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7A3A4E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</w:p>
    <w:p w:rsidR="003B4139" w:rsidRPr="00984F4B" w:rsidRDefault="007A3A4E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But with his low carbon development st</w:t>
      </w:r>
      <w:r w:rsidR="008B795F" w:rsidRPr="00984F4B">
        <w:rPr>
          <w:rFonts w:ascii="Tahoma" w:eastAsia="Times New Roman" w:hAnsi="Tahoma" w:cs="Tahoma"/>
          <w:color w:val="2A2A2A"/>
          <w:sz w:val="28"/>
          <w:szCs w:val="28"/>
        </w:rPr>
        <w:t>r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ategy is BJ not </w:t>
      </w:r>
      <w:r w:rsidRPr="00984F4B">
        <w:rPr>
          <w:rFonts w:ascii="Tahoma" w:eastAsia="Times New Roman" w:hAnsi="Tahoma" w:cs="Tahoma"/>
          <w:b/>
          <w:color w:val="2A2A2A"/>
          <w:sz w:val="28"/>
          <w:szCs w:val="28"/>
        </w:rPr>
        <w:t>Cham</w:t>
      </w:r>
      <w:r w:rsidR="008B795F" w:rsidRPr="00984F4B">
        <w:rPr>
          <w:rFonts w:ascii="Tahoma" w:eastAsia="Times New Roman" w:hAnsi="Tahoma" w:cs="Tahoma"/>
          <w:b/>
          <w:color w:val="2A2A2A"/>
          <w:sz w:val="28"/>
          <w:szCs w:val="28"/>
        </w:rPr>
        <w:t>p</w:t>
      </w:r>
      <w:r w:rsidRPr="00984F4B">
        <w:rPr>
          <w:rFonts w:ascii="Tahoma" w:eastAsia="Times New Roman" w:hAnsi="Tahoma" w:cs="Tahoma"/>
          <w:b/>
          <w:color w:val="2A2A2A"/>
          <w:sz w:val="28"/>
          <w:szCs w:val="28"/>
        </w:rPr>
        <w:t xml:space="preserve">ion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but</w:t>
      </w:r>
      <w:r w:rsidRPr="00984F4B">
        <w:rPr>
          <w:rFonts w:ascii="Tahoma" w:eastAsia="Times New Roman" w:hAnsi="Tahoma" w:cs="Tahoma"/>
          <w:b/>
          <w:color w:val="2A2A2A"/>
          <w:sz w:val="28"/>
          <w:szCs w:val="28"/>
        </w:rPr>
        <w:t xml:space="preserve"> CHUMPION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of the earth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>?</w:t>
      </w:r>
    </w:p>
    <w:p w:rsidR="008B795F" w:rsidRPr="00984F4B" w:rsidRDefault="008B795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b/>
          <w:i/>
          <w:color w:val="2A2A2A"/>
          <w:sz w:val="28"/>
          <w:szCs w:val="28"/>
        </w:rPr>
        <w:t>LCDS;THE WAY FORWARD OR A CUL DE SAC?</w:t>
      </w:r>
    </w:p>
    <w:p w:rsidR="001B5E25" w:rsidRDefault="008B795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The low carbon development strategy first articulated in 2009 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by Jagdeo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is very simple in essence.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Guyana will not chop down the trees in her </w:t>
      </w:r>
      <w:r w:rsidR="00B93A24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sixteen million hectares of Amazon rain-forest in return for the developed world paying her hundreds of millions of US dollars in multi-national carbon credits </w:t>
      </w:r>
      <w:r w:rsidR="00D70B9D">
        <w:rPr>
          <w:rFonts w:ascii="Tahoma" w:eastAsia="Times New Roman" w:hAnsi="Tahoma" w:cs="Tahoma"/>
          <w:color w:val="2A2A2A"/>
          <w:sz w:val="28"/>
          <w:szCs w:val="28"/>
        </w:rPr>
        <w:t xml:space="preserve">which will be used </w:t>
      </w:r>
      <w:r w:rsidR="00B93A24" w:rsidRPr="00984F4B">
        <w:rPr>
          <w:rFonts w:ascii="Tahoma" w:eastAsia="Times New Roman" w:hAnsi="Tahoma" w:cs="Tahoma"/>
          <w:color w:val="2A2A2A"/>
          <w:sz w:val="28"/>
          <w:szCs w:val="28"/>
        </w:rPr>
        <w:t>to take the country to a higher stage of development.</w:t>
      </w:r>
      <w:r w:rsidR="00984F4B">
        <w:rPr>
          <w:rFonts w:ascii="Tahoma" w:eastAsia="Times New Roman" w:hAnsi="Tahoma" w:cs="Tahoma"/>
          <w:color w:val="2A2A2A"/>
          <w:sz w:val="28"/>
          <w:szCs w:val="28"/>
        </w:rPr>
        <w:t xml:space="preserve"> President Jagdeo seems to be</w:t>
      </w:r>
      <w:r w:rsidR="00C847A5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defying the old English proverb  </w:t>
      </w:r>
      <w:r w:rsidR="00C847A5" w:rsidRPr="00984F4B">
        <w:rPr>
          <w:rFonts w:ascii="Tahoma" w:hAnsi="Tahoma" w:cs="Tahoma"/>
          <w:color w:val="333333"/>
          <w:sz w:val="28"/>
          <w:szCs w:val="28"/>
        </w:rPr>
        <w:t xml:space="preserve">Money doesn't grow on trees </w:t>
      </w:r>
      <w:r w:rsidR="00C847A5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</w:p>
    <w:p w:rsidR="008B795F" w:rsidRPr="00984F4B" w:rsidRDefault="00C847A5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In the world of the LCDS </w:t>
      </w:r>
      <w:r w:rsidR="00B93A24" w:rsidRPr="00984F4B">
        <w:rPr>
          <w:rFonts w:ascii="Tahoma" w:eastAsia="Times New Roman" w:hAnsi="Tahoma" w:cs="Tahoma"/>
          <w:color w:val="2A2A2A"/>
          <w:sz w:val="28"/>
          <w:szCs w:val="28"/>
        </w:rPr>
        <w:t>you get money to grow on trees but by NOT doing anything to them.</w:t>
      </w:r>
    </w:p>
    <w:p w:rsidR="00B93A24" w:rsidRPr="00984F4B" w:rsidRDefault="00B93A24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Will it work?Is it fatally flawed.No and yes</w:t>
      </w:r>
    </w:p>
    <w:p w:rsidR="008B795F" w:rsidRPr="004169D0" w:rsidRDefault="008B795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i/>
          <w:color w:val="2A2A2A"/>
          <w:sz w:val="28"/>
          <w:szCs w:val="28"/>
        </w:rPr>
      </w:pPr>
    </w:p>
    <w:p w:rsidR="00C847A5" w:rsidRPr="004169D0" w:rsidRDefault="00C847A5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4169D0">
        <w:rPr>
          <w:rFonts w:ascii="Tahoma" w:eastAsia="Times New Roman" w:hAnsi="Tahoma" w:cs="Tahoma"/>
          <w:b/>
          <w:i/>
          <w:color w:val="2A2A2A"/>
          <w:sz w:val="28"/>
          <w:szCs w:val="28"/>
        </w:rPr>
        <w:lastRenderedPageBreak/>
        <w:t>WILL LCDS LEAVE THE STAGE WITH JAGDEO?</w:t>
      </w:r>
    </w:p>
    <w:p w:rsidR="00C847A5" w:rsidRPr="00984F4B" w:rsidRDefault="00C847A5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Bharrat Jagdeo will leave the office of the President of Guyana after the expected general election on November 14</w:t>
      </w:r>
      <w:r w:rsidRPr="00984F4B">
        <w:rPr>
          <w:rFonts w:ascii="Tahoma" w:eastAsia="Times New Roman" w:hAnsi="Tahoma" w:cs="Tahoma"/>
          <w:color w:val="2A2A2A"/>
          <w:sz w:val="28"/>
          <w:szCs w:val="28"/>
          <w:vertAlign w:val="superscript"/>
        </w:rPr>
        <w:t>th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this year.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He is term limited and has done two and a bit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already </w:t>
      </w:r>
      <w:r w:rsidR="000A6DFE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</w:p>
    <w:p w:rsidR="00D25A0E" w:rsidRDefault="000A6DFE" w:rsidP="007078BA">
      <w:pPr>
        <w:shd w:val="clear" w:color="auto" w:fill="FFFFFF"/>
        <w:spacing w:after="240" w:line="240" w:lineRule="auto"/>
        <w:rPr>
          <w:rStyle w:val="st1"/>
          <w:rFonts w:ascii="Tahoma" w:hAnsi="Tahoma" w:cs="Tahoma"/>
          <w:bCs/>
          <w:color w:val="000000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Handing over the levers of power which he has so tightly clasped will not be easy for Jagdeo.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Much discussion in Guyana centres on him playing Vladimir Putin to Donal</w:t>
      </w:r>
      <w:r w:rsidR="00D95A9A" w:rsidRPr="00984F4B">
        <w:rPr>
          <w:rFonts w:ascii="Tahoma" w:eastAsia="Times New Roman" w:hAnsi="Tahoma" w:cs="Tahoma"/>
          <w:color w:val="2A2A2A"/>
          <w:sz w:val="28"/>
          <w:szCs w:val="28"/>
        </w:rPr>
        <w:t>d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Ramator’s </w:t>
      </w:r>
      <w:r w:rsidRPr="00984F4B">
        <w:rPr>
          <w:rStyle w:val="st1"/>
          <w:rFonts w:ascii="Tahoma" w:hAnsi="Tahoma" w:cs="Tahoma"/>
          <w:color w:val="222222"/>
          <w:sz w:val="28"/>
          <w:szCs w:val="28"/>
        </w:rPr>
        <w:t xml:space="preserve">Dmitry </w:t>
      </w:r>
      <w:r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Medvedev</w:t>
      </w:r>
      <w:r w:rsidR="00D95A9A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.</w:t>
      </w:r>
      <w:r w:rsidR="00FC04B1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 </w:t>
      </w:r>
      <w:r w:rsidR="00D95A9A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The PPP is yet to announce</w:t>
      </w:r>
      <w:r w:rsidR="00D25A0E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 a prime ministerial candidate and </w:t>
      </w:r>
      <w:r w:rsidR="00D95A9A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that could </w:t>
      </w:r>
      <w:r w:rsidR="00FC04B1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still </w:t>
      </w:r>
      <w:r w:rsidR="00D95A9A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be Jagdeo.</w:t>
      </w:r>
      <w:r w:rsidR="00D25A0E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 </w:t>
      </w:r>
      <w:r w:rsidR="00D95A9A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 xml:space="preserve">There are also high level rumours swirling around that before he leaves office he will create </w:t>
      </w:r>
      <w:r w:rsidR="00D25A0E">
        <w:rPr>
          <w:rStyle w:val="st1"/>
          <w:rFonts w:ascii="Tahoma" w:hAnsi="Tahoma" w:cs="Tahoma"/>
          <w:bCs/>
          <w:color w:val="000000"/>
          <w:sz w:val="28"/>
          <w:szCs w:val="28"/>
        </w:rPr>
        <w:t>a super Ministry of Climate C</w:t>
      </w:r>
      <w:r w:rsidR="00AF77B7"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hange with much power.</w:t>
      </w:r>
    </w:p>
    <w:p w:rsidR="000A6DFE" w:rsidRPr="00984F4B" w:rsidRDefault="00AF77B7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Style w:val="st1"/>
          <w:rFonts w:ascii="Tahoma" w:hAnsi="Tahoma" w:cs="Tahoma"/>
          <w:bCs/>
          <w:color w:val="000000"/>
          <w:sz w:val="28"/>
          <w:szCs w:val="28"/>
        </w:rPr>
        <w:t>The Head of that Ministry-i will give you three guesses</w:t>
      </w:r>
    </w:p>
    <w:p w:rsidR="00AF77B7" w:rsidRPr="004169D0" w:rsidRDefault="00AF77B7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4169D0">
        <w:rPr>
          <w:rFonts w:ascii="Tahoma" w:eastAsia="Times New Roman" w:hAnsi="Tahoma" w:cs="Tahoma"/>
          <w:b/>
          <w:i/>
          <w:color w:val="2A2A2A"/>
          <w:sz w:val="28"/>
          <w:szCs w:val="28"/>
        </w:rPr>
        <w:t>LCDS FOR BEGINNERS</w:t>
      </w:r>
    </w:p>
    <w:p w:rsidR="007B16E1" w:rsidRPr="00984F4B" w:rsidRDefault="007B16E1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Put at its’ very simplest LCDS is predicated on the well known 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ramson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aphorism ‘If you don’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t give me the money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,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then I will shoot the baby’(or cut down the trees).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Jagdeo set out his stall in 2009 at the Guyana International Conference Centre-another memorial to the Comrade President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Guyana had calculated,</w:t>
      </w:r>
      <w:r w:rsidR="00DC0ED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or had 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had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calculated,</w:t>
      </w:r>
      <w:r w:rsidR="00DC0ED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that the forests were worth $600 Million US to the nation each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year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They would keep them pristine </w:t>
      </w:r>
      <w:r w:rsidR="00D25A0E">
        <w:rPr>
          <w:rFonts w:ascii="Tahoma" w:eastAsia="Times New Roman" w:hAnsi="Tahoma" w:cs="Tahoma"/>
          <w:color w:val="2A2A2A"/>
          <w:sz w:val="28"/>
          <w:szCs w:val="28"/>
        </w:rPr>
        <w:t xml:space="preserve"> and un-harvested </w:t>
      </w:r>
      <w:r w:rsidR="00873E84" w:rsidRPr="00984F4B">
        <w:rPr>
          <w:rFonts w:ascii="Tahoma" w:eastAsia="Times New Roman" w:hAnsi="Tahoma" w:cs="Tahoma"/>
          <w:color w:val="2A2A2A"/>
          <w:sz w:val="28"/>
          <w:szCs w:val="28"/>
        </w:rPr>
        <w:t>in return for millions from the REDD-</w:t>
      </w:r>
      <w:r w:rsidR="00873E84" w:rsidRPr="00984F4B">
        <w:rPr>
          <w:rFonts w:ascii="Tahoma" w:hAnsi="Tahoma" w:cs="Tahoma"/>
          <w:sz w:val="28"/>
          <w:szCs w:val="28"/>
        </w:rPr>
        <w:t xml:space="preserve"> reducing emission through deforestation and forest degradation -fund set up by the UN.</w:t>
      </w:r>
      <w:r w:rsidR="00D25A0E">
        <w:rPr>
          <w:rFonts w:ascii="Tahoma" w:hAnsi="Tahoma" w:cs="Tahoma"/>
          <w:sz w:val="28"/>
          <w:szCs w:val="28"/>
        </w:rPr>
        <w:t xml:space="preserve"> </w:t>
      </w:r>
      <w:r w:rsidR="004169D0">
        <w:rPr>
          <w:rFonts w:ascii="Tahoma" w:hAnsi="Tahoma" w:cs="Tahoma"/>
          <w:sz w:val="28"/>
          <w:szCs w:val="28"/>
        </w:rPr>
        <w:t>This is m</w:t>
      </w:r>
      <w:r w:rsidR="00873E84" w:rsidRPr="00984F4B">
        <w:rPr>
          <w:rFonts w:ascii="Tahoma" w:hAnsi="Tahoma" w:cs="Tahoma"/>
          <w:sz w:val="28"/>
          <w:szCs w:val="28"/>
        </w:rPr>
        <w:t xml:space="preserve">oney paid by governments as trans-national carbon credits to keep the world’s forests intact and </w:t>
      </w:r>
      <w:r w:rsidR="004979F8" w:rsidRPr="00984F4B">
        <w:rPr>
          <w:rFonts w:ascii="Tahoma" w:hAnsi="Tahoma" w:cs="Tahoma"/>
          <w:sz w:val="28"/>
          <w:szCs w:val="28"/>
        </w:rPr>
        <w:t>slow down climate change.</w:t>
      </w:r>
      <w:r w:rsidR="004169D0">
        <w:rPr>
          <w:rFonts w:ascii="Tahoma" w:hAnsi="Tahoma" w:cs="Tahoma"/>
          <w:sz w:val="28"/>
          <w:szCs w:val="28"/>
        </w:rPr>
        <w:t xml:space="preserve"> </w:t>
      </w:r>
      <w:r w:rsidR="004979F8" w:rsidRPr="00984F4B">
        <w:rPr>
          <w:rFonts w:ascii="Tahoma" w:hAnsi="Tahoma" w:cs="Tahoma"/>
          <w:sz w:val="28"/>
          <w:szCs w:val="28"/>
        </w:rPr>
        <w:t>The pot of money was there,</w:t>
      </w:r>
      <w:r w:rsidR="004169D0">
        <w:rPr>
          <w:rFonts w:ascii="Tahoma" w:hAnsi="Tahoma" w:cs="Tahoma"/>
          <w:sz w:val="28"/>
          <w:szCs w:val="28"/>
        </w:rPr>
        <w:t xml:space="preserve"> </w:t>
      </w:r>
      <w:r w:rsidR="004979F8" w:rsidRPr="00984F4B">
        <w:rPr>
          <w:rFonts w:ascii="Tahoma" w:hAnsi="Tahoma" w:cs="Tahoma"/>
          <w:sz w:val="28"/>
          <w:szCs w:val="28"/>
        </w:rPr>
        <w:t xml:space="preserve">Guyana wanted some </w:t>
      </w:r>
      <w:r w:rsidR="004169D0">
        <w:rPr>
          <w:rFonts w:ascii="Tahoma" w:hAnsi="Tahoma" w:cs="Tahoma"/>
          <w:sz w:val="28"/>
          <w:szCs w:val="28"/>
        </w:rPr>
        <w:t>of it to grow on its trees.</w:t>
      </w:r>
    </w:p>
    <w:p w:rsidR="004979F8" w:rsidRPr="007A37E4" w:rsidRDefault="004979F8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color w:val="2A2A2A"/>
          <w:sz w:val="28"/>
          <w:szCs w:val="28"/>
          <w:u w:val="single"/>
        </w:rPr>
      </w:pPr>
      <w:r w:rsidRPr="007A37E4">
        <w:rPr>
          <w:rFonts w:ascii="Tahoma" w:eastAsia="Times New Roman" w:hAnsi="Tahoma" w:cs="Tahoma"/>
          <w:b/>
          <w:color w:val="2A2A2A"/>
          <w:sz w:val="28"/>
          <w:szCs w:val="28"/>
          <w:u w:val="single"/>
        </w:rPr>
        <w:t>WHERE WILL THE MONEY GO?</w:t>
      </w:r>
    </w:p>
    <w:p w:rsidR="004979F8" w:rsidRPr="00984F4B" w:rsidRDefault="004979F8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Those funds would then</w:t>
      </w:r>
      <w:r w:rsidR="00D010A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be used in development projects such as </w:t>
      </w:r>
    </w:p>
    <w:p w:rsidR="00D010A1" w:rsidRPr="00984F4B" w:rsidRDefault="00D010A1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-The Amelia Falls Hydroelectric Proje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>ct deep in the Guyanese interio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r.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A second attempt at harnessing hydro in Guyana.That is being built by a Chinese company but the  road to get there is well behind schedule.</w:t>
      </w:r>
      <w:r w:rsidR="001F06C8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>The contract may for that raises questions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</w:p>
    <w:p w:rsidR="00D010A1" w:rsidRPr="00984F4B" w:rsidRDefault="001F06C8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-The One L</w:t>
      </w:r>
      <w:r w:rsidR="00D010A1" w:rsidRPr="00984F4B">
        <w:rPr>
          <w:rFonts w:ascii="Tahoma" w:eastAsia="Times New Roman" w:hAnsi="Tahoma" w:cs="Tahoma"/>
          <w:color w:val="2A2A2A"/>
          <w:sz w:val="28"/>
          <w:szCs w:val="28"/>
        </w:rPr>
        <w:t>aptop per family project.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 What it says 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 xml:space="preserve"> on the tim 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but for low income families. </w:t>
      </w:r>
      <w:r w:rsidR="00D010A1" w:rsidRPr="00984F4B">
        <w:rPr>
          <w:rFonts w:ascii="Tahoma" w:eastAsia="Times New Roman" w:hAnsi="Tahoma" w:cs="Tahoma"/>
          <w:color w:val="2A2A2A"/>
          <w:sz w:val="28"/>
          <w:szCs w:val="28"/>
        </w:rPr>
        <w:t>Visionary to move Guyana forward to the digital real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ity of the twenty first century.But to get laptops to work you need a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lastRenderedPageBreak/>
        <w:t>national broadband/wi-fi infrastructure.</w:t>
      </w:r>
      <w:r w:rsidR="00B10B36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Guyana does not.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Ask anybody who has tried to use a laptop in Central Georgetown.</w:t>
      </w:r>
    </w:p>
    <w:p w:rsidR="001F06C8" w:rsidRPr="00984F4B" w:rsidRDefault="001F06C8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-Specific projects for </w:t>
      </w:r>
      <w:r w:rsidR="00B10B36" w:rsidRPr="00984F4B">
        <w:rPr>
          <w:rFonts w:ascii="Tahoma" w:eastAsia="Times New Roman" w:hAnsi="Tahoma" w:cs="Tahoma"/>
          <w:color w:val="2A2A2A"/>
          <w:sz w:val="28"/>
          <w:szCs w:val="28"/>
        </w:rPr>
        <w:t>the Amerind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ian/Native Indian communities.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One which is often me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>ntioned is the proper titling of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Amerindian land so hi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storical claims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can be put right.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Conveniently 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or not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Amerindians provide the swing vote in any Election</w:t>
      </w:r>
    </w:p>
    <w:p w:rsidR="00B10B36" w:rsidRPr="007A37E4" w:rsidRDefault="00B10B36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7A37E4">
        <w:rPr>
          <w:rFonts w:ascii="Tahoma" w:eastAsia="Times New Roman" w:hAnsi="Tahoma" w:cs="Tahoma"/>
          <w:b/>
          <w:i/>
          <w:color w:val="2A2A2A"/>
          <w:sz w:val="28"/>
          <w:szCs w:val="28"/>
        </w:rPr>
        <w:t>WESTERN GUILT –AGAIN!</w:t>
      </w:r>
    </w:p>
    <w:p w:rsidR="009B1018" w:rsidRPr="00984F4B" w:rsidRDefault="009B1018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All of the availability of REDD and other funds is predicated on Western concerns-or panic or hype,</w:t>
      </w:r>
      <w:r w:rsidR="00FC04B1">
        <w:rPr>
          <w:rFonts w:ascii="Tahoma" w:eastAsia="Times New Roman" w:hAnsi="Tahoma" w:cs="Tahoma"/>
          <w:color w:val="2A2A2A"/>
          <w:sz w:val="28"/>
          <w:szCs w:val="28"/>
        </w:rPr>
        <w:t>-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 xml:space="preserve">you decide-on 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 xml:space="preserve">the </w:t>
      </w:r>
      <w:r w:rsidR="007A37E4">
        <w:rPr>
          <w:rFonts w:ascii="Tahoma" w:eastAsia="Times New Roman" w:hAnsi="Tahoma" w:cs="Tahoma"/>
          <w:color w:val="2A2A2A"/>
          <w:sz w:val="28"/>
          <w:szCs w:val="28"/>
        </w:rPr>
        <w:t>Climate C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hange Armageddon and the steps needed to prevent or postpone it.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It reached what was supposed to be its zenith with the UN Climate Change Conference in Copenhagen in December 2009.That was supposed to be the Conference to end all Conferences</w:t>
      </w:r>
      <w:r w:rsidR="00C763BF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C763BF" w:rsidRPr="00984F4B">
        <w:rPr>
          <w:rFonts w:ascii="Tahoma" w:eastAsia="Times New Roman" w:hAnsi="Tahoma" w:cs="Tahoma"/>
          <w:color w:val="2A2A2A"/>
          <w:sz w:val="28"/>
          <w:szCs w:val="28"/>
        </w:rPr>
        <w:t>World leaders tipped up in scores of private jets.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C763BF" w:rsidRPr="00984F4B">
        <w:rPr>
          <w:rFonts w:ascii="Tahoma" w:eastAsia="Times New Roman" w:hAnsi="Tahoma" w:cs="Tahoma"/>
          <w:color w:val="2A2A2A"/>
          <w:sz w:val="28"/>
          <w:szCs w:val="28"/>
        </w:rPr>
        <w:t>It was an abject failure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No proper treaty emerged.</w:t>
      </w:r>
    </w:p>
    <w:p w:rsidR="00C763BF" w:rsidRPr="00984F4B" w:rsidRDefault="00C763B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new World powers-especially the BRIC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(Brazil,Russia,India and China) bloc refused to sing the Western Tunes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The Chinese were not prepared to give up their dash to rapid industrialisation and political power for a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n environmental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principle.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That zenith of concern soon became a nadir via the Cancun Conference in 2010 and show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>s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no sig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 xml:space="preserve">ns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>of renaissance</w:t>
      </w:r>
      <w:r w:rsidR="00692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for Durban later this year.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69295F" w:rsidRPr="00984F4B">
        <w:rPr>
          <w:rFonts w:ascii="Tahoma" w:eastAsia="Times New Roman" w:hAnsi="Tahoma" w:cs="Tahoma"/>
          <w:color w:val="2A2A2A"/>
          <w:sz w:val="28"/>
          <w:szCs w:val="28"/>
        </w:rPr>
        <w:t>A clearly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frustrated </w:t>
      </w:r>
      <w:r w:rsidR="00692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Jagdeo  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 xml:space="preserve">talked in </w:t>
      </w:r>
      <w:r w:rsidR="00692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the UN in New York this week 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of </w:t>
      </w:r>
      <w:r w:rsidR="004C3320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69295F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‘an </w:t>
      </w:r>
      <w:r w:rsidR="0069295F" w:rsidRPr="00984F4B">
        <w:rPr>
          <w:rFonts w:ascii="Tahoma" w:hAnsi="Tahoma" w:cs="Tahoma"/>
          <w:sz w:val="28"/>
          <w:szCs w:val="28"/>
        </w:rPr>
        <w:t>anaemic delivery on financial pledges made at Copenhagen, and formalised in the Cancun Agreements, is leading to a disastrous breakdown in trust betwe</w:t>
      </w:r>
      <w:r w:rsidR="00BA3B3F">
        <w:rPr>
          <w:rFonts w:ascii="Tahoma" w:hAnsi="Tahoma" w:cs="Tahoma"/>
          <w:sz w:val="28"/>
          <w:szCs w:val="28"/>
        </w:rPr>
        <w:t xml:space="preserve">en the developed and developing </w:t>
      </w:r>
      <w:r w:rsidR="0069295F" w:rsidRPr="00984F4B">
        <w:rPr>
          <w:rFonts w:ascii="Tahoma" w:hAnsi="Tahoma" w:cs="Tahoma"/>
          <w:sz w:val="28"/>
          <w:szCs w:val="28"/>
        </w:rPr>
        <w:t>world</w:t>
      </w:r>
      <w:r w:rsidR="00BA3B3F">
        <w:rPr>
          <w:rFonts w:ascii="Tahoma" w:hAnsi="Tahoma" w:cs="Tahoma"/>
          <w:sz w:val="28"/>
          <w:szCs w:val="28"/>
        </w:rPr>
        <w:t>’</w:t>
      </w:r>
    </w:p>
    <w:p w:rsidR="00F7616D" w:rsidRDefault="0069295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So Western guilt and money has ebbed and flowed.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</w:p>
    <w:p w:rsidR="0069295F" w:rsidRPr="00984F4B" w:rsidRDefault="0069295F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Currently it is at a low water mark.</w:t>
      </w:r>
    </w:p>
    <w:p w:rsidR="0069295F" w:rsidRPr="00BA3B3F" w:rsidRDefault="00E617F3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BA3B3F">
        <w:rPr>
          <w:rFonts w:ascii="Tahoma" w:eastAsia="Times New Roman" w:hAnsi="Tahoma" w:cs="Tahoma"/>
          <w:b/>
          <w:i/>
          <w:color w:val="2A2A2A"/>
          <w:sz w:val="28"/>
          <w:szCs w:val="28"/>
        </w:rPr>
        <w:t>BEFORE THE TIDE WENT OUT</w:t>
      </w:r>
    </w:p>
    <w:p w:rsidR="00E617F3" w:rsidRPr="00984F4B" w:rsidRDefault="00E617F3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Jagdeo had first developed the LCDS in 2008 with 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Mckinseys of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New York,a ritzy and expensive firm of consultants.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glossy brochure was a very shiny begging bowl.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whole project has been and continues to be largely driven by foreign consultants</w:t>
      </w:r>
      <w:r w:rsidR="00DC309C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C309C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I met Stephne Grin 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 xml:space="preserve">the current lead consultant </w:t>
      </w:r>
      <w:r w:rsidR="00DC309C" w:rsidRPr="00984F4B">
        <w:rPr>
          <w:rFonts w:ascii="Tahoma" w:eastAsia="Times New Roman" w:hAnsi="Tahoma" w:cs="Tahoma"/>
          <w:color w:val="2A2A2A"/>
          <w:sz w:val="28"/>
          <w:szCs w:val="28"/>
        </w:rPr>
        <w:t>in May in the Office of the President.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C309C" w:rsidRPr="00984F4B">
        <w:rPr>
          <w:rFonts w:ascii="Tahoma" w:eastAsia="Times New Roman" w:hAnsi="Tahoma" w:cs="Tahoma"/>
          <w:color w:val="2A2A2A"/>
          <w:sz w:val="28"/>
          <w:szCs w:val="28"/>
        </w:rPr>
        <w:t>His background is not Main Street Georgetown but Wall Street Manhattan.</w:t>
      </w:r>
    </w:p>
    <w:p w:rsidR="00BA3B3F" w:rsidRDefault="00282B9E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lastRenderedPageBreak/>
        <w:t xml:space="preserve">Scandanavia is usually at the forefront of 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the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world</w:t>
      </w:r>
      <w:r w:rsidR="00F7616D">
        <w:rPr>
          <w:rFonts w:ascii="Tahoma" w:eastAsia="Times New Roman" w:hAnsi="Tahoma" w:cs="Tahoma"/>
          <w:color w:val="2A2A2A"/>
          <w:sz w:val="28"/>
          <w:szCs w:val="28"/>
        </w:rPr>
        <w:t>’s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concerned.The Norwegian government was the first (and last) to thr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ow a tithe into the </w:t>
      </w:r>
      <w:r w:rsidR="00BA3B3F">
        <w:rPr>
          <w:rFonts w:ascii="Tahoma" w:eastAsia="Times New Roman" w:hAnsi="Tahoma" w:cs="Tahoma"/>
          <w:color w:val="2A2A2A"/>
          <w:sz w:val="28"/>
          <w:szCs w:val="28"/>
        </w:rPr>
        <w:t xml:space="preserve">LCDS 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>begging bowl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D14E53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They pledged $215M by 2015 with a down payment of 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>$80M in 2009/2010.</w:t>
      </w:r>
    </w:p>
    <w:p w:rsidR="00DC309C" w:rsidRPr="00984F4B" w:rsidRDefault="00AA78F1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Look at that in micro terms-it is $1000US for every man,woman and child in Guyana.</w:t>
      </w:r>
    </w:p>
    <w:p w:rsidR="00AA78F1" w:rsidRPr="00984F4B" w:rsidRDefault="00D14E53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money was placed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with an international intermediary 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>in an escrow account at th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e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World Bank in Washington.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It is still there as far as I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know.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AA78F1" w:rsidRPr="00984F4B">
        <w:rPr>
          <w:rFonts w:ascii="Tahoma" w:eastAsia="Times New Roman" w:hAnsi="Tahoma" w:cs="Tahoma"/>
          <w:color w:val="2A2A2A"/>
          <w:sz w:val="28"/>
          <w:szCs w:val="28"/>
        </w:rPr>
        <w:t>Not one kroner has washed up on Guyanese shores.</w:t>
      </w:r>
    </w:p>
    <w:p w:rsidR="00D50818" w:rsidRPr="007C7029" w:rsidRDefault="009C5FD2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7C7029">
        <w:rPr>
          <w:rFonts w:ascii="Tahoma" w:eastAsia="Times New Roman" w:hAnsi="Tahoma" w:cs="Tahoma"/>
          <w:b/>
          <w:i/>
          <w:color w:val="2A2A2A"/>
          <w:sz w:val="28"/>
          <w:szCs w:val="28"/>
        </w:rPr>
        <w:t>WHY?</w:t>
      </w:r>
      <w:r w:rsidR="00DC0ED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 </w:t>
      </w:r>
      <w:r w:rsidR="00D50818" w:rsidRPr="007C7029">
        <w:rPr>
          <w:rFonts w:ascii="Tahoma" w:eastAsia="Times New Roman" w:hAnsi="Tahoma" w:cs="Tahoma"/>
          <w:b/>
          <w:i/>
          <w:color w:val="2A2A2A"/>
          <w:sz w:val="28"/>
          <w:szCs w:val="28"/>
        </w:rPr>
        <w:t>WELL YOU TAKE YOUR PICK</w:t>
      </w:r>
    </w:p>
    <w:p w:rsidR="009C5FD2" w:rsidRPr="00984F4B" w:rsidRDefault="009C5FD2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There are several and contrasting explanations/</w:t>
      </w:r>
    </w:p>
    <w:p w:rsidR="009C5FD2" w:rsidRPr="00984F4B" w:rsidRDefault="009C5FD2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a.</w:t>
      </w:r>
      <w:r w:rsidRPr="00DC0ED0">
        <w:rPr>
          <w:rFonts w:ascii="Tahoma" w:eastAsia="Times New Roman" w:hAnsi="Tahoma" w:cs="Tahoma"/>
          <w:b/>
          <w:color w:val="2A2A2A"/>
          <w:sz w:val="28"/>
          <w:szCs w:val="28"/>
        </w:rPr>
        <w:t>Noise from the Opposition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.They will never be in power again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>-the racial sums do not add up-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so the political and journalistic opposition make plenty noise internationally and shout into 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any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ears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they can find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.The main message is 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>‘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Jagdeo is u</w:t>
      </w:r>
      <w:r w:rsidR="00211FAB" w:rsidRPr="00984F4B">
        <w:rPr>
          <w:rFonts w:ascii="Tahoma" w:eastAsia="Times New Roman" w:hAnsi="Tahoma" w:cs="Tahoma"/>
          <w:color w:val="2A2A2A"/>
          <w:sz w:val="28"/>
          <w:szCs w:val="28"/>
        </w:rPr>
        <w:t>nfit to govern so too the PPP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>’</w:t>
      </w:r>
      <w:r w:rsidR="00211FAB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211FAB" w:rsidRPr="00984F4B">
        <w:rPr>
          <w:rFonts w:ascii="Tahoma" w:eastAsia="Times New Roman" w:hAnsi="Tahoma" w:cs="Tahoma"/>
          <w:color w:val="2A2A2A"/>
          <w:sz w:val="28"/>
          <w:szCs w:val="28"/>
        </w:rPr>
        <w:t>They point to alleged corruption in awarding the Amelia falls road contract to a PPP friend with little experience.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211FAB" w:rsidRPr="00984F4B">
        <w:rPr>
          <w:rFonts w:ascii="Tahoma" w:eastAsia="Times New Roman" w:hAnsi="Tahoma" w:cs="Tahoma"/>
          <w:color w:val="2A2A2A"/>
          <w:sz w:val="28"/>
          <w:szCs w:val="28"/>
        </w:rPr>
        <w:t>There is some truth in that</w:t>
      </w:r>
    </w:p>
    <w:p w:rsidR="00211FAB" w:rsidRPr="00984F4B" w:rsidRDefault="00211FAB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and 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 xml:space="preserve"> they point 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also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to the initial hiccups in awarding the One Laptop 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 xml:space="preserve">Per Family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contracts too.</w:t>
      </w:r>
    </w:p>
    <w:p w:rsidR="00211FAB" w:rsidRPr="00984F4B" w:rsidRDefault="00211FAB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There are signs that their poison in ears is working in Washington</w:t>
      </w:r>
    </w:p>
    <w:p w:rsidR="00211FAB" w:rsidRPr="00984F4B" w:rsidRDefault="00211FAB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b.</w:t>
      </w:r>
      <w:r w:rsidRPr="00DC0ED0">
        <w:rPr>
          <w:rFonts w:ascii="Tahoma" w:eastAsia="Times New Roman" w:hAnsi="Tahoma" w:cs="Tahoma"/>
          <w:b/>
          <w:color w:val="2A2A2A"/>
          <w:sz w:val="28"/>
          <w:szCs w:val="28"/>
        </w:rPr>
        <w:t>Our hands are clean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say the government.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Climate Change unit expresses bewilderment at the stasis.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They say it is not the World Bank’s role to place </w:t>
      </w:r>
      <w:r w:rsidR="009856F9" w:rsidRPr="00984F4B">
        <w:rPr>
          <w:rFonts w:ascii="Tahoma" w:eastAsia="Times New Roman" w:hAnsi="Tahoma" w:cs="Tahoma"/>
          <w:color w:val="2A2A2A"/>
          <w:sz w:val="28"/>
          <w:szCs w:val="28"/>
        </w:rPr>
        <w:t>conditional ties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 on the money ‘It is Guyana’s money not the World Banks’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 and that they should pass over the money </w:t>
      </w:r>
      <w:r w:rsidR="007C7029">
        <w:rPr>
          <w:rFonts w:ascii="Tahoma" w:eastAsia="Times New Roman" w:hAnsi="Tahoma" w:cs="Tahoma"/>
          <w:color w:val="2A2A2A"/>
          <w:sz w:val="28"/>
          <w:szCs w:val="28"/>
        </w:rPr>
        <w:t xml:space="preserve">toute suite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to a more neutral banker like the IDB or the CRB.</w:t>
      </w:r>
      <w:r w:rsidR="009579F7" w:rsidRPr="00984F4B">
        <w:rPr>
          <w:rFonts w:ascii="Tahoma" w:eastAsia="Times New Roman" w:hAnsi="Tahoma" w:cs="Tahoma"/>
          <w:color w:val="2A2A2A"/>
          <w:sz w:val="28"/>
          <w:szCs w:val="28"/>
        </w:rPr>
        <w:t>(Caribbean Reserve Bank)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>.It is still in the vault of the World Bank.</w:t>
      </w:r>
    </w:p>
    <w:p w:rsidR="009579F7" w:rsidRPr="00565820" w:rsidRDefault="009579F7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>LESSONS FROM IWOKRAMA</w:t>
      </w:r>
    </w:p>
    <w:p w:rsidR="009579F7" w:rsidRPr="00984F4B" w:rsidRDefault="009579F7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There is an exemplar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>-positive and negative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;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the Iwokrama project also in Guyana.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That started with idealism too-one million acres of virgin forest given to the Commonwealth by then President Hoyte in 1989.It was to combine co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t>nservation.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t>commerce and science.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t>But in two decades it has lurched from crisis to financial crisis and is now much reduced in scale and ambition.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t>It was saved by money from Jagdeo,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lastRenderedPageBreak/>
        <w:t xml:space="preserve">parachuting in a white man in Edward Glover 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in as Chairman </w:t>
      </w:r>
      <w:r w:rsidR="007E0CEB" w:rsidRPr="00984F4B">
        <w:rPr>
          <w:rFonts w:ascii="Tahoma" w:eastAsia="Times New Roman" w:hAnsi="Tahoma" w:cs="Tahoma"/>
          <w:color w:val="2A2A2A"/>
          <w:sz w:val="28"/>
          <w:szCs w:val="28"/>
        </w:rPr>
        <w:t>and moral support from Prince Charles.</w:t>
      </w:r>
    </w:p>
    <w:p w:rsidR="005C6D05" w:rsidRPr="00984F4B" w:rsidRDefault="007E0CEB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This very summer my son Matthew –whose pictures you are seeing-went to Iwokrama for four days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I too went a decade ago.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It was struggling then,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it is struggling now.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This summer there were just five pure paying tourists and about a dozen students and teachers on scientific projects</w:t>
      </w:r>
      <w:r w:rsidR="005C6D05" w:rsidRPr="00984F4B">
        <w:rPr>
          <w:rFonts w:ascii="Tahoma" w:eastAsia="Times New Roman" w:hAnsi="Tahoma" w:cs="Tahoma"/>
          <w:color w:val="2A2A2A"/>
          <w:sz w:val="28"/>
          <w:szCs w:val="28"/>
        </w:rPr>
        <w:t>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External income cannot be big.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This is not a business by a long stretch.</w:t>
      </w:r>
      <w:r w:rsidR="00565820"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Iwokrama is stlll </w:t>
      </w:r>
      <w:r w:rsidR="009856F9">
        <w:rPr>
          <w:rFonts w:ascii="Tahoma" w:eastAsia="Times New Roman" w:hAnsi="Tahoma" w:cs="Tahoma"/>
          <w:color w:val="2A2A2A"/>
          <w:sz w:val="28"/>
          <w:szCs w:val="28"/>
        </w:rPr>
        <w:t xml:space="preserve">firmly </w:t>
      </w:r>
      <w:r w:rsidR="00D50140" w:rsidRPr="00984F4B">
        <w:rPr>
          <w:rFonts w:ascii="Tahoma" w:eastAsia="Times New Roman" w:hAnsi="Tahoma" w:cs="Tahoma"/>
          <w:color w:val="2A2A2A"/>
          <w:sz w:val="28"/>
          <w:szCs w:val="28"/>
        </w:rPr>
        <w:t>in the intensive care ward.</w:t>
      </w:r>
    </w:p>
    <w:p w:rsidR="00D50140" w:rsidRPr="00565820" w:rsidRDefault="00D50140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b/>
          <w:i/>
          <w:color w:val="2A2A2A"/>
          <w:sz w:val="28"/>
          <w:szCs w:val="28"/>
        </w:rPr>
      </w:pPr>
      <w:r w:rsidRP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SO </w:t>
      </w:r>
      <w:r w:rsid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DOES </w:t>
      </w:r>
      <w:r w:rsidRP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MONEY </w:t>
      </w:r>
      <w:r w:rsidR="0010675D" w:rsidRP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 GROW ON </w:t>
      </w:r>
      <w:r w:rsidRPr="00565820">
        <w:rPr>
          <w:rFonts w:ascii="Tahoma" w:eastAsia="Times New Roman" w:hAnsi="Tahoma" w:cs="Tahoma"/>
          <w:b/>
          <w:i/>
          <w:color w:val="2A2A2A"/>
          <w:sz w:val="28"/>
          <w:szCs w:val="28"/>
        </w:rPr>
        <w:t xml:space="preserve">TREES OR NOT </w:t>
      </w:r>
    </w:p>
    <w:p w:rsidR="00D55861" w:rsidRPr="00984F4B" w:rsidRDefault="00565820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>
        <w:rPr>
          <w:rFonts w:ascii="Tahoma" w:eastAsia="Times New Roman" w:hAnsi="Tahoma" w:cs="Tahoma"/>
          <w:color w:val="2A2A2A"/>
          <w:sz w:val="28"/>
          <w:szCs w:val="28"/>
        </w:rPr>
        <w:t>O</w:t>
      </w:r>
      <w:r w:rsidR="00D55861" w:rsidRPr="00984F4B">
        <w:rPr>
          <w:rFonts w:ascii="Tahoma" w:eastAsia="Times New Roman" w:hAnsi="Tahoma" w:cs="Tahoma"/>
          <w:color w:val="2A2A2A"/>
          <w:sz w:val="28"/>
          <w:szCs w:val="28"/>
        </w:rPr>
        <w:t>n balance the situation in 2011 is redolent of that one hundred years and two hundred years ago.</w:t>
      </w:r>
      <w:r>
        <w:rPr>
          <w:rFonts w:ascii="Tahoma" w:eastAsia="Times New Roman" w:hAnsi="Tahoma" w:cs="Tahoma"/>
          <w:color w:val="2A2A2A"/>
          <w:sz w:val="28"/>
          <w:szCs w:val="28"/>
        </w:rPr>
        <w:t xml:space="preserve"> </w:t>
      </w:r>
      <w:r w:rsidR="00D5586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Guyana is 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 xml:space="preserve">a small </w:t>
      </w:r>
      <w:r w:rsidR="00D55861" w:rsidRPr="00984F4B">
        <w:rPr>
          <w:rFonts w:ascii="Tahoma" w:eastAsia="Times New Roman" w:hAnsi="Tahoma" w:cs="Tahoma"/>
          <w:color w:val="2A2A2A"/>
          <w:sz w:val="28"/>
          <w:szCs w:val="28"/>
        </w:rPr>
        <w:t>part of a globalised marke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 xml:space="preserve">t with globalised market forces which </w:t>
      </w:r>
      <w:r>
        <w:rPr>
          <w:rFonts w:ascii="Tahoma" w:eastAsia="Times New Roman" w:hAnsi="Tahoma" w:cs="Tahoma"/>
          <w:color w:val="2A2A2A"/>
          <w:sz w:val="28"/>
          <w:szCs w:val="28"/>
        </w:rPr>
        <w:t xml:space="preserve"> move much swif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>tly these days .Those</w:t>
      </w:r>
      <w:r>
        <w:rPr>
          <w:rFonts w:ascii="Tahoma" w:eastAsia="Times New Roman" w:hAnsi="Tahoma" w:cs="Tahoma"/>
          <w:color w:val="2A2A2A"/>
          <w:sz w:val="28"/>
          <w:szCs w:val="28"/>
        </w:rPr>
        <w:t xml:space="preserve"> market forces </w:t>
      </w:r>
      <w:r w:rsidR="00D55861" w:rsidRPr="00984F4B">
        <w:rPr>
          <w:rFonts w:ascii="Tahoma" w:eastAsia="Times New Roman" w:hAnsi="Tahoma" w:cs="Tahoma"/>
          <w:color w:val="2A2A2A"/>
          <w:sz w:val="28"/>
          <w:szCs w:val="28"/>
        </w:rPr>
        <w:t xml:space="preserve">are subject to imperialist whim but 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 xml:space="preserve">that </w:t>
      </w:r>
      <w:r>
        <w:rPr>
          <w:rFonts w:ascii="Tahoma" w:eastAsia="Times New Roman" w:hAnsi="Tahoma" w:cs="Tahoma"/>
          <w:color w:val="2A2A2A"/>
          <w:sz w:val="28"/>
          <w:szCs w:val="28"/>
        </w:rPr>
        <w:t xml:space="preserve">of the </w:t>
      </w:r>
      <w:r w:rsidR="00D55861" w:rsidRPr="00984F4B">
        <w:rPr>
          <w:rFonts w:ascii="Tahoma" w:eastAsia="Times New Roman" w:hAnsi="Tahoma" w:cs="Tahoma"/>
          <w:color w:val="2A2A2A"/>
          <w:sz w:val="28"/>
          <w:szCs w:val="28"/>
        </w:rPr>
        <w:t>new imperialists-China and India to the fore.</w:t>
      </w:r>
    </w:p>
    <w:p w:rsidR="00EE4AB8" w:rsidRDefault="00D55861" w:rsidP="007078BA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This time the tra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>de is not sugar or the gold of E</w:t>
      </w:r>
      <w:r w:rsidRPr="00984F4B">
        <w:rPr>
          <w:rFonts w:ascii="Tahoma" w:eastAsia="Times New Roman" w:hAnsi="Tahoma" w:cs="Tahoma"/>
          <w:color w:val="2A2A2A"/>
          <w:sz w:val="28"/>
          <w:szCs w:val="28"/>
        </w:rPr>
        <w:t>l Dorado it is carbon credits and virgin forests.</w:t>
      </w:r>
      <w:r w:rsidR="00665172">
        <w:rPr>
          <w:rFonts w:ascii="Tahoma" w:eastAsia="Times New Roman" w:hAnsi="Tahoma" w:cs="Tahoma"/>
          <w:color w:val="2A2A2A"/>
          <w:sz w:val="28"/>
          <w:szCs w:val="28"/>
        </w:rPr>
        <w:t>The rich nations-the market makers-decide the price and even if there is a market at all.</w:t>
      </w:r>
    </w:p>
    <w:p w:rsidR="00665172" w:rsidRDefault="00D55861" w:rsidP="0010675D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 w:rsidRPr="00984F4B">
        <w:rPr>
          <w:rFonts w:ascii="Tahoma" w:eastAsia="Times New Roman" w:hAnsi="Tahoma" w:cs="Tahoma"/>
          <w:color w:val="2A2A2A"/>
          <w:sz w:val="28"/>
          <w:szCs w:val="28"/>
        </w:rPr>
        <w:t>Money,sadly ,does not grow on those trees.</w:t>
      </w:r>
    </w:p>
    <w:p w:rsidR="000E758B" w:rsidRDefault="00DC0ED0" w:rsidP="0010675D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>
        <w:rPr>
          <w:rFonts w:ascii="Tahoma" w:eastAsia="Times New Roman" w:hAnsi="Tahoma" w:cs="Tahoma"/>
          <w:color w:val="2A2A2A"/>
          <w:sz w:val="28"/>
          <w:szCs w:val="28"/>
        </w:rPr>
        <w:t>Even Jagdeo cannot defy the proverb.</w:t>
      </w:r>
    </w:p>
    <w:p w:rsidR="00EE4AB8" w:rsidRDefault="00EE4AB8" w:rsidP="0010675D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>
        <w:rPr>
          <w:rFonts w:ascii="Tahoma" w:eastAsia="Times New Roman" w:hAnsi="Tahoma" w:cs="Tahoma"/>
          <w:color w:val="2A2A2A"/>
          <w:sz w:val="28"/>
          <w:szCs w:val="28"/>
        </w:rPr>
        <w:t>John Mair 22.09.2011</w:t>
      </w:r>
    </w:p>
    <w:p w:rsidR="009702AE" w:rsidRPr="00EE4AB8" w:rsidRDefault="009702AE" w:rsidP="0010675D">
      <w:pPr>
        <w:shd w:val="clear" w:color="auto" w:fill="FFFFFF"/>
        <w:spacing w:after="240" w:line="240" w:lineRule="auto"/>
        <w:rPr>
          <w:rFonts w:ascii="Tahoma" w:eastAsia="Times New Roman" w:hAnsi="Tahoma" w:cs="Tahoma"/>
          <w:color w:val="2A2A2A"/>
          <w:sz w:val="28"/>
          <w:szCs w:val="28"/>
        </w:rPr>
      </w:pPr>
      <w:r>
        <w:rPr>
          <w:rFonts w:ascii="Tahoma" w:eastAsia="Times New Roman" w:hAnsi="Tahoma" w:cs="Tahoma"/>
          <w:color w:val="2A2A2A"/>
          <w:sz w:val="28"/>
          <w:szCs w:val="28"/>
        </w:rPr>
        <w:t>1500 words</w:t>
      </w:r>
    </w:p>
    <w:sectPr w:rsidR="009702AE" w:rsidRPr="00EE4AB8" w:rsidSect="0061149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0058"/>
    <w:rsid w:val="000449AD"/>
    <w:rsid w:val="00083ADF"/>
    <w:rsid w:val="000A6DFE"/>
    <w:rsid w:val="000E758B"/>
    <w:rsid w:val="0010675D"/>
    <w:rsid w:val="00150058"/>
    <w:rsid w:val="001708FF"/>
    <w:rsid w:val="001845EA"/>
    <w:rsid w:val="00196593"/>
    <w:rsid w:val="001B5E25"/>
    <w:rsid w:val="001F06C8"/>
    <w:rsid w:val="00211FAB"/>
    <w:rsid w:val="00255C0B"/>
    <w:rsid w:val="00282B9E"/>
    <w:rsid w:val="002E1915"/>
    <w:rsid w:val="003B4139"/>
    <w:rsid w:val="003C6B47"/>
    <w:rsid w:val="003E7E64"/>
    <w:rsid w:val="004169D0"/>
    <w:rsid w:val="00483AE5"/>
    <w:rsid w:val="004979F8"/>
    <w:rsid w:val="004C09C6"/>
    <w:rsid w:val="004C3320"/>
    <w:rsid w:val="004E178F"/>
    <w:rsid w:val="004E5849"/>
    <w:rsid w:val="00532D68"/>
    <w:rsid w:val="00565820"/>
    <w:rsid w:val="00567909"/>
    <w:rsid w:val="0057130A"/>
    <w:rsid w:val="0057140C"/>
    <w:rsid w:val="00596C53"/>
    <w:rsid w:val="005A6428"/>
    <w:rsid w:val="005A76FD"/>
    <w:rsid w:val="005C6D05"/>
    <w:rsid w:val="0060682C"/>
    <w:rsid w:val="00611496"/>
    <w:rsid w:val="00632138"/>
    <w:rsid w:val="00665172"/>
    <w:rsid w:val="006746AD"/>
    <w:rsid w:val="0069295F"/>
    <w:rsid w:val="006D142A"/>
    <w:rsid w:val="007078BA"/>
    <w:rsid w:val="00716CF5"/>
    <w:rsid w:val="007326CE"/>
    <w:rsid w:val="00732A2F"/>
    <w:rsid w:val="00762AE8"/>
    <w:rsid w:val="007A37E4"/>
    <w:rsid w:val="007A3A4E"/>
    <w:rsid w:val="007B16E1"/>
    <w:rsid w:val="007C7029"/>
    <w:rsid w:val="007E0CEB"/>
    <w:rsid w:val="00816185"/>
    <w:rsid w:val="00862792"/>
    <w:rsid w:val="00873E84"/>
    <w:rsid w:val="008B795F"/>
    <w:rsid w:val="008F233C"/>
    <w:rsid w:val="009106B2"/>
    <w:rsid w:val="009579F7"/>
    <w:rsid w:val="009702AE"/>
    <w:rsid w:val="00984F4B"/>
    <w:rsid w:val="009856F9"/>
    <w:rsid w:val="009965FD"/>
    <w:rsid w:val="009A31B0"/>
    <w:rsid w:val="009B1018"/>
    <w:rsid w:val="009C1C9B"/>
    <w:rsid w:val="009C5FD2"/>
    <w:rsid w:val="00A301BA"/>
    <w:rsid w:val="00A36412"/>
    <w:rsid w:val="00A509B1"/>
    <w:rsid w:val="00A8751D"/>
    <w:rsid w:val="00AA78F1"/>
    <w:rsid w:val="00AD01F1"/>
    <w:rsid w:val="00AF77B7"/>
    <w:rsid w:val="00B05529"/>
    <w:rsid w:val="00B10B36"/>
    <w:rsid w:val="00B24FE8"/>
    <w:rsid w:val="00B40DAC"/>
    <w:rsid w:val="00B5401C"/>
    <w:rsid w:val="00B711D4"/>
    <w:rsid w:val="00B83FCD"/>
    <w:rsid w:val="00B93A24"/>
    <w:rsid w:val="00B93C25"/>
    <w:rsid w:val="00B95B52"/>
    <w:rsid w:val="00B96225"/>
    <w:rsid w:val="00B977CA"/>
    <w:rsid w:val="00BA2D5A"/>
    <w:rsid w:val="00BA3B3F"/>
    <w:rsid w:val="00BF5A5F"/>
    <w:rsid w:val="00C24707"/>
    <w:rsid w:val="00C27A19"/>
    <w:rsid w:val="00C33BFE"/>
    <w:rsid w:val="00C532A9"/>
    <w:rsid w:val="00C763BF"/>
    <w:rsid w:val="00C847A5"/>
    <w:rsid w:val="00CC51CE"/>
    <w:rsid w:val="00D010A1"/>
    <w:rsid w:val="00D14E53"/>
    <w:rsid w:val="00D16FC9"/>
    <w:rsid w:val="00D25A0E"/>
    <w:rsid w:val="00D50140"/>
    <w:rsid w:val="00D50818"/>
    <w:rsid w:val="00D55861"/>
    <w:rsid w:val="00D70B9D"/>
    <w:rsid w:val="00D95A9A"/>
    <w:rsid w:val="00DA043A"/>
    <w:rsid w:val="00DC0ED0"/>
    <w:rsid w:val="00DC309C"/>
    <w:rsid w:val="00E617F3"/>
    <w:rsid w:val="00E6786A"/>
    <w:rsid w:val="00EE4AB8"/>
    <w:rsid w:val="00F25586"/>
    <w:rsid w:val="00F7616D"/>
    <w:rsid w:val="00F9064A"/>
    <w:rsid w:val="00FA327F"/>
    <w:rsid w:val="00FC0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078BA"/>
    <w:rPr>
      <w:b/>
      <w:bCs/>
    </w:rPr>
  </w:style>
  <w:style w:type="character" w:customStyle="1" w:styleId="st1">
    <w:name w:val="st1"/>
    <w:basedOn w:val="DefaultParagraphFont"/>
    <w:rsid w:val="000A6DF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7078BA"/>
    <w:rPr>
      <w:b/>
      <w:bCs/>
    </w:rPr>
  </w:style>
  <w:style w:type="character" w:customStyle="1" w:styleId="st1">
    <w:name w:val="st1"/>
    <w:basedOn w:val="DefaultParagraphFont"/>
    <w:rsid w:val="000A6D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62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858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224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5112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58919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919880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00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32126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67718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80569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37235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36726884">
                                                  <w:marLeft w:val="0"/>
                                                  <w:marRight w:val="9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410359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8119730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552915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4212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105"/>
                                                                  <w:divBdr>
                                                                    <w:top w:val="single" w:sz="6" w:space="0" w:color="EDEDED"/>
                                                                    <w:left w:val="single" w:sz="6" w:space="0" w:color="EDEDED"/>
                                                                    <w:bottom w:val="single" w:sz="6" w:space="0" w:color="EDEDED"/>
                                                                    <w:right w:val="single" w:sz="6" w:space="0" w:color="EDEDED"/>
                                                                  </w:divBdr>
                                                                  <w:divsChild>
                                                                    <w:div w:id="2637286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1294975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55346964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39666201">
                                                                                  <w:marLeft w:val="180"/>
                                                                                  <w:marRight w:val="18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8D2995-BA3C-4936-809D-C6DCE78DB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1E830017.dotm</Template>
  <TotalTime>1</TotalTime>
  <Pages>5</Pages>
  <Words>1331</Words>
  <Characters>7589</Characters>
  <Application>Microsoft Office Word</Application>
  <DocSecurity>4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Coventry University</Company>
  <LinksUpToDate>false</LinksUpToDate>
  <CharactersWithSpaces>8903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bosyab</cp:lastModifiedBy>
  <cp:revision>2</cp:revision>
  <cp:lastPrinted>2011-09-22T12:35:00Z</cp:lastPrinted>
  <dcterms:created xsi:type="dcterms:W3CDTF">2012-01-27T15:49:00Z</dcterms:created>
  <dcterms:modified xsi:type="dcterms:W3CDTF">2012-01-27T15:49:00Z</dcterms:modified>
</cp:coreProperties>
</file>