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16F5E1" w14:textId="77777777" w:rsidR="00F76595" w:rsidRPr="00576868" w:rsidRDefault="00A451F4" w:rsidP="00576868">
      <w:pPr>
        <w:jc w:val="center"/>
        <w:rPr>
          <w:b/>
        </w:rPr>
      </w:pPr>
      <w:bookmarkStart w:id="0" w:name="_GoBack"/>
      <w:bookmarkEnd w:id="0"/>
      <w:r w:rsidRPr="00576868">
        <w:rPr>
          <w:b/>
        </w:rPr>
        <w:t>DEPARTMENT OF CLASSICS AND ANCIENT HISTORY</w:t>
      </w:r>
    </w:p>
    <w:p w14:paraId="54E3B305" w14:textId="77777777" w:rsidR="00A451F4" w:rsidRPr="00CB66AD" w:rsidRDefault="00A451F4" w:rsidP="00CB66AD">
      <w:pPr>
        <w:jc w:val="center"/>
        <w:rPr>
          <w:b/>
        </w:rPr>
      </w:pPr>
    </w:p>
    <w:p w14:paraId="453F01BC" w14:textId="28BB6673" w:rsidR="00A451F4" w:rsidRPr="00576868" w:rsidRDefault="00A451F4" w:rsidP="00CB66AD">
      <w:pPr>
        <w:jc w:val="center"/>
        <w:rPr>
          <w:b/>
          <w:sz w:val="28"/>
          <w:szCs w:val="28"/>
        </w:rPr>
      </w:pPr>
      <w:r w:rsidRPr="00576868">
        <w:rPr>
          <w:b/>
          <w:sz w:val="28"/>
          <w:szCs w:val="28"/>
        </w:rPr>
        <w:t>ASSESSED ESSAY DEADLINES</w:t>
      </w:r>
    </w:p>
    <w:p w14:paraId="1D32604B" w14:textId="666A205C" w:rsidR="00A451F4" w:rsidRPr="00CB66AD" w:rsidRDefault="00E530E6" w:rsidP="00CB66A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2019-20</w:t>
      </w:r>
    </w:p>
    <w:p w14:paraId="30A4CC4D" w14:textId="77777777" w:rsidR="00A451F4" w:rsidRDefault="00A451F4"/>
    <w:p w14:paraId="22219B95" w14:textId="77777777" w:rsidR="00A451F4" w:rsidRDefault="00A451F4"/>
    <w:tbl>
      <w:tblPr>
        <w:tblStyle w:val="TableGrid"/>
        <w:tblW w:w="9915" w:type="dxa"/>
        <w:tblLayout w:type="fixed"/>
        <w:tblLook w:val="01E0" w:firstRow="1" w:lastRow="1" w:firstColumn="1" w:lastColumn="1" w:noHBand="0" w:noVBand="0"/>
      </w:tblPr>
      <w:tblGrid>
        <w:gridCol w:w="985"/>
        <w:gridCol w:w="2835"/>
        <w:gridCol w:w="3260"/>
        <w:gridCol w:w="2835"/>
      </w:tblGrid>
      <w:tr w:rsidR="00615931" w14:paraId="53D67146" w14:textId="5412B744" w:rsidTr="008F7488">
        <w:tc>
          <w:tcPr>
            <w:tcW w:w="985" w:type="dxa"/>
          </w:tcPr>
          <w:p w14:paraId="7E5A5B3F" w14:textId="77777777" w:rsidR="00615931" w:rsidRPr="00B64425" w:rsidRDefault="00615931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WEEK</w:t>
            </w:r>
          </w:p>
        </w:tc>
        <w:tc>
          <w:tcPr>
            <w:tcW w:w="2835" w:type="dxa"/>
          </w:tcPr>
          <w:p w14:paraId="6B6B81F6" w14:textId="77777777" w:rsidR="00615931" w:rsidRPr="00B64425" w:rsidRDefault="00615931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DAY/DATE</w:t>
            </w:r>
          </w:p>
        </w:tc>
        <w:tc>
          <w:tcPr>
            <w:tcW w:w="3260" w:type="dxa"/>
          </w:tcPr>
          <w:p w14:paraId="1665A0CC" w14:textId="77777777" w:rsidR="00615931" w:rsidRPr="00B64425" w:rsidRDefault="00615931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MODULE</w:t>
            </w:r>
          </w:p>
        </w:tc>
        <w:tc>
          <w:tcPr>
            <w:tcW w:w="2835" w:type="dxa"/>
          </w:tcPr>
          <w:p w14:paraId="6D0D9580" w14:textId="1FE7A225" w:rsidR="00615931" w:rsidRPr="00B64425" w:rsidRDefault="00615931" w:rsidP="00B6442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FEEDBACK DATE</w:t>
            </w:r>
          </w:p>
        </w:tc>
      </w:tr>
      <w:tr w:rsidR="00615931" w14:paraId="5DFC9497" w14:textId="3D2D3B9F" w:rsidTr="008F7488">
        <w:tc>
          <w:tcPr>
            <w:tcW w:w="7080" w:type="dxa"/>
            <w:gridSpan w:val="3"/>
          </w:tcPr>
          <w:p w14:paraId="64C468FD" w14:textId="77777777" w:rsidR="00615931" w:rsidRPr="00351052" w:rsidRDefault="00615931">
            <w:pPr>
              <w:rPr>
                <w:b/>
              </w:rPr>
            </w:pPr>
            <w:r w:rsidRPr="00351052">
              <w:rPr>
                <w:b/>
              </w:rPr>
              <w:t>AUTUMN TERM</w:t>
            </w:r>
          </w:p>
        </w:tc>
        <w:tc>
          <w:tcPr>
            <w:tcW w:w="2835" w:type="dxa"/>
          </w:tcPr>
          <w:p w14:paraId="0B5520CD" w14:textId="77777777" w:rsidR="00615931" w:rsidRPr="00351052" w:rsidRDefault="00615931">
            <w:pPr>
              <w:rPr>
                <w:b/>
              </w:rPr>
            </w:pPr>
          </w:p>
        </w:tc>
      </w:tr>
      <w:tr w:rsidR="00615931" w14:paraId="3F9D2FA2" w14:textId="5BD80A60" w:rsidTr="008F7488">
        <w:tc>
          <w:tcPr>
            <w:tcW w:w="985" w:type="dxa"/>
          </w:tcPr>
          <w:p w14:paraId="48E0BAC7" w14:textId="0D13FA0E" w:rsidR="00615931" w:rsidRDefault="00615931" w:rsidP="00B53FF9">
            <w:pPr>
              <w:jc w:val="center"/>
            </w:pPr>
            <w:r>
              <w:t>7</w:t>
            </w:r>
          </w:p>
        </w:tc>
        <w:tc>
          <w:tcPr>
            <w:tcW w:w="2835" w:type="dxa"/>
          </w:tcPr>
          <w:p w14:paraId="706A4240" w14:textId="6FF5D33B" w:rsidR="00615931" w:rsidRPr="00E56056" w:rsidRDefault="00615931" w:rsidP="00E530E6">
            <w:pPr>
              <w:rPr>
                <w:color w:val="00B050"/>
              </w:rPr>
            </w:pPr>
            <w:r>
              <w:rPr>
                <w:color w:val="FF0000"/>
              </w:rPr>
              <w:t>Monday 11 November</w:t>
            </w:r>
          </w:p>
        </w:tc>
        <w:tc>
          <w:tcPr>
            <w:tcW w:w="3260" w:type="dxa"/>
          </w:tcPr>
          <w:p w14:paraId="377C88E9" w14:textId="135FB113" w:rsidR="00615931" w:rsidRPr="00E56056" w:rsidRDefault="00615931" w:rsidP="00346D80">
            <w:pPr>
              <w:rPr>
                <w:color w:val="00B05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Intro to Greek and Roman History</w:t>
            </w:r>
            <w:r>
              <w:rPr>
                <w:color w:val="00B050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A12DDAB" w14:textId="20C05C66" w:rsidR="00615931" w:rsidRDefault="00615931" w:rsidP="00346D80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Monday 9</w:t>
            </w:r>
            <w:r w:rsidRPr="00615931">
              <w:rPr>
                <w:color w:val="FF0000"/>
                <w:sz w:val="22"/>
                <w:szCs w:val="22"/>
                <w:vertAlign w:val="superscript"/>
              </w:rPr>
              <w:t>th</w:t>
            </w:r>
            <w:r>
              <w:rPr>
                <w:color w:val="FF0000"/>
                <w:sz w:val="22"/>
                <w:szCs w:val="22"/>
              </w:rPr>
              <w:t xml:space="preserve"> December</w:t>
            </w:r>
          </w:p>
        </w:tc>
      </w:tr>
      <w:tr w:rsidR="00615931" w14:paraId="035789F3" w14:textId="10CEA5F7" w:rsidTr="008F7488">
        <w:tc>
          <w:tcPr>
            <w:tcW w:w="985" w:type="dxa"/>
          </w:tcPr>
          <w:p w14:paraId="2A4CBBE9" w14:textId="77777777" w:rsidR="00615931" w:rsidRDefault="00615931" w:rsidP="00DE3AB6">
            <w:pPr>
              <w:jc w:val="center"/>
            </w:pPr>
            <w:r>
              <w:t>7</w:t>
            </w:r>
          </w:p>
        </w:tc>
        <w:tc>
          <w:tcPr>
            <w:tcW w:w="2835" w:type="dxa"/>
          </w:tcPr>
          <w:p w14:paraId="5CD1A28C" w14:textId="77777777" w:rsidR="00615931" w:rsidRPr="00722CF5" w:rsidRDefault="00615931" w:rsidP="00DE3AB6">
            <w:pPr>
              <w:rPr>
                <w:color w:val="FF0000"/>
              </w:rPr>
            </w:pPr>
            <w:r>
              <w:rPr>
                <w:color w:val="FF0000"/>
              </w:rPr>
              <w:t>Monday 11 November</w:t>
            </w:r>
          </w:p>
        </w:tc>
        <w:tc>
          <w:tcPr>
            <w:tcW w:w="3260" w:type="dxa"/>
          </w:tcPr>
          <w:p w14:paraId="7155CAF2" w14:textId="77777777" w:rsidR="00615931" w:rsidRPr="001A253E" w:rsidRDefault="00615931" w:rsidP="00DE3AB6">
            <w:pPr>
              <w:rPr>
                <w:sz w:val="22"/>
                <w:szCs w:val="22"/>
              </w:rPr>
            </w:pPr>
            <w:r w:rsidRPr="00CA7C10">
              <w:rPr>
                <w:color w:val="FF0000"/>
                <w:sz w:val="22"/>
                <w:szCs w:val="22"/>
              </w:rPr>
              <w:t>Hellenistic World</w:t>
            </w:r>
            <w:r w:rsidRPr="00E84287">
              <w:rPr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62C1BB16" w14:textId="6AC7B22C" w:rsidR="00615931" w:rsidRPr="00CA7C10" w:rsidRDefault="00615931" w:rsidP="00DE3AB6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Monday 9</w:t>
            </w:r>
            <w:r w:rsidRPr="00615931">
              <w:rPr>
                <w:color w:val="FF0000"/>
                <w:sz w:val="22"/>
                <w:szCs w:val="22"/>
                <w:vertAlign w:val="superscript"/>
              </w:rPr>
              <w:t>th</w:t>
            </w:r>
            <w:r>
              <w:rPr>
                <w:color w:val="FF0000"/>
                <w:sz w:val="22"/>
                <w:szCs w:val="22"/>
              </w:rPr>
              <w:t xml:space="preserve"> December</w:t>
            </w:r>
          </w:p>
        </w:tc>
      </w:tr>
      <w:tr w:rsidR="00615931" w14:paraId="64DC647F" w14:textId="3D332A56" w:rsidTr="008F7488">
        <w:tc>
          <w:tcPr>
            <w:tcW w:w="985" w:type="dxa"/>
          </w:tcPr>
          <w:p w14:paraId="270E1928" w14:textId="77777777" w:rsidR="00615931" w:rsidRDefault="00615931" w:rsidP="00DE3AB6">
            <w:pPr>
              <w:jc w:val="center"/>
            </w:pPr>
            <w:r>
              <w:t xml:space="preserve">7 </w:t>
            </w:r>
          </w:p>
        </w:tc>
        <w:tc>
          <w:tcPr>
            <w:tcW w:w="2835" w:type="dxa"/>
          </w:tcPr>
          <w:p w14:paraId="62E7D29E" w14:textId="77777777" w:rsidR="00615931" w:rsidRPr="00225945" w:rsidRDefault="00615931" w:rsidP="00DE3AB6">
            <w:pPr>
              <w:rPr>
                <w:color w:val="0070C0"/>
              </w:rPr>
            </w:pPr>
            <w:r>
              <w:rPr>
                <w:color w:val="0070C0"/>
              </w:rPr>
              <w:t>Wednesday 13 November</w:t>
            </w:r>
          </w:p>
        </w:tc>
        <w:tc>
          <w:tcPr>
            <w:tcW w:w="3260" w:type="dxa"/>
          </w:tcPr>
          <w:p w14:paraId="7287F55A" w14:textId="77777777" w:rsidR="00615931" w:rsidRPr="00225945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Roman Near East</w:t>
            </w:r>
          </w:p>
        </w:tc>
        <w:tc>
          <w:tcPr>
            <w:tcW w:w="2835" w:type="dxa"/>
          </w:tcPr>
          <w:p w14:paraId="6EEBFBEF" w14:textId="27FBAEFD" w:rsidR="00615931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Wednesday 11</w:t>
            </w:r>
            <w:r w:rsidRPr="00615931">
              <w:rPr>
                <w:color w:val="0070C0"/>
                <w:sz w:val="22"/>
                <w:szCs w:val="22"/>
                <w:vertAlign w:val="superscript"/>
              </w:rPr>
              <w:t>th</w:t>
            </w:r>
            <w:r>
              <w:rPr>
                <w:color w:val="0070C0"/>
                <w:sz w:val="22"/>
                <w:szCs w:val="22"/>
              </w:rPr>
              <w:t xml:space="preserve"> December</w:t>
            </w:r>
          </w:p>
        </w:tc>
      </w:tr>
      <w:tr w:rsidR="00615931" w14:paraId="5DDFEC23" w14:textId="6E2CDFBB" w:rsidTr="008F7488">
        <w:tc>
          <w:tcPr>
            <w:tcW w:w="985" w:type="dxa"/>
          </w:tcPr>
          <w:p w14:paraId="3DDD4729" w14:textId="77777777" w:rsidR="00615931" w:rsidRDefault="00615931" w:rsidP="00B53FF9">
            <w:pPr>
              <w:jc w:val="center"/>
            </w:pPr>
            <w:r>
              <w:t>7</w:t>
            </w:r>
          </w:p>
        </w:tc>
        <w:tc>
          <w:tcPr>
            <w:tcW w:w="2835" w:type="dxa"/>
          </w:tcPr>
          <w:p w14:paraId="6CFFD5B8" w14:textId="0C5E0CE0" w:rsidR="00615931" w:rsidRPr="00E56056" w:rsidRDefault="00615931" w:rsidP="004B3CE8">
            <w:pPr>
              <w:rPr>
                <w:color w:val="00B050"/>
              </w:rPr>
            </w:pPr>
            <w:r>
              <w:rPr>
                <w:color w:val="00B050"/>
              </w:rPr>
              <w:t>Thursday 14 November</w:t>
            </w:r>
          </w:p>
        </w:tc>
        <w:tc>
          <w:tcPr>
            <w:tcW w:w="3260" w:type="dxa"/>
          </w:tcPr>
          <w:p w14:paraId="2DB6EE47" w14:textId="572015FE" w:rsidR="00615931" w:rsidRPr="00E56056" w:rsidRDefault="00615931" w:rsidP="004918DD">
            <w:pPr>
              <w:rPr>
                <w:color w:val="00B05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History of Medicine</w:t>
            </w:r>
          </w:p>
        </w:tc>
        <w:tc>
          <w:tcPr>
            <w:tcW w:w="2835" w:type="dxa"/>
          </w:tcPr>
          <w:p w14:paraId="4A8FF5F4" w14:textId="1F46D1BD" w:rsidR="00615931" w:rsidRDefault="00615931" w:rsidP="004918DD">
            <w:pPr>
              <w:rPr>
                <w:color w:val="00B05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Thursday 12</w:t>
            </w:r>
            <w:r w:rsidRPr="00615931">
              <w:rPr>
                <w:color w:val="00B050"/>
                <w:sz w:val="22"/>
                <w:szCs w:val="22"/>
                <w:vertAlign w:val="superscript"/>
              </w:rPr>
              <w:t>th</w:t>
            </w:r>
            <w:r>
              <w:rPr>
                <w:color w:val="00B050"/>
                <w:sz w:val="22"/>
                <w:szCs w:val="22"/>
              </w:rPr>
              <w:t xml:space="preserve"> December</w:t>
            </w:r>
          </w:p>
        </w:tc>
      </w:tr>
      <w:tr w:rsidR="00615931" w14:paraId="4272A5B1" w14:textId="0FDB7693" w:rsidTr="008F7488">
        <w:tc>
          <w:tcPr>
            <w:tcW w:w="985" w:type="dxa"/>
          </w:tcPr>
          <w:p w14:paraId="2F9C0052" w14:textId="3E040644" w:rsidR="00615931" w:rsidRDefault="00615931" w:rsidP="00DE3AB6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0EC50AAE" w14:textId="5C36D938" w:rsidR="00615931" w:rsidRPr="00494F9C" w:rsidRDefault="00615931" w:rsidP="004B3CE8">
            <w:pPr>
              <w:rPr>
                <w:color w:val="F79646" w:themeColor="accent6"/>
              </w:rPr>
            </w:pPr>
            <w:r w:rsidRPr="00494F9C">
              <w:rPr>
                <w:color w:val="F79646" w:themeColor="accent6"/>
              </w:rPr>
              <w:t>Monday 18 November</w:t>
            </w:r>
          </w:p>
        </w:tc>
        <w:tc>
          <w:tcPr>
            <w:tcW w:w="3260" w:type="dxa"/>
          </w:tcPr>
          <w:p w14:paraId="3837743A" w14:textId="436DBDF6" w:rsidR="00615931" w:rsidRPr="00494F9C" w:rsidRDefault="00615931" w:rsidP="004B3CE8">
            <w:pPr>
              <w:rPr>
                <w:color w:val="F79646" w:themeColor="accent6"/>
                <w:sz w:val="22"/>
                <w:szCs w:val="22"/>
              </w:rPr>
            </w:pPr>
            <w:r w:rsidRPr="00494F9C">
              <w:rPr>
                <w:color w:val="F79646" w:themeColor="accent6"/>
                <w:sz w:val="22"/>
                <w:szCs w:val="22"/>
              </w:rPr>
              <w:t>Sexuality and Gender</w:t>
            </w:r>
          </w:p>
        </w:tc>
        <w:tc>
          <w:tcPr>
            <w:tcW w:w="2835" w:type="dxa"/>
          </w:tcPr>
          <w:p w14:paraId="71608C36" w14:textId="644F0A06" w:rsidR="00615931" w:rsidRPr="00494F9C" w:rsidRDefault="00615931" w:rsidP="004B3CE8">
            <w:pPr>
              <w:rPr>
                <w:color w:val="F79646" w:themeColor="accent6"/>
                <w:sz w:val="22"/>
                <w:szCs w:val="22"/>
              </w:rPr>
            </w:pPr>
            <w:r>
              <w:rPr>
                <w:color w:val="F79646" w:themeColor="accent6"/>
                <w:sz w:val="22"/>
                <w:szCs w:val="22"/>
              </w:rPr>
              <w:t>Monday 16</w:t>
            </w:r>
            <w:r w:rsidRPr="00615931">
              <w:rPr>
                <w:color w:val="F79646" w:themeColor="accent6"/>
                <w:sz w:val="22"/>
                <w:szCs w:val="22"/>
                <w:vertAlign w:val="superscript"/>
              </w:rPr>
              <w:t>th</w:t>
            </w:r>
            <w:r>
              <w:rPr>
                <w:color w:val="F79646" w:themeColor="accent6"/>
                <w:sz w:val="22"/>
                <w:szCs w:val="22"/>
              </w:rPr>
              <w:t xml:space="preserve"> December</w:t>
            </w:r>
          </w:p>
        </w:tc>
      </w:tr>
      <w:tr w:rsidR="00615931" w14:paraId="3860F978" w14:textId="1FEFF745" w:rsidTr="008F7488">
        <w:tc>
          <w:tcPr>
            <w:tcW w:w="985" w:type="dxa"/>
          </w:tcPr>
          <w:p w14:paraId="36F949EC" w14:textId="2BEA35DE" w:rsidR="00615931" w:rsidRDefault="00615931" w:rsidP="004B3CE8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1495A7E5" w14:textId="4F06D746" w:rsidR="00615931" w:rsidRPr="00225945" w:rsidRDefault="00615931" w:rsidP="004B3CE8">
            <w:pPr>
              <w:rPr>
                <w:color w:val="0070C0"/>
              </w:rPr>
            </w:pPr>
            <w:r>
              <w:rPr>
                <w:color w:val="00B050"/>
              </w:rPr>
              <w:t>Wednesday 20 November</w:t>
            </w:r>
          </w:p>
        </w:tc>
        <w:tc>
          <w:tcPr>
            <w:tcW w:w="3260" w:type="dxa"/>
          </w:tcPr>
          <w:p w14:paraId="4C56C8C5" w14:textId="19D1CA77" w:rsidR="00615931" w:rsidRPr="00225945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B050"/>
              </w:rPr>
              <w:t>Domestic Space</w:t>
            </w:r>
          </w:p>
        </w:tc>
        <w:tc>
          <w:tcPr>
            <w:tcW w:w="2835" w:type="dxa"/>
          </w:tcPr>
          <w:p w14:paraId="53EDCB16" w14:textId="379A03A6" w:rsidR="00615931" w:rsidRDefault="00615931" w:rsidP="00DE3AB6">
            <w:pPr>
              <w:rPr>
                <w:color w:val="00B050"/>
              </w:rPr>
            </w:pPr>
            <w:r>
              <w:rPr>
                <w:color w:val="00B050"/>
              </w:rPr>
              <w:t>Wednesday 18</w:t>
            </w:r>
            <w:r w:rsidRPr="00615931">
              <w:rPr>
                <w:color w:val="00B050"/>
                <w:vertAlign w:val="superscript"/>
              </w:rPr>
              <w:t>th</w:t>
            </w:r>
            <w:r>
              <w:rPr>
                <w:color w:val="00B050"/>
              </w:rPr>
              <w:t xml:space="preserve"> December</w:t>
            </w:r>
          </w:p>
        </w:tc>
      </w:tr>
      <w:tr w:rsidR="00615931" w14:paraId="18006FD6" w14:textId="6494ED99" w:rsidTr="008F7488">
        <w:tc>
          <w:tcPr>
            <w:tcW w:w="985" w:type="dxa"/>
          </w:tcPr>
          <w:p w14:paraId="48B03B21" w14:textId="77777777" w:rsidR="00615931" w:rsidRDefault="00615931" w:rsidP="00B97F38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2BD946D1" w14:textId="4E74B681" w:rsidR="00615931" w:rsidRPr="00747A2B" w:rsidRDefault="00615931" w:rsidP="00975F21">
            <w:pPr>
              <w:rPr>
                <w:color w:val="0070C0"/>
              </w:rPr>
            </w:pPr>
            <w:r>
              <w:rPr>
                <w:color w:val="0070C0"/>
              </w:rPr>
              <w:t>Thursday</w:t>
            </w:r>
            <w:r w:rsidRPr="00747A2B">
              <w:rPr>
                <w:color w:val="0070C0"/>
              </w:rPr>
              <w:t xml:space="preserve"> </w:t>
            </w:r>
            <w:r>
              <w:rPr>
                <w:color w:val="0070C0"/>
              </w:rPr>
              <w:t>21 November</w:t>
            </w:r>
          </w:p>
        </w:tc>
        <w:tc>
          <w:tcPr>
            <w:tcW w:w="3260" w:type="dxa"/>
          </w:tcPr>
          <w:p w14:paraId="497E93FF" w14:textId="3ABA3B36" w:rsidR="00615931" w:rsidRPr="00747A2B" w:rsidRDefault="00615931" w:rsidP="00F82669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Epic and Epyllion</w:t>
            </w:r>
          </w:p>
        </w:tc>
        <w:tc>
          <w:tcPr>
            <w:tcW w:w="2835" w:type="dxa"/>
          </w:tcPr>
          <w:p w14:paraId="406BE1EB" w14:textId="0FA47C44" w:rsidR="00615931" w:rsidRDefault="00615931" w:rsidP="00F82669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Thursday 19</w:t>
            </w:r>
            <w:r w:rsidRPr="00615931">
              <w:rPr>
                <w:color w:val="0070C0"/>
                <w:sz w:val="22"/>
                <w:szCs w:val="22"/>
                <w:vertAlign w:val="superscript"/>
              </w:rPr>
              <w:t>th</w:t>
            </w:r>
            <w:r>
              <w:rPr>
                <w:color w:val="0070C0"/>
                <w:sz w:val="22"/>
                <w:szCs w:val="22"/>
              </w:rPr>
              <w:t xml:space="preserve"> December</w:t>
            </w:r>
          </w:p>
        </w:tc>
      </w:tr>
      <w:tr w:rsidR="00615931" w14:paraId="6EF62D82" w14:textId="05C6DE53" w:rsidTr="008F7488">
        <w:tc>
          <w:tcPr>
            <w:tcW w:w="985" w:type="dxa"/>
          </w:tcPr>
          <w:p w14:paraId="6FC36D35" w14:textId="753CD6D3" w:rsidR="00615931" w:rsidRDefault="00615931" w:rsidP="00B97F38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37418669" w14:textId="12E546DA" w:rsidR="00615931" w:rsidRDefault="00615931" w:rsidP="00E530E6">
            <w:pPr>
              <w:rPr>
                <w:color w:val="FFC000"/>
              </w:rPr>
            </w:pPr>
            <w:r w:rsidRPr="00722CF5">
              <w:rPr>
                <w:color w:val="FF0000"/>
              </w:rPr>
              <w:t xml:space="preserve">Monday </w:t>
            </w:r>
            <w:r>
              <w:rPr>
                <w:color w:val="FF0000"/>
              </w:rPr>
              <w:t>25 November</w:t>
            </w:r>
          </w:p>
        </w:tc>
        <w:tc>
          <w:tcPr>
            <w:tcW w:w="3260" w:type="dxa"/>
          </w:tcPr>
          <w:p w14:paraId="67CE433B" w14:textId="1C3236A0" w:rsidR="00615931" w:rsidRDefault="00615931" w:rsidP="00E530E6">
            <w:pPr>
              <w:rPr>
                <w:color w:val="FFC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Greek Culture and Society</w:t>
            </w:r>
          </w:p>
        </w:tc>
        <w:tc>
          <w:tcPr>
            <w:tcW w:w="2835" w:type="dxa"/>
          </w:tcPr>
          <w:p w14:paraId="394BC37C" w14:textId="317395B3" w:rsidR="00615931" w:rsidRDefault="00615931" w:rsidP="00E530E6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Monday 23</w:t>
            </w:r>
            <w:r w:rsidRPr="00615931">
              <w:rPr>
                <w:color w:val="FF0000"/>
                <w:sz w:val="22"/>
                <w:szCs w:val="22"/>
                <w:vertAlign w:val="superscript"/>
              </w:rPr>
              <w:t>rd</w:t>
            </w:r>
            <w:r>
              <w:rPr>
                <w:color w:val="FF0000"/>
                <w:sz w:val="22"/>
                <w:szCs w:val="22"/>
              </w:rPr>
              <w:t xml:space="preserve"> December</w:t>
            </w:r>
          </w:p>
        </w:tc>
      </w:tr>
      <w:tr w:rsidR="00615931" w14:paraId="058B48C7" w14:textId="2A9741C4" w:rsidTr="008F7488">
        <w:tc>
          <w:tcPr>
            <w:tcW w:w="985" w:type="dxa"/>
          </w:tcPr>
          <w:p w14:paraId="43B5807E" w14:textId="77777777" w:rsidR="00615931" w:rsidRDefault="00615931" w:rsidP="00B97F38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250F4368" w14:textId="022A622C" w:rsidR="00615931" w:rsidRPr="00722CF5" w:rsidRDefault="00615931" w:rsidP="004B3CE8">
            <w:pPr>
              <w:rPr>
                <w:color w:val="FFC000"/>
              </w:rPr>
            </w:pPr>
            <w:r>
              <w:rPr>
                <w:color w:val="FFC000"/>
              </w:rPr>
              <w:t xml:space="preserve">Tuesday 26 November </w:t>
            </w:r>
            <w:r w:rsidRPr="00722CF5">
              <w:rPr>
                <w:color w:val="FFC000"/>
              </w:rPr>
              <w:t xml:space="preserve"> </w:t>
            </w:r>
          </w:p>
        </w:tc>
        <w:tc>
          <w:tcPr>
            <w:tcW w:w="3260" w:type="dxa"/>
          </w:tcPr>
          <w:p w14:paraId="5599BA42" w14:textId="5D0E1D20" w:rsidR="00615931" w:rsidRPr="00722CF5" w:rsidRDefault="00615931" w:rsidP="00FB0D8A">
            <w:pPr>
              <w:rPr>
                <w:color w:val="FFC00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Tiberius to Hadrian</w:t>
            </w:r>
          </w:p>
        </w:tc>
        <w:tc>
          <w:tcPr>
            <w:tcW w:w="2835" w:type="dxa"/>
          </w:tcPr>
          <w:p w14:paraId="07C2CE41" w14:textId="11E0D129" w:rsidR="00615931" w:rsidRDefault="00615931" w:rsidP="00FB0D8A">
            <w:pPr>
              <w:rPr>
                <w:color w:val="FFC00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Thursday 2</w:t>
            </w:r>
            <w:r w:rsidRPr="00615931">
              <w:rPr>
                <w:color w:val="FFC000"/>
                <w:sz w:val="22"/>
                <w:szCs w:val="22"/>
                <w:vertAlign w:val="superscript"/>
              </w:rPr>
              <w:t>nd</w:t>
            </w:r>
            <w:r>
              <w:rPr>
                <w:color w:val="FFC000"/>
                <w:sz w:val="22"/>
                <w:szCs w:val="22"/>
              </w:rPr>
              <w:t xml:space="preserve"> January</w:t>
            </w:r>
          </w:p>
        </w:tc>
      </w:tr>
      <w:tr w:rsidR="00615931" w14:paraId="3FBE7AA4" w14:textId="576F431E" w:rsidTr="008F7488">
        <w:tc>
          <w:tcPr>
            <w:tcW w:w="985" w:type="dxa"/>
          </w:tcPr>
          <w:p w14:paraId="4B73A2C1" w14:textId="77777777" w:rsidR="00615931" w:rsidRDefault="00615931" w:rsidP="00B53FF9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2E37A340" w14:textId="76083E11" w:rsidR="00615931" w:rsidRPr="00D31D8E" w:rsidRDefault="00615931" w:rsidP="00494F9C">
            <w:pPr>
              <w:rPr>
                <w:color w:val="00B050"/>
              </w:rPr>
            </w:pPr>
            <w:r>
              <w:rPr>
                <w:color w:val="00B050"/>
              </w:rPr>
              <w:t>Thursday 28 November</w:t>
            </w:r>
          </w:p>
        </w:tc>
        <w:tc>
          <w:tcPr>
            <w:tcW w:w="3260" w:type="dxa"/>
          </w:tcPr>
          <w:p w14:paraId="277E9FA0" w14:textId="0EFE3391" w:rsidR="00615931" w:rsidRPr="00722CF5" w:rsidRDefault="00615931" w:rsidP="00B53FF9">
            <w:pPr>
              <w:rPr>
                <w:color w:val="0070C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Principles and Methods</w:t>
            </w:r>
          </w:p>
        </w:tc>
        <w:tc>
          <w:tcPr>
            <w:tcW w:w="2835" w:type="dxa"/>
          </w:tcPr>
          <w:p w14:paraId="626EB5E1" w14:textId="3DA611CE" w:rsidR="00615931" w:rsidRDefault="00615931" w:rsidP="00B53FF9">
            <w:pPr>
              <w:rPr>
                <w:color w:val="00B05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Monday 6</w:t>
            </w:r>
            <w:r w:rsidRPr="00615931">
              <w:rPr>
                <w:color w:val="00B050"/>
                <w:sz w:val="22"/>
                <w:szCs w:val="22"/>
                <w:vertAlign w:val="superscript"/>
              </w:rPr>
              <w:t>th</w:t>
            </w:r>
            <w:r>
              <w:rPr>
                <w:color w:val="00B050"/>
                <w:sz w:val="22"/>
                <w:szCs w:val="22"/>
              </w:rPr>
              <w:t xml:space="preserve"> January</w:t>
            </w:r>
          </w:p>
        </w:tc>
      </w:tr>
      <w:tr w:rsidR="00615931" w14:paraId="128CEDDF" w14:textId="4C446CBA" w:rsidTr="008F7488">
        <w:tc>
          <w:tcPr>
            <w:tcW w:w="985" w:type="dxa"/>
          </w:tcPr>
          <w:p w14:paraId="0973C44B" w14:textId="77777777" w:rsidR="00615931" w:rsidRDefault="00615931" w:rsidP="00B53FF9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393E1523" w14:textId="4B2EC13E" w:rsidR="00615931" w:rsidRPr="002D58AA" w:rsidRDefault="00615931" w:rsidP="00711508">
            <w:pPr>
              <w:rPr>
                <w:color w:val="0070C0"/>
              </w:rPr>
            </w:pPr>
            <w:r w:rsidRPr="002D58AA">
              <w:rPr>
                <w:color w:val="0070C0"/>
              </w:rPr>
              <w:t xml:space="preserve">Monday </w:t>
            </w:r>
            <w:r>
              <w:rPr>
                <w:color w:val="0070C0"/>
              </w:rPr>
              <w:t>2 December</w:t>
            </w:r>
          </w:p>
        </w:tc>
        <w:tc>
          <w:tcPr>
            <w:tcW w:w="3260" w:type="dxa"/>
          </w:tcPr>
          <w:p w14:paraId="1DBDB9C8" w14:textId="031391AB" w:rsidR="00615931" w:rsidRPr="002D58AA" w:rsidRDefault="00615931" w:rsidP="00B53FF9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Roman Laughter</w:t>
            </w:r>
          </w:p>
        </w:tc>
        <w:tc>
          <w:tcPr>
            <w:tcW w:w="2835" w:type="dxa"/>
          </w:tcPr>
          <w:p w14:paraId="780BFC4D" w14:textId="46F99151" w:rsidR="00615931" w:rsidRDefault="00615931" w:rsidP="00B53FF9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Wednesday 8</w:t>
            </w:r>
            <w:r w:rsidRPr="00615931">
              <w:rPr>
                <w:color w:val="0070C0"/>
                <w:sz w:val="22"/>
                <w:szCs w:val="22"/>
                <w:vertAlign w:val="superscript"/>
              </w:rPr>
              <w:t>th</w:t>
            </w:r>
            <w:r>
              <w:rPr>
                <w:color w:val="0070C0"/>
                <w:sz w:val="22"/>
                <w:szCs w:val="22"/>
              </w:rPr>
              <w:t xml:space="preserve"> January</w:t>
            </w:r>
          </w:p>
        </w:tc>
      </w:tr>
      <w:tr w:rsidR="00615931" w14:paraId="071BA471" w14:textId="7EDB02EA" w:rsidTr="008F7488">
        <w:tc>
          <w:tcPr>
            <w:tcW w:w="985" w:type="dxa"/>
          </w:tcPr>
          <w:p w14:paraId="3A21C794" w14:textId="77777777" w:rsidR="00615931" w:rsidRDefault="00615931" w:rsidP="00B97F38">
            <w:pPr>
              <w:tabs>
                <w:tab w:val="left" w:pos="400"/>
                <w:tab w:val="center" w:pos="584"/>
              </w:tabs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3CF23ED3" w14:textId="5D6CD4CA" w:rsidR="00615931" w:rsidRPr="002D58AA" w:rsidRDefault="00615931" w:rsidP="00E530E6">
            <w:pPr>
              <w:rPr>
                <w:color w:val="FFC000"/>
              </w:rPr>
            </w:pPr>
            <w:r>
              <w:rPr>
                <w:color w:val="FF0000"/>
              </w:rPr>
              <w:t>Wednesday 4 December</w:t>
            </w:r>
          </w:p>
        </w:tc>
        <w:tc>
          <w:tcPr>
            <w:tcW w:w="3260" w:type="dxa"/>
          </w:tcPr>
          <w:p w14:paraId="3460F820" w14:textId="3CA13537" w:rsidR="00615931" w:rsidRPr="002D58AA" w:rsidRDefault="00615931" w:rsidP="00E530E6">
            <w:pPr>
              <w:rPr>
                <w:color w:val="FFC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 xml:space="preserve">Roman </w:t>
            </w:r>
            <w:r w:rsidRPr="00A8012F">
              <w:rPr>
                <w:color w:val="FF0000"/>
                <w:sz w:val="22"/>
                <w:szCs w:val="22"/>
              </w:rPr>
              <w:t>Culture &amp; Society</w:t>
            </w:r>
          </w:p>
        </w:tc>
        <w:tc>
          <w:tcPr>
            <w:tcW w:w="2835" w:type="dxa"/>
          </w:tcPr>
          <w:p w14:paraId="330BCF68" w14:textId="574C6CA7" w:rsidR="00615931" w:rsidRDefault="00615931" w:rsidP="00E530E6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Friday 10</w:t>
            </w:r>
            <w:r w:rsidRPr="00615931">
              <w:rPr>
                <w:color w:val="FF0000"/>
                <w:sz w:val="22"/>
                <w:szCs w:val="22"/>
                <w:vertAlign w:val="superscript"/>
              </w:rPr>
              <w:t>th</w:t>
            </w:r>
            <w:r>
              <w:rPr>
                <w:color w:val="FF0000"/>
                <w:sz w:val="22"/>
                <w:szCs w:val="22"/>
              </w:rPr>
              <w:t xml:space="preserve"> January</w:t>
            </w:r>
          </w:p>
        </w:tc>
      </w:tr>
      <w:tr w:rsidR="00615931" w14:paraId="03BBE09C" w14:textId="6720A11F" w:rsidTr="008F7488">
        <w:tc>
          <w:tcPr>
            <w:tcW w:w="985" w:type="dxa"/>
          </w:tcPr>
          <w:p w14:paraId="4A803B19" w14:textId="77777777" w:rsidR="00615931" w:rsidRDefault="00615931" w:rsidP="00B53FF9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346802D4" w14:textId="2E6392D1" w:rsidR="00615931" w:rsidRPr="00722CF5" w:rsidRDefault="00615931" w:rsidP="00A8012F">
            <w:pPr>
              <w:rPr>
                <w:color w:val="FF0000"/>
              </w:rPr>
            </w:pPr>
            <w:r w:rsidRPr="002D58AA">
              <w:rPr>
                <w:color w:val="FFC000"/>
              </w:rPr>
              <w:t>Wednesday</w:t>
            </w:r>
            <w:r>
              <w:rPr>
                <w:color w:val="FFC000"/>
              </w:rPr>
              <w:t xml:space="preserve"> 4 December</w:t>
            </w:r>
          </w:p>
        </w:tc>
        <w:tc>
          <w:tcPr>
            <w:tcW w:w="3260" w:type="dxa"/>
          </w:tcPr>
          <w:p w14:paraId="15414334" w14:textId="5F405E5B" w:rsidR="00615931" w:rsidRPr="001A253E" w:rsidRDefault="00615931" w:rsidP="004B3CE8">
            <w:pPr>
              <w:rPr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 xml:space="preserve">Politics and Poetics </w:t>
            </w:r>
          </w:p>
        </w:tc>
        <w:tc>
          <w:tcPr>
            <w:tcW w:w="2835" w:type="dxa"/>
          </w:tcPr>
          <w:p w14:paraId="69D20205" w14:textId="113DD3BF" w:rsidR="00615931" w:rsidRDefault="00615931" w:rsidP="004B3CE8">
            <w:pPr>
              <w:rPr>
                <w:color w:val="FFC00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Friday 10</w:t>
            </w:r>
            <w:r w:rsidRPr="00615931">
              <w:rPr>
                <w:color w:val="FFC000"/>
                <w:sz w:val="22"/>
                <w:szCs w:val="22"/>
                <w:vertAlign w:val="superscript"/>
              </w:rPr>
              <w:t>th</w:t>
            </w:r>
            <w:r>
              <w:rPr>
                <w:color w:val="FFC000"/>
                <w:sz w:val="22"/>
                <w:szCs w:val="22"/>
              </w:rPr>
              <w:t xml:space="preserve"> January</w:t>
            </w:r>
          </w:p>
        </w:tc>
      </w:tr>
      <w:tr w:rsidR="00615931" w14:paraId="76397635" w14:textId="38A458E7" w:rsidTr="008F7488">
        <w:tc>
          <w:tcPr>
            <w:tcW w:w="985" w:type="dxa"/>
          </w:tcPr>
          <w:p w14:paraId="03131121" w14:textId="079FBF35" w:rsidR="00615931" w:rsidRDefault="00615931" w:rsidP="00B53FF9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0D84C4D5" w14:textId="4796541C" w:rsidR="00615931" w:rsidRPr="00722CF5" w:rsidRDefault="00615931" w:rsidP="004B3CE8">
            <w:pPr>
              <w:rPr>
                <w:color w:val="FF0000"/>
              </w:rPr>
            </w:pPr>
            <w:r>
              <w:rPr>
                <w:color w:val="00B050"/>
              </w:rPr>
              <w:t xml:space="preserve">Thursday 5 December </w:t>
            </w:r>
          </w:p>
        </w:tc>
        <w:tc>
          <w:tcPr>
            <w:tcW w:w="3260" w:type="dxa"/>
          </w:tcPr>
          <w:p w14:paraId="397FC871" w14:textId="24693C12" w:rsidR="00615931" w:rsidRPr="00A8012F" w:rsidRDefault="00615931" w:rsidP="008236AB">
            <w:pPr>
              <w:rPr>
                <w:color w:val="FF000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Greek Religion</w:t>
            </w:r>
          </w:p>
        </w:tc>
        <w:tc>
          <w:tcPr>
            <w:tcW w:w="2835" w:type="dxa"/>
          </w:tcPr>
          <w:p w14:paraId="13F35CA7" w14:textId="0AE14E26" w:rsidR="00615931" w:rsidRDefault="00615931" w:rsidP="008236AB">
            <w:pPr>
              <w:rPr>
                <w:color w:val="00B05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Monday 13</w:t>
            </w:r>
            <w:r w:rsidRPr="00615931">
              <w:rPr>
                <w:color w:val="00B050"/>
                <w:sz w:val="22"/>
                <w:szCs w:val="22"/>
                <w:vertAlign w:val="superscript"/>
              </w:rPr>
              <w:t>th</w:t>
            </w:r>
            <w:r>
              <w:rPr>
                <w:color w:val="00B050"/>
                <w:sz w:val="22"/>
                <w:szCs w:val="22"/>
              </w:rPr>
              <w:t xml:space="preserve"> January</w:t>
            </w:r>
          </w:p>
        </w:tc>
      </w:tr>
      <w:tr w:rsidR="00615931" w14:paraId="7B1F6B0E" w14:textId="7A363820" w:rsidTr="008F7488">
        <w:tc>
          <w:tcPr>
            <w:tcW w:w="985" w:type="dxa"/>
          </w:tcPr>
          <w:p w14:paraId="7618ADD7" w14:textId="5CF76307" w:rsidR="00615931" w:rsidRDefault="00615931" w:rsidP="00B53FF9">
            <w:pPr>
              <w:jc w:val="center"/>
            </w:pPr>
            <w:r>
              <w:t>11</w:t>
            </w:r>
          </w:p>
        </w:tc>
        <w:tc>
          <w:tcPr>
            <w:tcW w:w="2835" w:type="dxa"/>
          </w:tcPr>
          <w:p w14:paraId="2BD201F3" w14:textId="57573AA3" w:rsidR="00615931" w:rsidRDefault="00615931" w:rsidP="00A8012F">
            <w:pPr>
              <w:rPr>
                <w:color w:val="00B050"/>
              </w:rPr>
            </w:pPr>
            <w:r w:rsidRPr="00722CF5">
              <w:rPr>
                <w:color w:val="0070C0"/>
              </w:rPr>
              <w:t>Monday</w:t>
            </w:r>
            <w:r>
              <w:rPr>
                <w:color w:val="0070C0"/>
              </w:rPr>
              <w:t xml:space="preserve"> 9 December</w:t>
            </w:r>
          </w:p>
        </w:tc>
        <w:tc>
          <w:tcPr>
            <w:tcW w:w="3260" w:type="dxa"/>
          </w:tcPr>
          <w:p w14:paraId="32A19009" w14:textId="3851DC1C" w:rsidR="00615931" w:rsidRDefault="00615931" w:rsidP="00B53FF9">
            <w:pPr>
              <w:rPr>
                <w:color w:val="00B05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Space &amp; Place</w:t>
            </w:r>
          </w:p>
        </w:tc>
        <w:tc>
          <w:tcPr>
            <w:tcW w:w="2835" w:type="dxa"/>
          </w:tcPr>
          <w:p w14:paraId="0D140C14" w14:textId="212E69F4" w:rsidR="00615931" w:rsidRDefault="00615931" w:rsidP="00B53FF9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Wednesday 15</w:t>
            </w:r>
            <w:r w:rsidRPr="00615931">
              <w:rPr>
                <w:color w:val="0070C0"/>
                <w:sz w:val="22"/>
                <w:szCs w:val="22"/>
                <w:vertAlign w:val="superscript"/>
              </w:rPr>
              <w:t>th</w:t>
            </w:r>
            <w:r>
              <w:rPr>
                <w:color w:val="0070C0"/>
                <w:sz w:val="22"/>
                <w:szCs w:val="22"/>
              </w:rPr>
              <w:t xml:space="preserve"> January</w:t>
            </w:r>
          </w:p>
        </w:tc>
      </w:tr>
      <w:tr w:rsidR="00615931" w14:paraId="50E2A3A0" w14:textId="552016D5" w:rsidTr="008F7488">
        <w:tc>
          <w:tcPr>
            <w:tcW w:w="985" w:type="dxa"/>
          </w:tcPr>
          <w:p w14:paraId="722ECB01" w14:textId="626C5D89" w:rsidR="00615931" w:rsidRDefault="00615931" w:rsidP="00B53FF9">
            <w:pPr>
              <w:jc w:val="center"/>
            </w:pPr>
            <w:r>
              <w:t>11</w:t>
            </w:r>
          </w:p>
        </w:tc>
        <w:tc>
          <w:tcPr>
            <w:tcW w:w="2835" w:type="dxa"/>
          </w:tcPr>
          <w:p w14:paraId="082EEBB7" w14:textId="411BAC9E" w:rsidR="00615931" w:rsidRPr="00970953" w:rsidRDefault="00615931" w:rsidP="00A8012F">
            <w:pPr>
              <w:rPr>
                <w:color w:val="FF0000"/>
              </w:rPr>
            </w:pPr>
            <w:r w:rsidRPr="00970953">
              <w:rPr>
                <w:color w:val="FF0000"/>
              </w:rPr>
              <w:t>Friday</w:t>
            </w:r>
            <w:r>
              <w:rPr>
                <w:color w:val="FF0000"/>
              </w:rPr>
              <w:t xml:space="preserve"> 13 December</w:t>
            </w:r>
          </w:p>
        </w:tc>
        <w:tc>
          <w:tcPr>
            <w:tcW w:w="3260" w:type="dxa"/>
          </w:tcPr>
          <w:p w14:paraId="0B1572D2" w14:textId="6CE354F5" w:rsidR="00615931" w:rsidRPr="00970953" w:rsidRDefault="00615931" w:rsidP="00B53FF9">
            <w:pPr>
              <w:rPr>
                <w:color w:val="FF0000"/>
                <w:sz w:val="22"/>
                <w:szCs w:val="22"/>
              </w:rPr>
            </w:pPr>
            <w:r w:rsidRPr="00970953">
              <w:rPr>
                <w:color w:val="FF0000"/>
                <w:sz w:val="22"/>
                <w:szCs w:val="22"/>
              </w:rPr>
              <w:t>Dissertation sample chapter</w:t>
            </w:r>
          </w:p>
        </w:tc>
        <w:tc>
          <w:tcPr>
            <w:tcW w:w="2835" w:type="dxa"/>
          </w:tcPr>
          <w:p w14:paraId="4B18D2BA" w14:textId="08D9E8D7" w:rsidR="00615931" w:rsidRPr="00970953" w:rsidRDefault="00651294" w:rsidP="00B53FF9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N/A</w:t>
            </w:r>
          </w:p>
        </w:tc>
      </w:tr>
      <w:tr w:rsidR="00615931" w14:paraId="4B5BA3B5" w14:textId="12591240" w:rsidTr="008F7488">
        <w:tc>
          <w:tcPr>
            <w:tcW w:w="7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6C6F5" w14:textId="77777777" w:rsidR="00615931" w:rsidRPr="00351052" w:rsidRDefault="00615931" w:rsidP="00DE3AB6">
            <w:pPr>
              <w:rPr>
                <w:b/>
              </w:rPr>
            </w:pPr>
            <w:r w:rsidRPr="00351052">
              <w:rPr>
                <w:b/>
              </w:rPr>
              <w:t>SPRING TERM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DCB35" w14:textId="77777777" w:rsidR="00615931" w:rsidRPr="00351052" w:rsidRDefault="00615931" w:rsidP="00DE3AB6">
            <w:pPr>
              <w:rPr>
                <w:b/>
              </w:rPr>
            </w:pPr>
          </w:p>
        </w:tc>
      </w:tr>
      <w:tr w:rsidR="00615931" w14:paraId="355EAC98" w14:textId="5809A5AA" w:rsidTr="008F7488">
        <w:tc>
          <w:tcPr>
            <w:tcW w:w="985" w:type="dxa"/>
          </w:tcPr>
          <w:p w14:paraId="4F2BC4C2" w14:textId="77777777" w:rsidR="00615931" w:rsidRDefault="00615931" w:rsidP="00DE3AB6">
            <w:pPr>
              <w:jc w:val="center"/>
            </w:pPr>
            <w:r>
              <w:t>7</w:t>
            </w:r>
          </w:p>
        </w:tc>
        <w:tc>
          <w:tcPr>
            <w:tcW w:w="2835" w:type="dxa"/>
          </w:tcPr>
          <w:p w14:paraId="5D283837" w14:textId="64F61505" w:rsidR="00615931" w:rsidRPr="00722CF5" w:rsidRDefault="00615931" w:rsidP="00A24D1C">
            <w:pPr>
              <w:rPr>
                <w:color w:val="FF0000"/>
              </w:rPr>
            </w:pPr>
            <w:r>
              <w:rPr>
                <w:color w:val="FF0000"/>
              </w:rPr>
              <w:t>Monday 17 February</w:t>
            </w:r>
          </w:p>
        </w:tc>
        <w:tc>
          <w:tcPr>
            <w:tcW w:w="3260" w:type="dxa"/>
          </w:tcPr>
          <w:p w14:paraId="6B018BD7" w14:textId="77777777" w:rsidR="00615931" w:rsidRPr="001A253E" w:rsidRDefault="00615931" w:rsidP="00DE3AB6">
            <w:pPr>
              <w:rPr>
                <w:sz w:val="22"/>
                <w:szCs w:val="22"/>
              </w:rPr>
            </w:pPr>
            <w:r w:rsidRPr="00CA7C10">
              <w:rPr>
                <w:color w:val="FF0000"/>
                <w:sz w:val="22"/>
                <w:szCs w:val="22"/>
              </w:rPr>
              <w:t>Hellenistic World</w:t>
            </w:r>
            <w:r w:rsidRPr="00E84287">
              <w:rPr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5255CE1" w14:textId="3B5A7600" w:rsidR="00615931" w:rsidRPr="00CA7C10" w:rsidRDefault="00615931" w:rsidP="00DE3AB6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Monday 16</w:t>
            </w:r>
            <w:r w:rsidRPr="00615931">
              <w:rPr>
                <w:color w:val="FF0000"/>
                <w:sz w:val="22"/>
                <w:szCs w:val="22"/>
                <w:vertAlign w:val="superscript"/>
              </w:rPr>
              <w:t>th</w:t>
            </w:r>
            <w:r>
              <w:rPr>
                <w:color w:val="FF0000"/>
                <w:sz w:val="22"/>
                <w:szCs w:val="22"/>
              </w:rPr>
              <w:t xml:space="preserve"> March</w:t>
            </w:r>
          </w:p>
        </w:tc>
      </w:tr>
      <w:tr w:rsidR="00615931" w14:paraId="13F0716E" w14:textId="0568C95B" w:rsidTr="008F7488">
        <w:tc>
          <w:tcPr>
            <w:tcW w:w="985" w:type="dxa"/>
          </w:tcPr>
          <w:p w14:paraId="0C1015DE" w14:textId="77777777" w:rsidR="00615931" w:rsidRDefault="00615931" w:rsidP="00DE3AB6">
            <w:pPr>
              <w:jc w:val="center"/>
            </w:pPr>
            <w:r>
              <w:t xml:space="preserve">7 </w:t>
            </w:r>
          </w:p>
        </w:tc>
        <w:tc>
          <w:tcPr>
            <w:tcW w:w="2835" w:type="dxa"/>
          </w:tcPr>
          <w:p w14:paraId="6023A689" w14:textId="51792EB1" w:rsidR="00615931" w:rsidRPr="00225945" w:rsidRDefault="00615931" w:rsidP="00D77719">
            <w:pPr>
              <w:rPr>
                <w:color w:val="0070C0"/>
              </w:rPr>
            </w:pPr>
            <w:r>
              <w:rPr>
                <w:color w:val="0070C0"/>
              </w:rPr>
              <w:t>Wednesday 19 February</w:t>
            </w:r>
          </w:p>
        </w:tc>
        <w:tc>
          <w:tcPr>
            <w:tcW w:w="3260" w:type="dxa"/>
          </w:tcPr>
          <w:p w14:paraId="52B8BB26" w14:textId="4B526FCF" w:rsidR="00615931" w:rsidRPr="00225945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Politics and Poetics</w:t>
            </w:r>
          </w:p>
        </w:tc>
        <w:tc>
          <w:tcPr>
            <w:tcW w:w="2835" w:type="dxa"/>
          </w:tcPr>
          <w:p w14:paraId="20016294" w14:textId="688CF175" w:rsidR="00615931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Wednesday 18</w:t>
            </w:r>
            <w:r w:rsidRPr="00615931">
              <w:rPr>
                <w:color w:val="0070C0"/>
                <w:sz w:val="22"/>
                <w:szCs w:val="22"/>
                <w:vertAlign w:val="superscript"/>
              </w:rPr>
              <w:t>th</w:t>
            </w:r>
            <w:r>
              <w:rPr>
                <w:color w:val="0070C0"/>
                <w:sz w:val="22"/>
                <w:szCs w:val="22"/>
              </w:rPr>
              <w:t xml:space="preserve"> March</w:t>
            </w:r>
          </w:p>
        </w:tc>
      </w:tr>
      <w:tr w:rsidR="00615931" w14:paraId="18D95805" w14:textId="702F9C48" w:rsidTr="008F7488">
        <w:tc>
          <w:tcPr>
            <w:tcW w:w="985" w:type="dxa"/>
          </w:tcPr>
          <w:p w14:paraId="0A3C4D86" w14:textId="77777777" w:rsidR="00615931" w:rsidRDefault="00615931" w:rsidP="00DE3AB6">
            <w:pPr>
              <w:jc w:val="center"/>
            </w:pPr>
            <w:r>
              <w:t>7</w:t>
            </w:r>
          </w:p>
        </w:tc>
        <w:tc>
          <w:tcPr>
            <w:tcW w:w="2835" w:type="dxa"/>
          </w:tcPr>
          <w:p w14:paraId="4676C8DF" w14:textId="6EB4E70D" w:rsidR="00615931" w:rsidRPr="00E56056" w:rsidRDefault="00615931" w:rsidP="00D77719">
            <w:pPr>
              <w:rPr>
                <w:color w:val="00B050"/>
              </w:rPr>
            </w:pPr>
            <w:r>
              <w:rPr>
                <w:color w:val="00B050"/>
              </w:rPr>
              <w:t xml:space="preserve">Thursday 20 February </w:t>
            </w:r>
          </w:p>
        </w:tc>
        <w:tc>
          <w:tcPr>
            <w:tcW w:w="3260" w:type="dxa"/>
          </w:tcPr>
          <w:p w14:paraId="5604FFE2" w14:textId="0EBAE643" w:rsidR="00615931" w:rsidRPr="00E56056" w:rsidRDefault="00615931" w:rsidP="00DE3AB6">
            <w:pPr>
              <w:rPr>
                <w:color w:val="00B05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Roman Near East</w:t>
            </w:r>
          </w:p>
        </w:tc>
        <w:tc>
          <w:tcPr>
            <w:tcW w:w="2835" w:type="dxa"/>
          </w:tcPr>
          <w:p w14:paraId="6D8B7229" w14:textId="03FECAAE" w:rsidR="00615931" w:rsidRDefault="00615931" w:rsidP="00DE3AB6">
            <w:pPr>
              <w:rPr>
                <w:color w:val="00B05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Thursday 19</w:t>
            </w:r>
            <w:r w:rsidRPr="00615931">
              <w:rPr>
                <w:color w:val="00B050"/>
                <w:sz w:val="22"/>
                <w:szCs w:val="22"/>
                <w:vertAlign w:val="superscript"/>
              </w:rPr>
              <w:t>th</w:t>
            </w:r>
            <w:r>
              <w:rPr>
                <w:color w:val="00B050"/>
                <w:sz w:val="22"/>
                <w:szCs w:val="22"/>
              </w:rPr>
              <w:t xml:space="preserve"> March</w:t>
            </w:r>
          </w:p>
        </w:tc>
      </w:tr>
      <w:tr w:rsidR="00615931" w14:paraId="497DB510" w14:textId="19A7806A" w:rsidTr="008F7488">
        <w:tc>
          <w:tcPr>
            <w:tcW w:w="985" w:type="dxa"/>
          </w:tcPr>
          <w:p w14:paraId="65128644" w14:textId="77777777" w:rsidR="00615931" w:rsidRDefault="00615931" w:rsidP="00DE3AB6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12B5BF5D" w14:textId="59445CE2" w:rsidR="00615931" w:rsidRPr="00494F9C" w:rsidRDefault="00615931" w:rsidP="00D77719">
            <w:pPr>
              <w:rPr>
                <w:color w:val="F79646" w:themeColor="accent6"/>
              </w:rPr>
            </w:pPr>
            <w:r w:rsidRPr="00494F9C">
              <w:rPr>
                <w:color w:val="F79646" w:themeColor="accent6"/>
              </w:rPr>
              <w:t xml:space="preserve">Monday </w:t>
            </w:r>
            <w:r>
              <w:rPr>
                <w:color w:val="F79646" w:themeColor="accent6"/>
              </w:rPr>
              <w:t>24 February</w:t>
            </w:r>
          </w:p>
        </w:tc>
        <w:tc>
          <w:tcPr>
            <w:tcW w:w="3260" w:type="dxa"/>
          </w:tcPr>
          <w:p w14:paraId="617B1266" w14:textId="091699E7" w:rsidR="00615931" w:rsidRPr="00494F9C" w:rsidRDefault="00615931" w:rsidP="00DE3AB6">
            <w:pPr>
              <w:rPr>
                <w:color w:val="F79646" w:themeColor="accent6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Greek Religion</w:t>
            </w:r>
          </w:p>
        </w:tc>
        <w:tc>
          <w:tcPr>
            <w:tcW w:w="2835" w:type="dxa"/>
          </w:tcPr>
          <w:p w14:paraId="49F61D2D" w14:textId="171911AF" w:rsidR="00615931" w:rsidRDefault="00615931" w:rsidP="00DE3AB6">
            <w:pPr>
              <w:rPr>
                <w:color w:val="FFC00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Monday 23</w:t>
            </w:r>
            <w:r w:rsidRPr="00615931">
              <w:rPr>
                <w:color w:val="FFC000"/>
                <w:sz w:val="22"/>
                <w:szCs w:val="22"/>
                <w:vertAlign w:val="superscript"/>
              </w:rPr>
              <w:t>rd</w:t>
            </w:r>
            <w:r>
              <w:rPr>
                <w:color w:val="FFC000"/>
                <w:sz w:val="22"/>
                <w:szCs w:val="22"/>
              </w:rPr>
              <w:t xml:space="preserve"> March</w:t>
            </w:r>
          </w:p>
        </w:tc>
      </w:tr>
      <w:tr w:rsidR="00615931" w14:paraId="68CD4FE0" w14:textId="01CA29CF" w:rsidTr="008F7488">
        <w:tc>
          <w:tcPr>
            <w:tcW w:w="985" w:type="dxa"/>
          </w:tcPr>
          <w:p w14:paraId="54739EC7" w14:textId="2E344051" w:rsidR="00615931" w:rsidRDefault="00615931" w:rsidP="00DE3AB6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729F0DDC" w14:textId="3EC37C22" w:rsidR="00615931" w:rsidRPr="00E56056" w:rsidRDefault="00615931" w:rsidP="00DE3AB6">
            <w:pPr>
              <w:rPr>
                <w:color w:val="00B050"/>
              </w:rPr>
            </w:pPr>
            <w:r>
              <w:rPr>
                <w:color w:val="FF0000"/>
              </w:rPr>
              <w:t>Monday 24 February</w:t>
            </w:r>
          </w:p>
        </w:tc>
        <w:tc>
          <w:tcPr>
            <w:tcW w:w="3260" w:type="dxa"/>
          </w:tcPr>
          <w:p w14:paraId="5AE39B65" w14:textId="77777777" w:rsidR="00615931" w:rsidRPr="00E56056" w:rsidRDefault="00615931" w:rsidP="00DE3AB6">
            <w:pPr>
              <w:rPr>
                <w:color w:val="00B05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Intro to Greek and Roman History</w:t>
            </w:r>
            <w:r>
              <w:rPr>
                <w:color w:val="00B050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43B2913D" w14:textId="6232D6D8" w:rsidR="00615931" w:rsidRDefault="00615931" w:rsidP="00DE3AB6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Monday 23</w:t>
            </w:r>
            <w:r w:rsidRPr="00615931">
              <w:rPr>
                <w:color w:val="FF0000"/>
                <w:sz w:val="22"/>
                <w:szCs w:val="22"/>
                <w:vertAlign w:val="superscript"/>
              </w:rPr>
              <w:t>rd</w:t>
            </w:r>
            <w:r>
              <w:rPr>
                <w:color w:val="FF0000"/>
                <w:sz w:val="22"/>
                <w:szCs w:val="22"/>
              </w:rPr>
              <w:t xml:space="preserve"> March</w:t>
            </w:r>
          </w:p>
        </w:tc>
      </w:tr>
      <w:tr w:rsidR="00615931" w14:paraId="0A200B9F" w14:textId="347A9CFE" w:rsidTr="008F7488">
        <w:tc>
          <w:tcPr>
            <w:tcW w:w="985" w:type="dxa"/>
          </w:tcPr>
          <w:p w14:paraId="7697F0C4" w14:textId="77777777" w:rsidR="00615931" w:rsidRDefault="00615931" w:rsidP="00DE3AB6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3DFC73C2" w14:textId="6901AEF3" w:rsidR="00615931" w:rsidRPr="00225945" w:rsidRDefault="00615931" w:rsidP="00D77719">
            <w:pPr>
              <w:rPr>
                <w:color w:val="0070C0"/>
              </w:rPr>
            </w:pPr>
            <w:r>
              <w:rPr>
                <w:color w:val="00B050"/>
              </w:rPr>
              <w:t xml:space="preserve">Wednesday 26 February </w:t>
            </w:r>
          </w:p>
        </w:tc>
        <w:tc>
          <w:tcPr>
            <w:tcW w:w="3260" w:type="dxa"/>
          </w:tcPr>
          <w:p w14:paraId="18F1AA54" w14:textId="77777777" w:rsidR="00615931" w:rsidRPr="00225945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B050"/>
              </w:rPr>
              <w:t>Domestic Space</w:t>
            </w:r>
          </w:p>
        </w:tc>
        <w:tc>
          <w:tcPr>
            <w:tcW w:w="2835" w:type="dxa"/>
          </w:tcPr>
          <w:p w14:paraId="5EE57FDB" w14:textId="6A126559" w:rsidR="00615931" w:rsidRDefault="00615931" w:rsidP="00DE3AB6">
            <w:pPr>
              <w:rPr>
                <w:color w:val="00B050"/>
              </w:rPr>
            </w:pPr>
            <w:r>
              <w:rPr>
                <w:color w:val="00B050"/>
              </w:rPr>
              <w:t>Wednesday 25</w:t>
            </w:r>
            <w:r w:rsidRPr="00615931">
              <w:rPr>
                <w:color w:val="00B050"/>
                <w:vertAlign w:val="superscript"/>
              </w:rPr>
              <w:t>th</w:t>
            </w:r>
            <w:r>
              <w:rPr>
                <w:color w:val="00B050"/>
              </w:rPr>
              <w:t xml:space="preserve"> March</w:t>
            </w:r>
          </w:p>
        </w:tc>
      </w:tr>
      <w:tr w:rsidR="00615931" w14:paraId="76ED1638" w14:textId="2566EE9E" w:rsidTr="008F7488">
        <w:tc>
          <w:tcPr>
            <w:tcW w:w="985" w:type="dxa"/>
          </w:tcPr>
          <w:p w14:paraId="0A6A8198" w14:textId="77777777" w:rsidR="00615931" w:rsidRDefault="00615931" w:rsidP="00DE3AB6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32FA6BDA" w14:textId="53E85192" w:rsidR="00615931" w:rsidRPr="00747A2B" w:rsidRDefault="00615931" w:rsidP="00D77719">
            <w:pPr>
              <w:rPr>
                <w:color w:val="0070C0"/>
              </w:rPr>
            </w:pPr>
            <w:r>
              <w:rPr>
                <w:color w:val="0070C0"/>
              </w:rPr>
              <w:t>Thursday</w:t>
            </w:r>
            <w:r w:rsidRPr="00747A2B">
              <w:rPr>
                <w:color w:val="0070C0"/>
              </w:rPr>
              <w:t xml:space="preserve"> </w:t>
            </w:r>
            <w:r>
              <w:rPr>
                <w:color w:val="0070C0"/>
              </w:rPr>
              <w:t>27 February</w:t>
            </w:r>
          </w:p>
        </w:tc>
        <w:tc>
          <w:tcPr>
            <w:tcW w:w="3260" w:type="dxa"/>
          </w:tcPr>
          <w:p w14:paraId="4C08568C" w14:textId="77777777" w:rsidR="00615931" w:rsidRPr="00747A2B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Epic and Epyllion</w:t>
            </w:r>
          </w:p>
        </w:tc>
        <w:tc>
          <w:tcPr>
            <w:tcW w:w="2835" w:type="dxa"/>
          </w:tcPr>
          <w:p w14:paraId="78DCF91D" w14:textId="11C96BDB" w:rsidR="00615931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Thursday 26</w:t>
            </w:r>
            <w:r w:rsidRPr="00615931">
              <w:rPr>
                <w:color w:val="0070C0"/>
                <w:sz w:val="22"/>
                <w:szCs w:val="22"/>
                <w:vertAlign w:val="superscript"/>
              </w:rPr>
              <w:t>th</w:t>
            </w:r>
            <w:r>
              <w:rPr>
                <w:color w:val="0070C0"/>
                <w:sz w:val="22"/>
                <w:szCs w:val="22"/>
              </w:rPr>
              <w:t xml:space="preserve"> March</w:t>
            </w:r>
          </w:p>
        </w:tc>
      </w:tr>
      <w:tr w:rsidR="00615931" w14:paraId="3814979C" w14:textId="504DC5F2" w:rsidTr="008F7488">
        <w:tc>
          <w:tcPr>
            <w:tcW w:w="985" w:type="dxa"/>
          </w:tcPr>
          <w:p w14:paraId="007A48A0" w14:textId="77777777" w:rsidR="00615931" w:rsidRDefault="00615931" w:rsidP="00DE3AB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6E40D35A" w14:textId="1B0864D0" w:rsidR="00615931" w:rsidRDefault="00615931" w:rsidP="00D77719">
            <w:pPr>
              <w:rPr>
                <w:color w:val="FFC000"/>
              </w:rPr>
            </w:pPr>
            <w:r w:rsidRPr="00722CF5">
              <w:rPr>
                <w:color w:val="FF0000"/>
              </w:rPr>
              <w:t xml:space="preserve">Monday </w:t>
            </w:r>
            <w:r>
              <w:rPr>
                <w:color w:val="FF0000"/>
              </w:rPr>
              <w:t>2 March</w:t>
            </w:r>
          </w:p>
        </w:tc>
        <w:tc>
          <w:tcPr>
            <w:tcW w:w="3260" w:type="dxa"/>
          </w:tcPr>
          <w:p w14:paraId="47F90A7F" w14:textId="77777777" w:rsidR="00615931" w:rsidRDefault="00615931" w:rsidP="00DE3AB6">
            <w:pPr>
              <w:rPr>
                <w:color w:val="FFC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Greek Culture and Society</w:t>
            </w:r>
          </w:p>
        </w:tc>
        <w:tc>
          <w:tcPr>
            <w:tcW w:w="2835" w:type="dxa"/>
          </w:tcPr>
          <w:p w14:paraId="52AFAADB" w14:textId="774F0F5E" w:rsidR="00615931" w:rsidRDefault="00615931" w:rsidP="00DE3AB6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Monday 30</w:t>
            </w:r>
            <w:r w:rsidRPr="00615931">
              <w:rPr>
                <w:color w:val="FF0000"/>
                <w:sz w:val="22"/>
                <w:szCs w:val="22"/>
                <w:vertAlign w:val="superscript"/>
              </w:rPr>
              <w:t>th</w:t>
            </w:r>
            <w:r>
              <w:rPr>
                <w:color w:val="FF0000"/>
                <w:sz w:val="22"/>
                <w:szCs w:val="22"/>
              </w:rPr>
              <w:t xml:space="preserve"> March</w:t>
            </w:r>
          </w:p>
        </w:tc>
      </w:tr>
      <w:tr w:rsidR="00615931" w14:paraId="5F0A0E7A" w14:textId="383A7A83" w:rsidTr="008F7488">
        <w:tc>
          <w:tcPr>
            <w:tcW w:w="985" w:type="dxa"/>
          </w:tcPr>
          <w:p w14:paraId="0908FD9D" w14:textId="77777777" w:rsidR="00615931" w:rsidRDefault="00615931" w:rsidP="00DE3AB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38F61D84" w14:textId="0472F0C0" w:rsidR="00615931" w:rsidRPr="00722CF5" w:rsidRDefault="00615931" w:rsidP="00D77719">
            <w:pPr>
              <w:rPr>
                <w:color w:val="FFC000"/>
              </w:rPr>
            </w:pPr>
            <w:r>
              <w:rPr>
                <w:color w:val="FFC000"/>
              </w:rPr>
              <w:t xml:space="preserve">Monday 2 March </w:t>
            </w:r>
            <w:r w:rsidRPr="00722CF5">
              <w:rPr>
                <w:color w:val="FFC000"/>
              </w:rPr>
              <w:t xml:space="preserve"> </w:t>
            </w:r>
          </w:p>
        </w:tc>
        <w:tc>
          <w:tcPr>
            <w:tcW w:w="3260" w:type="dxa"/>
          </w:tcPr>
          <w:p w14:paraId="54D7349B" w14:textId="5697D503" w:rsidR="00615931" w:rsidRPr="00722CF5" w:rsidRDefault="00615931" w:rsidP="008236AB">
            <w:pPr>
              <w:rPr>
                <w:color w:val="FFC00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Space and Place</w:t>
            </w:r>
          </w:p>
        </w:tc>
        <w:tc>
          <w:tcPr>
            <w:tcW w:w="2835" w:type="dxa"/>
          </w:tcPr>
          <w:p w14:paraId="367ABD18" w14:textId="3D00A7E8" w:rsidR="00615931" w:rsidRDefault="00615931" w:rsidP="008236AB">
            <w:pPr>
              <w:rPr>
                <w:color w:val="FFC00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Monday 30</w:t>
            </w:r>
            <w:r w:rsidRPr="00615931">
              <w:rPr>
                <w:color w:val="FFC000"/>
                <w:sz w:val="22"/>
                <w:szCs w:val="22"/>
                <w:vertAlign w:val="superscript"/>
              </w:rPr>
              <w:t>th</w:t>
            </w:r>
            <w:r>
              <w:rPr>
                <w:color w:val="FFC000"/>
                <w:sz w:val="22"/>
                <w:szCs w:val="22"/>
              </w:rPr>
              <w:t xml:space="preserve"> March</w:t>
            </w:r>
          </w:p>
        </w:tc>
      </w:tr>
      <w:tr w:rsidR="00615931" w14:paraId="459E115F" w14:textId="1DB522D4" w:rsidTr="008F7488">
        <w:tc>
          <w:tcPr>
            <w:tcW w:w="985" w:type="dxa"/>
          </w:tcPr>
          <w:p w14:paraId="255387E1" w14:textId="766E1CFB" w:rsidR="00615931" w:rsidRDefault="00615931" w:rsidP="00DE3AB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10909B02" w14:textId="675D2263" w:rsidR="00615931" w:rsidRDefault="00615931" w:rsidP="00D77719">
            <w:pPr>
              <w:rPr>
                <w:color w:val="00B050"/>
              </w:rPr>
            </w:pPr>
            <w:r>
              <w:rPr>
                <w:color w:val="0070C0"/>
              </w:rPr>
              <w:t>Tuesday 3 March</w:t>
            </w:r>
          </w:p>
        </w:tc>
        <w:tc>
          <w:tcPr>
            <w:tcW w:w="3260" w:type="dxa"/>
          </w:tcPr>
          <w:p w14:paraId="16974E28" w14:textId="6A9C347D" w:rsidR="00615931" w:rsidRDefault="00615931" w:rsidP="00DE3AB6">
            <w:pPr>
              <w:rPr>
                <w:color w:val="00B05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Tiberius to Hadrian</w:t>
            </w:r>
          </w:p>
        </w:tc>
        <w:tc>
          <w:tcPr>
            <w:tcW w:w="2835" w:type="dxa"/>
          </w:tcPr>
          <w:p w14:paraId="4905E214" w14:textId="605D81FD" w:rsidR="00615931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Tuesday 31</w:t>
            </w:r>
            <w:r w:rsidRPr="00615931">
              <w:rPr>
                <w:color w:val="0070C0"/>
                <w:sz w:val="22"/>
                <w:szCs w:val="22"/>
                <w:vertAlign w:val="superscript"/>
              </w:rPr>
              <w:t>st</w:t>
            </w:r>
            <w:r>
              <w:rPr>
                <w:color w:val="0070C0"/>
                <w:sz w:val="22"/>
                <w:szCs w:val="22"/>
              </w:rPr>
              <w:t xml:space="preserve"> March</w:t>
            </w:r>
          </w:p>
        </w:tc>
      </w:tr>
      <w:tr w:rsidR="00615931" w14:paraId="1949E3AF" w14:textId="01BEE28D" w:rsidTr="008F7488">
        <w:tc>
          <w:tcPr>
            <w:tcW w:w="985" w:type="dxa"/>
          </w:tcPr>
          <w:p w14:paraId="1FDA34F1" w14:textId="77777777" w:rsidR="00615931" w:rsidRDefault="00615931" w:rsidP="00DE3AB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112DB421" w14:textId="60B853FA" w:rsidR="00615931" w:rsidRPr="00D31D8E" w:rsidRDefault="00615931" w:rsidP="00D77719">
            <w:pPr>
              <w:rPr>
                <w:color w:val="00B050"/>
              </w:rPr>
            </w:pPr>
            <w:r>
              <w:rPr>
                <w:color w:val="00B050"/>
              </w:rPr>
              <w:t xml:space="preserve">Thursday 5 March </w:t>
            </w:r>
          </w:p>
        </w:tc>
        <w:tc>
          <w:tcPr>
            <w:tcW w:w="3260" w:type="dxa"/>
          </w:tcPr>
          <w:p w14:paraId="216420C5" w14:textId="77777777" w:rsidR="00615931" w:rsidRPr="00722CF5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Principles and Methods</w:t>
            </w:r>
          </w:p>
        </w:tc>
        <w:tc>
          <w:tcPr>
            <w:tcW w:w="2835" w:type="dxa"/>
          </w:tcPr>
          <w:p w14:paraId="1305E111" w14:textId="3178C074" w:rsidR="00615931" w:rsidRDefault="00615931" w:rsidP="00DE3AB6">
            <w:pPr>
              <w:rPr>
                <w:color w:val="00B05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Thursday 2</w:t>
            </w:r>
            <w:r w:rsidRPr="00615931">
              <w:rPr>
                <w:color w:val="00B050"/>
                <w:sz w:val="22"/>
                <w:szCs w:val="22"/>
                <w:vertAlign w:val="superscript"/>
              </w:rPr>
              <w:t>nd</w:t>
            </w:r>
            <w:r>
              <w:rPr>
                <w:color w:val="00B050"/>
                <w:sz w:val="22"/>
                <w:szCs w:val="22"/>
              </w:rPr>
              <w:t xml:space="preserve"> April</w:t>
            </w:r>
          </w:p>
        </w:tc>
      </w:tr>
      <w:tr w:rsidR="00615931" w14:paraId="58096413" w14:textId="6397F23D" w:rsidTr="008F7488">
        <w:tc>
          <w:tcPr>
            <w:tcW w:w="985" w:type="dxa"/>
          </w:tcPr>
          <w:p w14:paraId="42B07A4E" w14:textId="77777777" w:rsidR="00615931" w:rsidRDefault="00615931" w:rsidP="00DE3AB6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0750D1FD" w14:textId="03C52203" w:rsidR="00615931" w:rsidRPr="002D58AA" w:rsidRDefault="00615931" w:rsidP="00D77719">
            <w:pPr>
              <w:rPr>
                <w:color w:val="0070C0"/>
              </w:rPr>
            </w:pPr>
            <w:r w:rsidRPr="002D58AA">
              <w:rPr>
                <w:color w:val="0070C0"/>
              </w:rPr>
              <w:t xml:space="preserve">Monday </w:t>
            </w:r>
            <w:r>
              <w:rPr>
                <w:color w:val="0070C0"/>
              </w:rPr>
              <w:t xml:space="preserve">9 March </w:t>
            </w:r>
          </w:p>
        </w:tc>
        <w:tc>
          <w:tcPr>
            <w:tcW w:w="3260" w:type="dxa"/>
          </w:tcPr>
          <w:p w14:paraId="42948D9C" w14:textId="77777777" w:rsidR="00615931" w:rsidRPr="002D58AA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Roman Laughter</w:t>
            </w:r>
          </w:p>
        </w:tc>
        <w:tc>
          <w:tcPr>
            <w:tcW w:w="2835" w:type="dxa"/>
          </w:tcPr>
          <w:p w14:paraId="5734ED51" w14:textId="5114E638" w:rsidR="00615931" w:rsidRDefault="00615931" w:rsidP="00DE3AB6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Monday 6</w:t>
            </w:r>
            <w:r w:rsidRPr="00615931">
              <w:rPr>
                <w:color w:val="0070C0"/>
                <w:sz w:val="22"/>
                <w:szCs w:val="22"/>
                <w:vertAlign w:val="superscript"/>
              </w:rPr>
              <w:t>th</w:t>
            </w:r>
            <w:r>
              <w:rPr>
                <w:color w:val="0070C0"/>
                <w:sz w:val="22"/>
                <w:szCs w:val="22"/>
              </w:rPr>
              <w:t xml:space="preserve"> April</w:t>
            </w:r>
          </w:p>
        </w:tc>
      </w:tr>
      <w:tr w:rsidR="00615931" w14:paraId="71FAE394" w14:textId="2481307E" w:rsidTr="008F7488">
        <w:tc>
          <w:tcPr>
            <w:tcW w:w="985" w:type="dxa"/>
          </w:tcPr>
          <w:p w14:paraId="7B5114E6" w14:textId="77777777" w:rsidR="00615931" w:rsidRDefault="00615931" w:rsidP="00DE3AB6">
            <w:pPr>
              <w:tabs>
                <w:tab w:val="left" w:pos="400"/>
                <w:tab w:val="center" w:pos="584"/>
              </w:tabs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709BC040" w14:textId="57B92A3D" w:rsidR="00615931" w:rsidRPr="002D58AA" w:rsidRDefault="00615931" w:rsidP="00D77719">
            <w:pPr>
              <w:rPr>
                <w:color w:val="FFC000"/>
              </w:rPr>
            </w:pPr>
            <w:r>
              <w:rPr>
                <w:color w:val="FF0000"/>
              </w:rPr>
              <w:t>Wednesday 11 March</w:t>
            </w:r>
          </w:p>
        </w:tc>
        <w:tc>
          <w:tcPr>
            <w:tcW w:w="3260" w:type="dxa"/>
          </w:tcPr>
          <w:p w14:paraId="222B4B77" w14:textId="77777777" w:rsidR="00615931" w:rsidRPr="002D58AA" w:rsidRDefault="00615931" w:rsidP="00DE3AB6">
            <w:pPr>
              <w:rPr>
                <w:color w:val="FFC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 xml:space="preserve">Roman </w:t>
            </w:r>
            <w:r w:rsidRPr="00A8012F">
              <w:rPr>
                <w:color w:val="FF0000"/>
                <w:sz w:val="22"/>
                <w:szCs w:val="22"/>
              </w:rPr>
              <w:t>Culture &amp; Society</w:t>
            </w:r>
          </w:p>
        </w:tc>
        <w:tc>
          <w:tcPr>
            <w:tcW w:w="2835" w:type="dxa"/>
          </w:tcPr>
          <w:p w14:paraId="0B2E131D" w14:textId="22CA683A" w:rsidR="00615931" w:rsidRDefault="00615931" w:rsidP="00DE3AB6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Wednesday 8</w:t>
            </w:r>
            <w:r w:rsidRPr="00615931">
              <w:rPr>
                <w:color w:val="FF0000"/>
                <w:sz w:val="22"/>
                <w:szCs w:val="22"/>
                <w:vertAlign w:val="superscript"/>
              </w:rPr>
              <w:t>th</w:t>
            </w:r>
            <w:r>
              <w:rPr>
                <w:color w:val="FF0000"/>
                <w:sz w:val="22"/>
                <w:szCs w:val="22"/>
              </w:rPr>
              <w:t xml:space="preserve"> April</w:t>
            </w:r>
          </w:p>
        </w:tc>
      </w:tr>
      <w:tr w:rsidR="00615931" w14:paraId="6B5A624D" w14:textId="01A00200" w:rsidTr="008F7488">
        <w:tc>
          <w:tcPr>
            <w:tcW w:w="985" w:type="dxa"/>
          </w:tcPr>
          <w:p w14:paraId="7A679D2B" w14:textId="77777777" w:rsidR="00615931" w:rsidRDefault="00615931" w:rsidP="00DE3AB6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7405811D" w14:textId="285DE1B1" w:rsidR="00615931" w:rsidRPr="00722CF5" w:rsidRDefault="00615931" w:rsidP="00D77719">
            <w:pPr>
              <w:rPr>
                <w:color w:val="FF0000"/>
              </w:rPr>
            </w:pPr>
            <w:r>
              <w:rPr>
                <w:color w:val="00B050"/>
              </w:rPr>
              <w:t xml:space="preserve">Wednesday 11 March </w:t>
            </w:r>
          </w:p>
        </w:tc>
        <w:tc>
          <w:tcPr>
            <w:tcW w:w="3260" w:type="dxa"/>
          </w:tcPr>
          <w:p w14:paraId="1237378A" w14:textId="2081F695" w:rsidR="00615931" w:rsidRPr="00D77719" w:rsidRDefault="00615931" w:rsidP="00DE3AB6">
            <w:pPr>
              <w:rPr>
                <w:color w:val="00B050"/>
                <w:sz w:val="22"/>
                <w:szCs w:val="22"/>
              </w:rPr>
            </w:pPr>
            <w:r w:rsidRPr="00D77719">
              <w:rPr>
                <w:color w:val="00B050"/>
                <w:sz w:val="22"/>
                <w:szCs w:val="22"/>
              </w:rPr>
              <w:t>History of Medicine</w:t>
            </w:r>
          </w:p>
        </w:tc>
        <w:tc>
          <w:tcPr>
            <w:tcW w:w="2835" w:type="dxa"/>
          </w:tcPr>
          <w:p w14:paraId="727971E5" w14:textId="5C0A39D1" w:rsidR="00615931" w:rsidRPr="00D77719" w:rsidRDefault="00615931" w:rsidP="00DE3AB6">
            <w:pPr>
              <w:rPr>
                <w:color w:val="00B05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Wednesday 8</w:t>
            </w:r>
            <w:r w:rsidRPr="00615931">
              <w:rPr>
                <w:color w:val="00B050"/>
                <w:sz w:val="22"/>
                <w:szCs w:val="22"/>
                <w:vertAlign w:val="superscript"/>
              </w:rPr>
              <w:t>th</w:t>
            </w:r>
            <w:r>
              <w:rPr>
                <w:color w:val="00B050"/>
                <w:sz w:val="22"/>
                <w:szCs w:val="22"/>
              </w:rPr>
              <w:t xml:space="preserve"> April</w:t>
            </w:r>
          </w:p>
        </w:tc>
      </w:tr>
      <w:tr w:rsidR="00615931" w14:paraId="48D86027" w14:textId="38134B5D" w:rsidTr="008F7488">
        <w:tc>
          <w:tcPr>
            <w:tcW w:w="985" w:type="dxa"/>
          </w:tcPr>
          <w:p w14:paraId="1438BF56" w14:textId="77777777" w:rsidR="00615931" w:rsidRDefault="00615931" w:rsidP="00DE3AB6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60111284" w14:textId="37301234" w:rsidR="00615931" w:rsidRPr="00722CF5" w:rsidRDefault="00615931" w:rsidP="008236AB">
            <w:pPr>
              <w:rPr>
                <w:color w:val="FF0000"/>
              </w:rPr>
            </w:pPr>
            <w:r>
              <w:rPr>
                <w:color w:val="FFC000"/>
              </w:rPr>
              <w:t xml:space="preserve">Thursday 12 March </w:t>
            </w:r>
          </w:p>
        </w:tc>
        <w:tc>
          <w:tcPr>
            <w:tcW w:w="3260" w:type="dxa"/>
          </w:tcPr>
          <w:p w14:paraId="0A004EB6" w14:textId="77777777" w:rsidR="00615931" w:rsidRPr="001A253E" w:rsidRDefault="00615931" w:rsidP="00DE3AB6">
            <w:pPr>
              <w:rPr>
                <w:sz w:val="22"/>
                <w:szCs w:val="22"/>
              </w:rPr>
            </w:pPr>
            <w:r w:rsidRPr="00D77719">
              <w:rPr>
                <w:color w:val="FFC000"/>
                <w:sz w:val="22"/>
                <w:szCs w:val="22"/>
              </w:rPr>
              <w:t>Sexuality and Gender</w:t>
            </w:r>
          </w:p>
        </w:tc>
        <w:tc>
          <w:tcPr>
            <w:tcW w:w="2835" w:type="dxa"/>
          </w:tcPr>
          <w:p w14:paraId="573F06D3" w14:textId="50989D88" w:rsidR="00615931" w:rsidRPr="00D77719" w:rsidRDefault="00615931" w:rsidP="00DE3AB6">
            <w:pPr>
              <w:rPr>
                <w:color w:val="FFC00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Thursday 9</w:t>
            </w:r>
            <w:r w:rsidRPr="00615931">
              <w:rPr>
                <w:color w:val="FFC000"/>
                <w:sz w:val="22"/>
                <w:szCs w:val="22"/>
                <w:vertAlign w:val="superscript"/>
              </w:rPr>
              <w:t>th</w:t>
            </w:r>
            <w:r>
              <w:rPr>
                <w:color w:val="FFC000"/>
                <w:sz w:val="22"/>
                <w:szCs w:val="22"/>
              </w:rPr>
              <w:t xml:space="preserve"> April</w:t>
            </w:r>
          </w:p>
        </w:tc>
      </w:tr>
      <w:tr w:rsidR="00615931" w14:paraId="77FC5B79" w14:textId="27F5B6E7" w:rsidTr="008F7488">
        <w:tc>
          <w:tcPr>
            <w:tcW w:w="985" w:type="dxa"/>
          </w:tcPr>
          <w:p w14:paraId="2F02BEB9" w14:textId="77777777" w:rsidR="00615931" w:rsidRDefault="00615931" w:rsidP="00DE3AB6">
            <w:pPr>
              <w:jc w:val="center"/>
            </w:pPr>
            <w:r>
              <w:t>11</w:t>
            </w:r>
          </w:p>
        </w:tc>
        <w:tc>
          <w:tcPr>
            <w:tcW w:w="2835" w:type="dxa"/>
          </w:tcPr>
          <w:p w14:paraId="175B8DF6" w14:textId="760AAC88" w:rsidR="00615931" w:rsidRPr="00970953" w:rsidRDefault="00615931" w:rsidP="00A24D1C">
            <w:pPr>
              <w:rPr>
                <w:color w:val="FF0000"/>
              </w:rPr>
            </w:pPr>
            <w:r>
              <w:rPr>
                <w:color w:val="FF0000"/>
              </w:rPr>
              <w:t>Monday 16 March</w:t>
            </w:r>
          </w:p>
        </w:tc>
        <w:tc>
          <w:tcPr>
            <w:tcW w:w="3260" w:type="dxa"/>
          </w:tcPr>
          <w:p w14:paraId="2E61C62C" w14:textId="575DAB58" w:rsidR="00615931" w:rsidRPr="00970953" w:rsidRDefault="00615931" w:rsidP="00A24D1C">
            <w:pPr>
              <w:rPr>
                <w:color w:val="FF0000"/>
                <w:sz w:val="22"/>
                <w:szCs w:val="22"/>
              </w:rPr>
            </w:pPr>
            <w:r w:rsidRPr="00970953">
              <w:rPr>
                <w:color w:val="FF0000"/>
                <w:sz w:val="22"/>
                <w:szCs w:val="22"/>
              </w:rPr>
              <w:t xml:space="preserve">Dissertation </w:t>
            </w:r>
          </w:p>
        </w:tc>
        <w:tc>
          <w:tcPr>
            <w:tcW w:w="2835" w:type="dxa"/>
          </w:tcPr>
          <w:p w14:paraId="18768520" w14:textId="725C6443" w:rsidR="00615931" w:rsidRPr="00970953" w:rsidRDefault="00651294" w:rsidP="00A24D1C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Tuesday 23</w:t>
            </w:r>
            <w:r w:rsidRPr="00651294">
              <w:rPr>
                <w:color w:val="FF0000"/>
                <w:sz w:val="22"/>
                <w:szCs w:val="22"/>
                <w:vertAlign w:val="superscript"/>
              </w:rPr>
              <w:t>rd</w:t>
            </w:r>
            <w:r>
              <w:rPr>
                <w:color w:val="FF0000"/>
                <w:sz w:val="22"/>
                <w:szCs w:val="22"/>
              </w:rPr>
              <w:t xml:space="preserve"> June</w:t>
            </w:r>
          </w:p>
        </w:tc>
      </w:tr>
    </w:tbl>
    <w:p w14:paraId="4DB74BCF" w14:textId="77777777" w:rsidR="00A451F4" w:rsidRDefault="00A451F4" w:rsidP="00B64425"/>
    <w:sectPr w:rsidR="00A451F4" w:rsidSect="008F7488">
      <w:pgSz w:w="11906" w:h="16838"/>
      <w:pgMar w:top="1009" w:right="1151" w:bottom="1009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55B"/>
    <w:rsid w:val="00006060"/>
    <w:rsid w:val="00034FD3"/>
    <w:rsid w:val="0004180E"/>
    <w:rsid w:val="0007256B"/>
    <w:rsid w:val="00086600"/>
    <w:rsid w:val="000B07A2"/>
    <w:rsid w:val="000B3660"/>
    <w:rsid w:val="000B4EB4"/>
    <w:rsid w:val="000B6DA9"/>
    <w:rsid w:val="000C3D13"/>
    <w:rsid w:val="000F5CEC"/>
    <w:rsid w:val="000F648E"/>
    <w:rsid w:val="00100E98"/>
    <w:rsid w:val="00141B3E"/>
    <w:rsid w:val="00142E5D"/>
    <w:rsid w:val="00147C7A"/>
    <w:rsid w:val="001614DB"/>
    <w:rsid w:val="001A3826"/>
    <w:rsid w:val="001B442D"/>
    <w:rsid w:val="001D7773"/>
    <w:rsid w:val="001E108D"/>
    <w:rsid w:val="002073CA"/>
    <w:rsid w:val="002125DE"/>
    <w:rsid w:val="00213BCF"/>
    <w:rsid w:val="0022216E"/>
    <w:rsid w:val="00225945"/>
    <w:rsid w:val="002269FC"/>
    <w:rsid w:val="0024112F"/>
    <w:rsid w:val="00246DD5"/>
    <w:rsid w:val="002539F0"/>
    <w:rsid w:val="00285EB1"/>
    <w:rsid w:val="002A3D0A"/>
    <w:rsid w:val="002D1C9B"/>
    <w:rsid w:val="002D58AA"/>
    <w:rsid w:val="002E0A77"/>
    <w:rsid w:val="002E5137"/>
    <w:rsid w:val="00302BBF"/>
    <w:rsid w:val="00314DCE"/>
    <w:rsid w:val="003165FE"/>
    <w:rsid w:val="00322876"/>
    <w:rsid w:val="0034646A"/>
    <w:rsid w:val="00346D80"/>
    <w:rsid w:val="00351052"/>
    <w:rsid w:val="0035744F"/>
    <w:rsid w:val="003644AD"/>
    <w:rsid w:val="00366394"/>
    <w:rsid w:val="003E1453"/>
    <w:rsid w:val="00422A83"/>
    <w:rsid w:val="00440018"/>
    <w:rsid w:val="00445456"/>
    <w:rsid w:val="004626E8"/>
    <w:rsid w:val="004918DD"/>
    <w:rsid w:val="00494F9C"/>
    <w:rsid w:val="004A01CA"/>
    <w:rsid w:val="004A0CCE"/>
    <w:rsid w:val="004B3CE8"/>
    <w:rsid w:val="004C1A25"/>
    <w:rsid w:val="004C7E28"/>
    <w:rsid w:val="004E39B5"/>
    <w:rsid w:val="004F555B"/>
    <w:rsid w:val="00500F56"/>
    <w:rsid w:val="00512DC9"/>
    <w:rsid w:val="005204F7"/>
    <w:rsid w:val="005257E6"/>
    <w:rsid w:val="005343BA"/>
    <w:rsid w:val="00540155"/>
    <w:rsid w:val="0057109A"/>
    <w:rsid w:val="00576868"/>
    <w:rsid w:val="00581661"/>
    <w:rsid w:val="00581965"/>
    <w:rsid w:val="005908C4"/>
    <w:rsid w:val="005B1096"/>
    <w:rsid w:val="005F4AC3"/>
    <w:rsid w:val="0060565D"/>
    <w:rsid w:val="00611B3D"/>
    <w:rsid w:val="00615931"/>
    <w:rsid w:val="00616CC6"/>
    <w:rsid w:val="00627A9A"/>
    <w:rsid w:val="00631224"/>
    <w:rsid w:val="00635765"/>
    <w:rsid w:val="00643F07"/>
    <w:rsid w:val="00651294"/>
    <w:rsid w:val="006A0911"/>
    <w:rsid w:val="006A2710"/>
    <w:rsid w:val="006D64BC"/>
    <w:rsid w:val="006E3A80"/>
    <w:rsid w:val="00705E16"/>
    <w:rsid w:val="00711508"/>
    <w:rsid w:val="00722BE4"/>
    <w:rsid w:val="00722CF5"/>
    <w:rsid w:val="007409AF"/>
    <w:rsid w:val="00747A2B"/>
    <w:rsid w:val="00791379"/>
    <w:rsid w:val="00792827"/>
    <w:rsid w:val="007A08CB"/>
    <w:rsid w:val="007A18A0"/>
    <w:rsid w:val="007C4F6A"/>
    <w:rsid w:val="007C6F9A"/>
    <w:rsid w:val="007D7603"/>
    <w:rsid w:val="007E0448"/>
    <w:rsid w:val="0081266A"/>
    <w:rsid w:val="008134D8"/>
    <w:rsid w:val="008147E0"/>
    <w:rsid w:val="008236AB"/>
    <w:rsid w:val="008440B6"/>
    <w:rsid w:val="00846EE7"/>
    <w:rsid w:val="0087515C"/>
    <w:rsid w:val="008A1ADE"/>
    <w:rsid w:val="008A75E6"/>
    <w:rsid w:val="008B191E"/>
    <w:rsid w:val="008D649E"/>
    <w:rsid w:val="008E311B"/>
    <w:rsid w:val="008E37EB"/>
    <w:rsid w:val="008E7014"/>
    <w:rsid w:val="008F7488"/>
    <w:rsid w:val="00902906"/>
    <w:rsid w:val="00911CA3"/>
    <w:rsid w:val="00921D0E"/>
    <w:rsid w:val="00927C98"/>
    <w:rsid w:val="00944EE9"/>
    <w:rsid w:val="00954913"/>
    <w:rsid w:val="00962D97"/>
    <w:rsid w:val="00970953"/>
    <w:rsid w:val="0097309B"/>
    <w:rsid w:val="00975F21"/>
    <w:rsid w:val="00985379"/>
    <w:rsid w:val="009A33B6"/>
    <w:rsid w:val="009C2539"/>
    <w:rsid w:val="00A04B22"/>
    <w:rsid w:val="00A11F59"/>
    <w:rsid w:val="00A24D1C"/>
    <w:rsid w:val="00A44A88"/>
    <w:rsid w:val="00A451F4"/>
    <w:rsid w:val="00A56651"/>
    <w:rsid w:val="00A611A1"/>
    <w:rsid w:val="00A663E1"/>
    <w:rsid w:val="00A8012F"/>
    <w:rsid w:val="00A91426"/>
    <w:rsid w:val="00AD5E03"/>
    <w:rsid w:val="00AE63CD"/>
    <w:rsid w:val="00AF225C"/>
    <w:rsid w:val="00B166AA"/>
    <w:rsid w:val="00B33981"/>
    <w:rsid w:val="00B46FED"/>
    <w:rsid w:val="00B53FF9"/>
    <w:rsid w:val="00B550A3"/>
    <w:rsid w:val="00B64425"/>
    <w:rsid w:val="00B9576C"/>
    <w:rsid w:val="00B97F38"/>
    <w:rsid w:val="00BA5AD4"/>
    <w:rsid w:val="00BB22AE"/>
    <w:rsid w:val="00BD089E"/>
    <w:rsid w:val="00BE327B"/>
    <w:rsid w:val="00BE71CC"/>
    <w:rsid w:val="00C11179"/>
    <w:rsid w:val="00C147A2"/>
    <w:rsid w:val="00C264EA"/>
    <w:rsid w:val="00C27535"/>
    <w:rsid w:val="00C37EDF"/>
    <w:rsid w:val="00C450C6"/>
    <w:rsid w:val="00C46B2C"/>
    <w:rsid w:val="00C47D18"/>
    <w:rsid w:val="00C719CB"/>
    <w:rsid w:val="00C803C4"/>
    <w:rsid w:val="00CA757C"/>
    <w:rsid w:val="00CA7C10"/>
    <w:rsid w:val="00CB4A62"/>
    <w:rsid w:val="00CB66AD"/>
    <w:rsid w:val="00CE4840"/>
    <w:rsid w:val="00CF6DF6"/>
    <w:rsid w:val="00D31D8E"/>
    <w:rsid w:val="00D3583B"/>
    <w:rsid w:val="00D41513"/>
    <w:rsid w:val="00D523C7"/>
    <w:rsid w:val="00D52B36"/>
    <w:rsid w:val="00D532EB"/>
    <w:rsid w:val="00D612E3"/>
    <w:rsid w:val="00D665B8"/>
    <w:rsid w:val="00D67A01"/>
    <w:rsid w:val="00D735DC"/>
    <w:rsid w:val="00D73CA1"/>
    <w:rsid w:val="00D77719"/>
    <w:rsid w:val="00D97389"/>
    <w:rsid w:val="00DF2BB1"/>
    <w:rsid w:val="00E0563D"/>
    <w:rsid w:val="00E32034"/>
    <w:rsid w:val="00E341F4"/>
    <w:rsid w:val="00E4153F"/>
    <w:rsid w:val="00E530E6"/>
    <w:rsid w:val="00E56056"/>
    <w:rsid w:val="00E84287"/>
    <w:rsid w:val="00EA0312"/>
    <w:rsid w:val="00EA78A5"/>
    <w:rsid w:val="00EB6C6C"/>
    <w:rsid w:val="00EC67E5"/>
    <w:rsid w:val="00EE550F"/>
    <w:rsid w:val="00EF0032"/>
    <w:rsid w:val="00F12581"/>
    <w:rsid w:val="00F40BA1"/>
    <w:rsid w:val="00F524AF"/>
    <w:rsid w:val="00F601BE"/>
    <w:rsid w:val="00F76595"/>
    <w:rsid w:val="00F82669"/>
    <w:rsid w:val="00F85065"/>
    <w:rsid w:val="00FA2C1C"/>
    <w:rsid w:val="00FB0D8A"/>
    <w:rsid w:val="00FB5809"/>
    <w:rsid w:val="00FD58BC"/>
    <w:rsid w:val="00FD6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CC5503F"/>
  <w15:docId w15:val="{8125E9E3-67E0-43C0-B4EB-B9653CCFB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4DCE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B66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2D1C9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358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583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583B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58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583B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E9803A-5E3C-48C7-BE39-7E7743632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4BA9F9F1</Template>
  <TotalTime>0</TotalTime>
  <Pages>2</Pages>
  <Words>337</Words>
  <Characters>1816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DEPARTMENT OF CLASSICS AND ANCIENT HISTORY</vt:lpstr>
    </vt:vector>
  </TitlesOfParts>
  <Company>University of Warwick</Company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DEPARTMENT OF CLASSICS AND ANCIENT HISTORY</dc:title>
  <dc:creator>clsaj</dc:creator>
  <cp:lastModifiedBy>Doughty, Susan</cp:lastModifiedBy>
  <cp:revision>2</cp:revision>
  <cp:lastPrinted>2019-10-01T11:27:00Z</cp:lastPrinted>
  <dcterms:created xsi:type="dcterms:W3CDTF">2019-10-01T12:07:00Z</dcterms:created>
  <dcterms:modified xsi:type="dcterms:W3CDTF">2019-10-01T12:07:00Z</dcterms:modified>
</cp:coreProperties>
</file>