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932" w:rsidRDefault="002B0932">
      <w:bookmarkStart w:id="0" w:name="_GoBack"/>
      <w:bookmarkEnd w:id="0"/>
    </w:p>
    <w:p w:rsidR="00AA37CB" w:rsidRDefault="00AA37CB"/>
    <w:p w:rsidR="00AA37CB" w:rsidRDefault="00AA37CB">
      <w:r>
        <w:rPr>
          <w:noProof/>
          <w:lang w:eastAsia="en-GB"/>
        </w:rPr>
        <w:drawing>
          <wp:inline distT="0" distB="0" distL="0" distR="0">
            <wp:extent cx="5731510" cy="156616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56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A37CB" w:rsidSect="00BB57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CB"/>
    <w:rsid w:val="002B0932"/>
    <w:rsid w:val="00AA37CB"/>
    <w:rsid w:val="00BB5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3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37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3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37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2A25B38B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Letchford, Clive</dc:creator>
  <cp:lastModifiedBy>Letchford, Clive</cp:lastModifiedBy>
  <cp:revision>1</cp:revision>
  <dcterms:created xsi:type="dcterms:W3CDTF">2013-10-08T14:51:00Z</dcterms:created>
  <dcterms:modified xsi:type="dcterms:W3CDTF">2013-10-08T14:52:00Z</dcterms:modified>
</cp:coreProperties>
</file>