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231D60" w14:textId="5C21E170" w:rsidR="006C03BD" w:rsidRPr="00A6768F" w:rsidRDefault="009D6439" w:rsidP="00A6768F">
      <w:pPr>
        <w:pBdr>
          <w:bottom w:val="single" w:sz="4" w:space="1" w:color="auto"/>
        </w:pBdr>
        <w:rPr>
          <w:rFonts w:ascii="Gentium Plus" w:hAnsi="Gentium Plus"/>
          <w:sz w:val="40"/>
          <w:szCs w:val="40"/>
        </w:rPr>
      </w:pPr>
      <w:bookmarkStart w:id="0" w:name="_GoBack"/>
      <w:bookmarkEnd w:id="0"/>
      <w:r w:rsidRPr="00A6768F">
        <w:rPr>
          <w:rFonts w:ascii="Gentium Plus" w:hAnsi="Gentium Plus"/>
          <w:sz w:val="40"/>
          <w:szCs w:val="40"/>
        </w:rPr>
        <w:t>Exercise 1.</w:t>
      </w:r>
      <w:r w:rsidR="002568DA" w:rsidRPr="00A6768F">
        <w:rPr>
          <w:rFonts w:ascii="Gentium Plus" w:hAnsi="Gentium Plus"/>
          <w:sz w:val="40"/>
          <w:szCs w:val="40"/>
        </w:rPr>
        <w:t>19</w:t>
      </w:r>
    </w:p>
    <w:p w14:paraId="7BCFDDC2" w14:textId="77777777" w:rsidR="00137847" w:rsidRPr="00A6768F" w:rsidRDefault="00137847">
      <w:pPr>
        <w:rPr>
          <w:rFonts w:ascii="Gentium Plus" w:hAnsi="Gentium Plus"/>
        </w:rPr>
      </w:pPr>
    </w:p>
    <w:p w14:paraId="552ADBAB" w14:textId="77777777" w:rsidR="009D6439" w:rsidRPr="00A6768F" w:rsidRDefault="009D6439">
      <w:pPr>
        <w:rPr>
          <w:rFonts w:ascii="Gentium Plus" w:hAnsi="Gentium Plus"/>
        </w:rPr>
      </w:pPr>
    </w:p>
    <w:p w14:paraId="683A0942" w14:textId="77777777" w:rsidR="009D6439" w:rsidRPr="00A6768F" w:rsidRDefault="009D6439">
      <w:pPr>
        <w:rPr>
          <w:rFonts w:ascii="Gentium Plus" w:hAnsi="Gentium Plus"/>
        </w:rPr>
      </w:pPr>
    </w:p>
    <w:p w14:paraId="15821686" w14:textId="31D470D5" w:rsidR="009D6439" w:rsidRPr="00A6768F" w:rsidRDefault="009D6439" w:rsidP="009D6439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A6768F">
        <w:rPr>
          <w:rFonts w:ascii="Gentium Plus" w:hAnsi="Gentium Plus"/>
        </w:rPr>
        <w:t>Someone might say that I am making a boo boo.</w:t>
      </w:r>
      <w:r w:rsidR="00137847" w:rsidRPr="00A6768F">
        <w:rPr>
          <w:rFonts w:ascii="Gentium Plus" w:hAnsi="Gentium Plus"/>
        </w:rPr>
        <w:tab/>
        <w:t>[half a conditional]</w:t>
      </w:r>
    </w:p>
    <w:p w14:paraId="3AA6DB96" w14:textId="02C2BBC7" w:rsidR="009D6439" w:rsidRPr="00A6768F" w:rsidRDefault="009D6439" w:rsidP="009D6439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A6768F">
        <w:rPr>
          <w:rFonts w:ascii="Gentium Plus" w:hAnsi="Gentium Plus"/>
        </w:rPr>
        <w:t>Would you tell me what happened?</w:t>
      </w:r>
      <w:r w:rsidR="00137847" w:rsidRPr="00A6768F">
        <w:rPr>
          <w:rFonts w:ascii="Gentium Plus" w:hAnsi="Gentium Plus"/>
        </w:rPr>
        <w:tab/>
      </w:r>
      <w:r w:rsidR="00137847" w:rsidRPr="00A6768F">
        <w:rPr>
          <w:rFonts w:ascii="Gentium Plus" w:hAnsi="Gentium Plus"/>
        </w:rPr>
        <w:tab/>
      </w:r>
      <w:r w:rsidR="00A6768F">
        <w:rPr>
          <w:rFonts w:ascii="Gentium Plus" w:hAnsi="Gentium Plus"/>
        </w:rPr>
        <w:tab/>
      </w:r>
      <w:r w:rsidR="00137847" w:rsidRPr="00A6768F">
        <w:rPr>
          <w:rFonts w:ascii="Gentium Plus" w:hAnsi="Gentium Plus"/>
        </w:rPr>
        <w:t>[polite request]</w:t>
      </w:r>
    </w:p>
    <w:p w14:paraId="2E42D938" w14:textId="2571331E" w:rsidR="009D6439" w:rsidRPr="00A6768F" w:rsidRDefault="009D6439" w:rsidP="009D6439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A6768F">
        <w:rPr>
          <w:rFonts w:ascii="Gentium Plus" w:hAnsi="Gentium Plus"/>
        </w:rPr>
        <w:t>Let the slave answer that he heard nothing</w:t>
      </w:r>
      <w:r w:rsidR="00137847" w:rsidRPr="00A6768F">
        <w:rPr>
          <w:rFonts w:ascii="Gentium Plus" w:hAnsi="Gentium Plus"/>
        </w:rPr>
        <w:t>.</w:t>
      </w:r>
      <w:r w:rsidR="00137847" w:rsidRPr="00A6768F">
        <w:rPr>
          <w:rFonts w:ascii="Gentium Plus" w:hAnsi="Gentium Plus"/>
        </w:rPr>
        <w:tab/>
      </w:r>
      <w:r w:rsidR="00A6768F">
        <w:rPr>
          <w:rFonts w:ascii="Gentium Plus" w:hAnsi="Gentium Plus"/>
        </w:rPr>
        <w:tab/>
      </w:r>
      <w:r w:rsidR="00137847" w:rsidRPr="00A6768F">
        <w:rPr>
          <w:rFonts w:ascii="Gentium Plus" w:hAnsi="Gentium Plus"/>
        </w:rPr>
        <w:t>[polite request]</w:t>
      </w:r>
    </w:p>
    <w:p w14:paraId="707B463F" w14:textId="744D8610" w:rsidR="00137847" w:rsidRPr="00A6768F" w:rsidRDefault="00137847" w:rsidP="009D6439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A6768F">
        <w:rPr>
          <w:rFonts w:ascii="Gentium Plus" w:hAnsi="Gentium Plus"/>
        </w:rPr>
        <w:t>We would have waited for a long time.</w:t>
      </w:r>
      <w:r w:rsidRPr="00A6768F">
        <w:rPr>
          <w:rFonts w:ascii="Gentium Plus" w:hAnsi="Gentium Plus"/>
        </w:rPr>
        <w:tab/>
      </w:r>
      <w:r w:rsidRPr="00A6768F">
        <w:rPr>
          <w:rFonts w:ascii="Gentium Plus" w:hAnsi="Gentium Plus"/>
        </w:rPr>
        <w:tab/>
        <w:t>[half a conditional]</w:t>
      </w:r>
    </w:p>
    <w:p w14:paraId="538991B5" w14:textId="3AF4A151" w:rsidR="00137847" w:rsidRPr="00A6768F" w:rsidRDefault="00137847" w:rsidP="009D6439">
      <w:pPr>
        <w:pStyle w:val="ListParagraph"/>
        <w:numPr>
          <w:ilvl w:val="0"/>
          <w:numId w:val="1"/>
        </w:numPr>
        <w:rPr>
          <w:rFonts w:ascii="Gentium Plus" w:hAnsi="Gentium Plus"/>
        </w:rPr>
      </w:pPr>
      <w:r w:rsidRPr="00A6768F">
        <w:rPr>
          <w:rFonts w:ascii="Gentium Plus" w:hAnsi="Gentium Plus"/>
        </w:rPr>
        <w:t>The old man wouldn’t become a child again.</w:t>
      </w:r>
      <w:r w:rsidRPr="00A6768F">
        <w:rPr>
          <w:rFonts w:ascii="Gentium Plus" w:hAnsi="Gentium Plus"/>
        </w:rPr>
        <w:tab/>
        <w:t>[half a conditional]</w:t>
      </w:r>
    </w:p>
    <w:sectPr w:rsidR="00137847" w:rsidRPr="00A6768F" w:rsidSect="000C6D92">
      <w:pgSz w:w="11900" w:h="16840"/>
      <w:pgMar w:top="1797" w:right="1440" w:bottom="1797" w:left="1440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ntium Plus">
    <w:altName w:val="Cambria Math"/>
    <w:charset w:val="00"/>
    <w:family w:val="auto"/>
    <w:pitch w:val="variable"/>
    <w:sig w:usb0="00000001" w:usb1="5200A1FB" w:usb2="02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E481C06"/>
    <w:multiLevelType w:val="hybridMultilevel"/>
    <w:tmpl w:val="70DE7A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embedSystemFonts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8DA"/>
    <w:rsid w:val="000C6D92"/>
    <w:rsid w:val="00137847"/>
    <w:rsid w:val="002568DA"/>
    <w:rsid w:val="00545087"/>
    <w:rsid w:val="006C03BD"/>
    <w:rsid w:val="009D6439"/>
    <w:rsid w:val="00A6768F"/>
    <w:rsid w:val="00B72B3E"/>
    <w:rsid w:val="00B85B85"/>
    <w:rsid w:val="00C77C57"/>
    <w:rsid w:val="00E96928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2877F46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B8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643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B8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D64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459A6882</Template>
  <TotalTime>52</TotalTime>
  <Pages>1</Pages>
  <Words>48</Words>
  <Characters>274</Characters>
  <Application>Microsoft Office Word</Application>
  <DocSecurity>0</DocSecurity>
  <Lines>2</Lines>
  <Paragraphs>1</Paragraphs>
  <ScaleCrop>false</ScaleCrop>
  <Company/>
  <LinksUpToDate>false</LinksUpToDate>
  <CharactersWithSpaces>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cliveletchford</dc:creator>
  <cp:keywords/>
  <dc:description/>
  <cp:lastModifiedBy>Administrator</cp:lastModifiedBy>
  <cp:revision>5</cp:revision>
  <dcterms:created xsi:type="dcterms:W3CDTF">2013-10-13T08:53:00Z</dcterms:created>
  <dcterms:modified xsi:type="dcterms:W3CDTF">2015-10-30T11:57:00Z</dcterms:modified>
</cp:coreProperties>
</file>