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CC12E" w14:textId="77777777" w:rsidR="00847AE5" w:rsidRPr="0000416C" w:rsidRDefault="0057222E" w:rsidP="00ED264D">
      <w:pPr>
        <w:pStyle w:val="Title"/>
        <w:rPr>
          <w:rFonts w:ascii="Times New Roman" w:hAnsi="Times New Roman" w:cs="Times New Roman"/>
          <w:sz w:val="32"/>
          <w:szCs w:val="32"/>
        </w:rPr>
      </w:pPr>
      <w:r w:rsidRPr="0000416C">
        <w:rPr>
          <w:rFonts w:ascii="Times New Roman" w:hAnsi="Times New Roman" w:cs="Times New Roman"/>
          <w:sz w:val="32"/>
          <w:szCs w:val="32"/>
        </w:rPr>
        <w:t>Daedalus and Icarus</w:t>
      </w:r>
    </w:p>
    <w:p w14:paraId="7E8AA4F9" w14:textId="751C3F48" w:rsidR="002A619F" w:rsidRPr="0000416C" w:rsidRDefault="002A619F">
      <w:pPr>
        <w:rPr>
          <w:rFonts w:ascii="Times New Roman" w:hAnsi="Times New Roman" w:cs="Times New Roman"/>
        </w:rPr>
      </w:pPr>
    </w:p>
    <w:p w14:paraId="78F4EC10" w14:textId="62ED71C7" w:rsidR="0057222E" w:rsidRPr="0000416C" w:rsidRDefault="00E43F31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persequī</w:t>
      </w:r>
      <w:proofErr w:type="spellEnd"/>
      <w:r w:rsidR="00705C3A" w:rsidRPr="0000416C">
        <w:rPr>
          <w:rFonts w:ascii="Times New Roman" w:hAnsi="Times New Roman" w:cs="Times New Roman"/>
        </w:rPr>
        <w:tab/>
      </w:r>
      <w:r w:rsidR="00705C3A" w:rsidRPr="0000416C">
        <w:rPr>
          <w:rFonts w:ascii="Times New Roman" w:hAnsi="Times New Roman" w:cs="Times New Roman"/>
        </w:rPr>
        <w:tab/>
        <w:t xml:space="preserve">= </w:t>
      </w:r>
      <w:proofErr w:type="spellStart"/>
      <w:r w:rsidR="00705C3A" w:rsidRPr="0000416C">
        <w:rPr>
          <w:rFonts w:ascii="Times New Roman" w:hAnsi="Times New Roman" w:cs="Times New Roman"/>
        </w:rPr>
        <w:t>sequī</w:t>
      </w:r>
      <w:proofErr w:type="spellEnd"/>
      <w:r w:rsidR="00705C3A"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</w:rPr>
        <w:t>hominem qui fugit</w:t>
      </w:r>
    </w:p>
    <w:p w14:paraId="671107F0" w14:textId="5FDF20BD" w:rsidR="0057222E" w:rsidRPr="0000416C" w:rsidRDefault="0057222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cōnsumere</w:t>
      </w:r>
      <w:proofErr w:type="spellEnd"/>
      <w:r w:rsidR="00E43F31" w:rsidRPr="0000416C">
        <w:rPr>
          <w:rFonts w:ascii="Times New Roman" w:hAnsi="Times New Roman" w:cs="Times New Roman"/>
        </w:rPr>
        <w:tab/>
      </w:r>
      <w:r w:rsidR="00E43F31" w:rsidRPr="0000416C">
        <w:rPr>
          <w:rFonts w:ascii="Times New Roman" w:hAnsi="Times New Roman" w:cs="Times New Roman"/>
        </w:rPr>
        <w:tab/>
        <w:t xml:space="preserve">tempus </w:t>
      </w:r>
      <w:proofErr w:type="spellStart"/>
      <w:r w:rsidR="00E43F31" w:rsidRPr="0000416C">
        <w:rPr>
          <w:rFonts w:ascii="Times New Roman" w:hAnsi="Times New Roman" w:cs="Times New Roman"/>
        </w:rPr>
        <w:t>cōnsumere</w:t>
      </w:r>
      <w:proofErr w:type="spellEnd"/>
    </w:p>
    <w:p w14:paraId="136A7235" w14:textId="76DD3720" w:rsidR="001775C5" w:rsidRPr="0000416C" w:rsidRDefault="001775C5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iuvare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="00E43F31"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 xml:space="preserve">= </w:t>
      </w:r>
      <w:proofErr w:type="spellStart"/>
      <w:r w:rsidRPr="0000416C">
        <w:rPr>
          <w:rFonts w:ascii="Times New Roman" w:hAnsi="Times New Roman" w:cs="Times New Roman"/>
        </w:rPr>
        <w:t>auxil</w:t>
      </w:r>
      <w:r w:rsidR="00E43F31" w:rsidRPr="0000416C">
        <w:rPr>
          <w:rFonts w:ascii="Times New Roman" w:hAnsi="Times New Roman" w:cs="Times New Roman"/>
        </w:rPr>
        <w:t>i</w:t>
      </w:r>
      <w:r w:rsidRPr="0000416C">
        <w:rPr>
          <w:rFonts w:ascii="Times New Roman" w:hAnsi="Times New Roman" w:cs="Times New Roman"/>
        </w:rPr>
        <w:t>um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ferre</w:t>
      </w:r>
      <w:proofErr w:type="spellEnd"/>
    </w:p>
    <w:p w14:paraId="75AC23EE" w14:textId="418555B8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cōnsilium</w:t>
      </w:r>
      <w:proofErr w:type="spellEnd"/>
      <w:r w:rsidRPr="0000416C">
        <w:rPr>
          <w:rFonts w:ascii="Times New Roman" w:hAnsi="Times New Roman" w:cs="Times New Roman"/>
        </w:rPr>
        <w:tab/>
      </w:r>
      <w:r w:rsidR="00E43F31"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 xml:space="preserve">= </w:t>
      </w:r>
      <w:r w:rsidR="00E43F31" w:rsidRPr="0000416C">
        <w:rPr>
          <w:rFonts w:ascii="Times New Roman" w:hAnsi="Times New Roman" w:cs="Times New Roman"/>
        </w:rPr>
        <w:t xml:space="preserve">[id] </w:t>
      </w:r>
      <w:r w:rsidRPr="0000416C">
        <w:rPr>
          <w:rFonts w:ascii="Times New Roman" w:hAnsi="Times New Roman" w:cs="Times New Roman"/>
        </w:rPr>
        <w:t xml:space="preserve">quod </w:t>
      </w:r>
      <w:r w:rsidR="00E43F31" w:rsidRPr="0000416C">
        <w:rPr>
          <w:rFonts w:ascii="Times New Roman" w:hAnsi="Times New Roman" w:cs="Times New Roman"/>
        </w:rPr>
        <w:t xml:space="preserve">homo </w:t>
      </w:r>
      <w:proofErr w:type="spellStart"/>
      <w:r w:rsidRPr="0000416C">
        <w:rPr>
          <w:rFonts w:ascii="Times New Roman" w:hAnsi="Times New Roman" w:cs="Times New Roman"/>
        </w:rPr>
        <w:t>facere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constituit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</w:p>
    <w:p w14:paraId="1FF5EEB9" w14:textId="73D26777" w:rsidR="00E225B4" w:rsidRPr="0000416C" w:rsidRDefault="00E225B4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inclūdere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 xml:space="preserve">= in + </w:t>
      </w:r>
      <w:proofErr w:type="spellStart"/>
      <w:r w:rsidRPr="0000416C">
        <w:rPr>
          <w:rFonts w:ascii="Times New Roman" w:hAnsi="Times New Roman" w:cs="Times New Roman"/>
        </w:rPr>
        <w:t>claudere</w:t>
      </w:r>
      <w:proofErr w:type="spellEnd"/>
    </w:p>
    <w:p w14:paraId="67EB6901" w14:textId="5037C789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carcer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</w:rPr>
        <w:t>carcer|is</w:t>
      </w:r>
      <w:proofErr w:type="spellEnd"/>
      <w:r w:rsidR="00E43F31" w:rsidRPr="0000416C">
        <w:rPr>
          <w:rFonts w:ascii="Times New Roman" w:hAnsi="Times New Roman" w:cs="Times New Roman"/>
        </w:rPr>
        <w:t xml:space="preserve"> m</w:t>
      </w:r>
      <w:r w:rsidR="00E43F31" w:rsidRPr="0000416C">
        <w:rPr>
          <w:rFonts w:ascii="Times New Roman" w:hAnsi="Times New Roman" w:cs="Times New Roman"/>
        </w:rPr>
        <w:tab/>
        <w:t xml:space="preserve">= locus </w:t>
      </w:r>
      <w:proofErr w:type="spellStart"/>
      <w:r w:rsidR="00E43F31" w:rsidRPr="0000416C">
        <w:rPr>
          <w:rFonts w:ascii="Times New Roman" w:hAnsi="Times New Roman" w:cs="Times New Roman"/>
        </w:rPr>
        <w:t>ubi</w:t>
      </w:r>
      <w:proofErr w:type="spellEnd"/>
      <w:r w:rsidR="00E43F31" w:rsidRPr="0000416C">
        <w:rPr>
          <w:rFonts w:ascii="Times New Roman" w:hAnsi="Times New Roman" w:cs="Times New Roman"/>
        </w:rPr>
        <w:t xml:space="preserve"> [</w:t>
      </w:r>
      <w:proofErr w:type="spellStart"/>
      <w:r w:rsidR="00E43F31" w:rsidRPr="0000416C">
        <w:rPr>
          <w:rFonts w:ascii="Times New Roman" w:hAnsi="Times New Roman" w:cs="Times New Roman"/>
        </w:rPr>
        <w:t>homines</w:t>
      </w:r>
      <w:proofErr w:type="spellEnd"/>
      <w:r w:rsidR="00E43F31" w:rsidRPr="0000416C">
        <w:rPr>
          <w:rFonts w:ascii="Times New Roman" w:hAnsi="Times New Roman" w:cs="Times New Roman"/>
        </w:rPr>
        <w:t>]</w:t>
      </w:r>
      <w:r w:rsidR="00E97C5A" w:rsidRPr="0000416C">
        <w:rPr>
          <w:rFonts w:ascii="Times New Roman" w:hAnsi="Times New Roman" w:cs="Times New Roman"/>
        </w:rPr>
        <w:t xml:space="preserve"> </w:t>
      </w:r>
      <w:proofErr w:type="spellStart"/>
      <w:r w:rsidR="00E97C5A" w:rsidRPr="0000416C">
        <w:rPr>
          <w:rFonts w:ascii="Times New Roman" w:hAnsi="Times New Roman" w:cs="Times New Roman"/>
        </w:rPr>
        <w:t>improbi</w:t>
      </w:r>
      <w:proofErr w:type="spellEnd"/>
      <w:r w:rsidR="00E97C5A" w:rsidRPr="0000416C">
        <w:rPr>
          <w:rFonts w:ascii="Times New Roman" w:hAnsi="Times New Roman" w:cs="Times New Roman"/>
        </w:rPr>
        <w:t xml:space="preserve"> </w:t>
      </w:r>
      <w:proofErr w:type="spellStart"/>
      <w:r w:rsidR="00E97C5A" w:rsidRPr="0000416C">
        <w:rPr>
          <w:rFonts w:ascii="Times New Roman" w:hAnsi="Times New Roman" w:cs="Times New Roman"/>
        </w:rPr>
        <w:t>inclūdu</w:t>
      </w:r>
      <w:r w:rsidR="00E43F31" w:rsidRPr="0000416C">
        <w:rPr>
          <w:rFonts w:ascii="Times New Roman" w:hAnsi="Times New Roman" w:cs="Times New Roman"/>
        </w:rPr>
        <w:t>ntur</w:t>
      </w:r>
      <w:proofErr w:type="spellEnd"/>
    </w:p>
    <w:p w14:paraId="4D283BD5" w14:textId="6077AF08" w:rsidR="009E1B96" w:rsidRPr="0000416C" w:rsidRDefault="009E1B96">
      <w:pPr>
        <w:rPr>
          <w:rFonts w:ascii="Times New Roman" w:hAnsi="Times New Roman" w:cs="Times New Roman"/>
          <w:i/>
          <w:sz w:val="20"/>
        </w:rPr>
      </w:pPr>
      <w:proofErr w:type="spellStart"/>
      <w:r w:rsidRPr="0000416C">
        <w:rPr>
          <w:rFonts w:ascii="Times New Roman" w:hAnsi="Times New Roman" w:cs="Times New Roman"/>
        </w:rPr>
        <w:t>volāre</w:t>
      </w:r>
      <w:proofErr w:type="spellEnd"/>
      <w:r w:rsidR="00C3017E" w:rsidRPr="0000416C">
        <w:rPr>
          <w:rFonts w:ascii="Times New Roman" w:hAnsi="Times New Roman" w:cs="Times New Roman"/>
        </w:rPr>
        <w:tab/>
      </w:r>
      <w:r w:rsidR="00C3017E" w:rsidRPr="0000416C">
        <w:rPr>
          <w:rFonts w:ascii="Times New Roman" w:hAnsi="Times New Roman" w:cs="Times New Roman"/>
        </w:rPr>
        <w:tab/>
      </w:r>
      <w:r w:rsidR="00C3017E" w:rsidRPr="0000416C">
        <w:rPr>
          <w:rFonts w:ascii="Times New Roman" w:hAnsi="Times New Roman" w:cs="Times New Roman"/>
        </w:rPr>
        <w:tab/>
        <w:t xml:space="preserve">= per </w:t>
      </w:r>
      <w:proofErr w:type="spellStart"/>
      <w:r w:rsidR="00C3017E" w:rsidRPr="0000416C">
        <w:rPr>
          <w:rFonts w:ascii="Times New Roman" w:hAnsi="Times New Roman" w:cs="Times New Roman"/>
        </w:rPr>
        <w:t>āē</w:t>
      </w:r>
      <w:r w:rsidR="00E43F31" w:rsidRPr="0000416C">
        <w:rPr>
          <w:rFonts w:ascii="Times New Roman" w:hAnsi="Times New Roman" w:cs="Times New Roman"/>
        </w:rPr>
        <w:t>r</w:t>
      </w:r>
      <w:r w:rsidR="00C3017E" w:rsidRPr="0000416C">
        <w:rPr>
          <w:rFonts w:ascii="Times New Roman" w:hAnsi="Times New Roman" w:cs="Times New Roman"/>
        </w:rPr>
        <w:t>em</w:t>
      </w:r>
      <w:proofErr w:type="spellEnd"/>
      <w:r w:rsidR="00E43F31" w:rsidRPr="0000416C">
        <w:rPr>
          <w:rFonts w:ascii="Times New Roman" w:hAnsi="Times New Roman" w:cs="Times New Roman"/>
        </w:rPr>
        <w:t xml:space="preserve"> </w:t>
      </w:r>
      <w:proofErr w:type="spellStart"/>
      <w:r w:rsidR="00E43F31" w:rsidRPr="0000416C">
        <w:rPr>
          <w:rFonts w:ascii="Times New Roman" w:hAnsi="Times New Roman" w:cs="Times New Roman"/>
        </w:rPr>
        <w:t>īre</w:t>
      </w:r>
      <w:proofErr w:type="spellEnd"/>
      <w:r w:rsidR="00C3017E" w:rsidRPr="0000416C">
        <w:rPr>
          <w:rFonts w:ascii="Times New Roman" w:hAnsi="Times New Roman" w:cs="Times New Roman"/>
        </w:rPr>
        <w:t xml:space="preserve">  </w:t>
      </w:r>
      <w:r w:rsidR="00C3017E" w:rsidRPr="0000416C">
        <w:rPr>
          <w:rFonts w:ascii="Times New Roman" w:hAnsi="Times New Roman" w:cs="Times New Roman"/>
          <w:i/>
          <w:sz w:val="20"/>
        </w:rPr>
        <w:t xml:space="preserve">(contrast with </w:t>
      </w:r>
      <w:proofErr w:type="spellStart"/>
      <w:r w:rsidR="00C3017E" w:rsidRPr="0000416C">
        <w:rPr>
          <w:rFonts w:ascii="Times New Roman" w:hAnsi="Times New Roman" w:cs="Times New Roman"/>
          <w:i/>
          <w:sz w:val="20"/>
        </w:rPr>
        <w:t>velle</w:t>
      </w:r>
      <w:proofErr w:type="spellEnd"/>
      <w:r w:rsidR="00C3017E" w:rsidRPr="0000416C">
        <w:rPr>
          <w:rFonts w:ascii="Times New Roman" w:hAnsi="Times New Roman" w:cs="Times New Roman"/>
          <w:i/>
          <w:sz w:val="20"/>
        </w:rPr>
        <w:t>)</w:t>
      </w:r>
    </w:p>
    <w:tbl>
      <w:tblPr>
        <w:tblStyle w:val="TableGrid"/>
        <w:tblW w:w="6747" w:type="dxa"/>
        <w:tblInd w:w="-1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2"/>
        <w:gridCol w:w="4405"/>
      </w:tblGrid>
      <w:tr w:rsidR="00E225B4" w:rsidRPr="0000416C" w14:paraId="0ACDABBC" w14:textId="77777777" w:rsidTr="00E225B4">
        <w:trPr>
          <w:trHeight w:val="307"/>
        </w:trPr>
        <w:tc>
          <w:tcPr>
            <w:tcW w:w="2342" w:type="dxa"/>
          </w:tcPr>
          <w:p w14:paraId="6A0AB142" w14:textId="056572E8" w:rsidR="00F951AD" w:rsidRPr="0000416C" w:rsidRDefault="00E225B4">
            <w:pPr>
              <w:rPr>
                <w:rFonts w:ascii="Times New Roman" w:hAnsi="Times New Roman" w:cs="Times New Roman"/>
              </w:rPr>
            </w:pPr>
            <w:r w:rsidRPr="0000416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951AD" w:rsidRPr="0000416C">
              <w:rPr>
                <w:rFonts w:ascii="Times New Roman" w:hAnsi="Times New Roman" w:cs="Times New Roman"/>
              </w:rPr>
              <w:t>avis</w:t>
            </w:r>
            <w:proofErr w:type="spellEnd"/>
            <w:r w:rsidR="00F951AD" w:rsidRPr="0000416C">
              <w:rPr>
                <w:rFonts w:ascii="Times New Roman" w:hAnsi="Times New Roman" w:cs="Times New Roman"/>
              </w:rPr>
              <w:t>, |is f</w:t>
            </w:r>
          </w:p>
        </w:tc>
        <w:tc>
          <w:tcPr>
            <w:tcW w:w="4405" w:type="dxa"/>
          </w:tcPr>
          <w:p w14:paraId="373F19CD" w14:textId="0B55CC36" w:rsidR="00F951AD" w:rsidRPr="0000416C" w:rsidRDefault="00F951AD">
            <w:pPr>
              <w:rPr>
                <w:rFonts w:ascii="Times New Roman" w:hAnsi="Times New Roman" w:cs="Times New Roman"/>
              </w:rPr>
            </w:pPr>
            <w:r w:rsidRPr="0000416C">
              <w:rPr>
                <w:rFonts w:ascii="Times New Roman" w:hAnsi="Times New Roman" w:cs="Times New Roman"/>
                <w:noProof/>
                <w:lang w:eastAsia="en-GB"/>
              </w:rPr>
              <w:drawing>
                <wp:inline distT="0" distB="0" distL="0" distR="0" wp14:anchorId="7587F267" wp14:editId="12202359">
                  <wp:extent cx="507664" cy="232913"/>
                  <wp:effectExtent l="0" t="0" r="63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alphaModFix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5601" b="19500"/>
                          <a:stretch/>
                        </pic:blipFill>
                        <pic:spPr bwMode="auto">
                          <a:xfrm rot="10800000" flipV="1">
                            <a:off x="0" y="0"/>
                            <a:ext cx="583237" cy="267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28FBCD3" w14:textId="48070434" w:rsidR="003F330D" w:rsidRDefault="00C3017E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</w:p>
    <w:p w14:paraId="74BE77B3" w14:textId="77777777" w:rsidR="0000416C" w:rsidRPr="0000416C" w:rsidRDefault="0000416C">
      <w:pPr>
        <w:rPr>
          <w:rFonts w:ascii="Times New Roman" w:hAnsi="Times New Roman" w:cs="Times New Roman"/>
        </w:rPr>
      </w:pPr>
    </w:p>
    <w:p w14:paraId="32E932DA" w14:textId="5E0F2CFE" w:rsidR="0057222E" w:rsidRPr="0000416C" w:rsidRDefault="00ED264D" w:rsidP="00ED264D">
      <w:pPr>
        <w:pStyle w:val="Title"/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  <w:sz w:val="32"/>
          <w:szCs w:val="32"/>
        </w:rPr>
        <w:t>Gerunds</w:t>
      </w:r>
    </w:p>
    <w:p w14:paraId="073DFB3F" w14:textId="77777777" w:rsidR="00ED264D" w:rsidRPr="0000416C" w:rsidRDefault="00ED264D" w:rsidP="00ED264D">
      <w:pPr>
        <w:rPr>
          <w:rFonts w:ascii="Times New Roman" w:hAnsi="Times New Roman" w:cs="Times New Roman"/>
        </w:rPr>
      </w:pPr>
    </w:p>
    <w:p w14:paraId="6FDC53BC" w14:textId="26179251" w:rsidR="00ED264D" w:rsidRPr="0000416C" w:rsidRDefault="00ED264D" w:rsidP="00ED264D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present stem of  verb  plus -</w:t>
      </w:r>
      <w:proofErr w:type="spellStart"/>
      <w:r w:rsidRPr="0000416C">
        <w:rPr>
          <w:rFonts w:ascii="Times New Roman" w:hAnsi="Times New Roman" w:cs="Times New Roman"/>
        </w:rPr>
        <w:t>nd</w:t>
      </w:r>
      <w:proofErr w:type="spellEnd"/>
      <w:r w:rsidRPr="0000416C">
        <w:rPr>
          <w:rFonts w:ascii="Times New Roman" w:hAnsi="Times New Roman" w:cs="Times New Roman"/>
        </w:rPr>
        <w:t>|</w:t>
      </w:r>
      <w:r w:rsidRPr="0000416C">
        <w:rPr>
          <w:rFonts w:ascii="Times New Roman" w:hAnsi="Times New Roman" w:cs="Times New Roman"/>
          <w:lang w:val="en-US"/>
        </w:rPr>
        <w:t xml:space="preserve">  plus um, ī, ō endings. Translate as a noun</w:t>
      </w:r>
    </w:p>
    <w:p w14:paraId="1091FAA5" w14:textId="67B6CB7E" w:rsidR="003F330D" w:rsidRPr="0000416C" w:rsidRDefault="003F330D">
      <w:pPr>
        <w:rPr>
          <w:rFonts w:ascii="Times New Roman" w:hAnsi="Times New Roman" w:cs="Times New Roman"/>
        </w:rPr>
      </w:pPr>
    </w:p>
    <w:p w14:paraId="3F02B52D" w14:textId="4103EFA3" w:rsidR="003F330D" w:rsidRPr="0000416C" w:rsidRDefault="003F330D">
      <w:pPr>
        <w:rPr>
          <w:rFonts w:ascii="Times New Roman" w:hAnsi="Times New Roman" w:cs="Times New Roman"/>
        </w:rPr>
      </w:pPr>
    </w:p>
    <w:p w14:paraId="61962C48" w14:textId="486AF3C5" w:rsidR="00F951AD" w:rsidRPr="0000416C" w:rsidRDefault="00F951AD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I</w:t>
      </w:r>
    </w:p>
    <w:p w14:paraId="592DADA2" w14:textId="77777777" w:rsidR="00F951AD" w:rsidRPr="0000416C" w:rsidRDefault="00F951AD">
      <w:pPr>
        <w:rPr>
          <w:rFonts w:ascii="Times New Roman" w:hAnsi="Times New Roman" w:cs="Times New Roman"/>
        </w:rPr>
      </w:pPr>
    </w:p>
    <w:p w14:paraId="3750AB97" w14:textId="77777777" w:rsidR="0057222E" w:rsidRPr="0000416C" w:rsidRDefault="0057222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hodie</w:t>
      </w:r>
      <w:proofErr w:type="spellEnd"/>
      <w:r w:rsidRPr="0000416C">
        <w:rPr>
          <w:rFonts w:ascii="Times New Roman" w:hAnsi="Times New Roman" w:cs="Times New Roman"/>
        </w:rPr>
        <w:t xml:space="preserve"> plus </w:t>
      </w:r>
      <w:proofErr w:type="spellStart"/>
      <w:r w:rsidRPr="0000416C">
        <w:rPr>
          <w:rFonts w:ascii="Times New Roman" w:hAnsi="Times New Roman" w:cs="Times New Roman"/>
        </w:rPr>
        <w:t>temporis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ad </w:t>
      </w:r>
      <w:proofErr w:type="spellStart"/>
      <w:r w:rsidRPr="0000416C">
        <w:rPr>
          <w:rFonts w:ascii="Times New Roman" w:hAnsi="Times New Roman" w:cs="Times New Roman"/>
          <w:u w:val="single"/>
        </w:rPr>
        <w:t>nārrandum</w:t>
      </w:r>
      <w:proofErr w:type="spellEnd"/>
      <w:r w:rsidRPr="0000416C">
        <w:rPr>
          <w:rFonts w:ascii="Times New Roman" w:hAnsi="Times New Roman" w:cs="Times New Roman"/>
        </w:rPr>
        <w:t xml:space="preserve"> non </w:t>
      </w:r>
      <w:proofErr w:type="spellStart"/>
      <w:r w:rsidRPr="0000416C">
        <w:rPr>
          <w:rFonts w:ascii="Times New Roman" w:hAnsi="Times New Roman" w:cs="Times New Roman"/>
        </w:rPr>
        <w:t>habeō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10</w:t>
      </w:r>
    </w:p>
    <w:p w14:paraId="2CD383E4" w14:textId="77777777" w:rsidR="0057222E" w:rsidRPr="0000416C" w:rsidRDefault="0057222E">
      <w:pPr>
        <w:rPr>
          <w:rFonts w:ascii="Times New Roman" w:hAnsi="Times New Roman" w:cs="Times New Roman"/>
        </w:rPr>
      </w:pPr>
    </w:p>
    <w:p w14:paraId="497798F8" w14:textId="77777777" w:rsidR="0057222E" w:rsidRPr="0000416C" w:rsidRDefault="0057222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iam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hōrram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cōnsūmpsi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in </w:t>
      </w:r>
      <w:proofErr w:type="spellStart"/>
      <w:r w:rsidRPr="0000416C">
        <w:rPr>
          <w:rFonts w:ascii="Times New Roman" w:hAnsi="Times New Roman" w:cs="Times New Roman"/>
          <w:u w:val="single"/>
        </w:rPr>
        <w:t>nārrando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11</w:t>
      </w:r>
    </w:p>
    <w:p w14:paraId="0C344574" w14:textId="77777777" w:rsidR="0057222E" w:rsidRPr="0000416C" w:rsidRDefault="0057222E">
      <w:pPr>
        <w:rPr>
          <w:rFonts w:ascii="Times New Roman" w:hAnsi="Times New Roman" w:cs="Times New Roman"/>
        </w:rPr>
      </w:pPr>
    </w:p>
    <w:p w14:paraId="4C592112" w14:textId="77777777" w:rsidR="0057222E" w:rsidRPr="0000416C" w:rsidRDefault="0057222E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non </w:t>
      </w:r>
      <w:proofErr w:type="spellStart"/>
      <w:r w:rsidRPr="0000416C">
        <w:rPr>
          <w:rFonts w:ascii="Times New Roman" w:hAnsi="Times New Roman" w:cs="Times New Roman"/>
        </w:rPr>
        <w:t>oportet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fīnem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nārrandī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facere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13</w:t>
      </w:r>
    </w:p>
    <w:p w14:paraId="125696A5" w14:textId="77777777" w:rsidR="0057222E" w:rsidRPr="0000416C" w:rsidRDefault="0057222E">
      <w:pPr>
        <w:rPr>
          <w:rFonts w:ascii="Times New Roman" w:hAnsi="Times New Roman" w:cs="Times New Roman"/>
        </w:rPr>
      </w:pPr>
    </w:p>
    <w:p w14:paraId="1EDDE906" w14:textId="77777777" w:rsidR="0057222E" w:rsidRPr="0000416C" w:rsidRDefault="0057222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parātus</w:t>
      </w:r>
      <w:proofErr w:type="spellEnd"/>
      <w:r w:rsidRPr="0000416C">
        <w:rPr>
          <w:rFonts w:ascii="Times New Roman" w:hAnsi="Times New Roman" w:cs="Times New Roman"/>
        </w:rPr>
        <w:t xml:space="preserve"> sum </w:t>
      </w:r>
      <w:r w:rsidRPr="0000416C">
        <w:rPr>
          <w:rFonts w:ascii="Times New Roman" w:hAnsi="Times New Roman" w:cs="Times New Roman"/>
          <w:u w:val="single"/>
        </w:rPr>
        <w:t xml:space="preserve">ad </w:t>
      </w:r>
      <w:proofErr w:type="spellStart"/>
      <w:r w:rsidRPr="0000416C">
        <w:rPr>
          <w:rFonts w:ascii="Times New Roman" w:hAnsi="Times New Roman" w:cs="Times New Roman"/>
          <w:u w:val="single"/>
        </w:rPr>
        <w:t>audiendum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15</w:t>
      </w:r>
    </w:p>
    <w:p w14:paraId="42413DAE" w14:textId="77777777" w:rsidR="0057222E" w:rsidRPr="0000416C" w:rsidRDefault="0057222E">
      <w:pPr>
        <w:rPr>
          <w:rFonts w:ascii="Times New Roman" w:hAnsi="Times New Roman" w:cs="Times New Roman"/>
        </w:rPr>
      </w:pPr>
    </w:p>
    <w:p w14:paraId="5BE82662" w14:textId="50392B89" w:rsidR="0057222E" w:rsidRPr="0000416C" w:rsidRDefault="0057222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tu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cupidus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audiendī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="00140B0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17</w:t>
      </w:r>
    </w:p>
    <w:p w14:paraId="0AA31E23" w14:textId="77777777" w:rsidR="00A8086E" w:rsidRPr="0000416C" w:rsidRDefault="00A8086E">
      <w:pPr>
        <w:rPr>
          <w:rFonts w:ascii="Times New Roman" w:hAnsi="Times New Roman" w:cs="Times New Roman"/>
        </w:rPr>
      </w:pPr>
    </w:p>
    <w:p w14:paraId="2EC7D0B3" w14:textId="3379D941" w:rsidR="00A8086E" w:rsidRPr="0000416C" w:rsidRDefault="00A8086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fessus</w:t>
      </w:r>
      <w:proofErr w:type="spellEnd"/>
      <w:r w:rsidRPr="0000416C">
        <w:rPr>
          <w:rFonts w:ascii="Times New Roman" w:hAnsi="Times New Roman" w:cs="Times New Roman"/>
        </w:rPr>
        <w:t xml:space="preserve"> sum </w:t>
      </w:r>
      <w:proofErr w:type="spellStart"/>
      <w:r w:rsidRPr="0000416C">
        <w:rPr>
          <w:rFonts w:ascii="Times New Roman" w:hAnsi="Times New Roman" w:cs="Times New Roman"/>
          <w:u w:val="single"/>
        </w:rPr>
        <w:t>ambulandō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r w:rsidRPr="0000416C">
        <w:rPr>
          <w:rFonts w:ascii="Times New Roman" w:hAnsi="Times New Roman" w:cs="Times New Roman"/>
        </w:rPr>
        <w:t xml:space="preserve">in hoc </w:t>
      </w:r>
      <w:proofErr w:type="spellStart"/>
      <w:r w:rsidRPr="0000416C">
        <w:rPr>
          <w:rFonts w:ascii="Times New Roman" w:hAnsi="Times New Roman" w:cs="Times New Roman"/>
        </w:rPr>
        <w:t>carcere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="00140B0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>24</w:t>
      </w:r>
    </w:p>
    <w:p w14:paraId="429E2E68" w14:textId="3C480F25" w:rsidR="00A8086E" w:rsidRPr="0000416C" w:rsidRDefault="00140B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49671B48" w14:textId="77777777" w:rsidR="00A8086E" w:rsidRPr="0000416C" w:rsidRDefault="00A8086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nēmō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nōs</w:t>
      </w:r>
      <w:proofErr w:type="spellEnd"/>
      <w:r w:rsidRPr="0000416C">
        <w:rPr>
          <w:rFonts w:ascii="Times New Roman" w:hAnsi="Times New Roman" w:cs="Times New Roman"/>
        </w:rPr>
        <w:t xml:space="preserve"> i</w:t>
      </w:r>
      <w:r w:rsidRPr="0000416C">
        <w:rPr>
          <w:rFonts w:ascii="Times New Roman" w:hAnsi="Times New Roman" w:cs="Times New Roman"/>
          <w:u w:val="single"/>
        </w:rPr>
        <w:t xml:space="preserve">n </w:t>
      </w:r>
      <w:proofErr w:type="spellStart"/>
      <w:r w:rsidRPr="0000416C">
        <w:rPr>
          <w:rFonts w:ascii="Times New Roman" w:hAnsi="Times New Roman" w:cs="Times New Roman"/>
          <w:u w:val="single"/>
        </w:rPr>
        <w:t>fugiendō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iuvāre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poterit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27</w:t>
      </w:r>
    </w:p>
    <w:p w14:paraId="138E6849" w14:textId="77777777" w:rsidR="00A8086E" w:rsidRPr="0000416C" w:rsidRDefault="00A8086E">
      <w:pPr>
        <w:rPr>
          <w:rFonts w:ascii="Times New Roman" w:hAnsi="Times New Roman" w:cs="Times New Roman"/>
        </w:rPr>
      </w:pPr>
    </w:p>
    <w:p w14:paraId="594364CD" w14:textId="77777777" w:rsidR="00A8086E" w:rsidRPr="0000416C" w:rsidRDefault="00A8086E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nūllum</w:t>
      </w:r>
      <w:proofErr w:type="spellEnd"/>
      <w:r w:rsidRPr="0000416C">
        <w:rPr>
          <w:rFonts w:ascii="Times New Roman" w:hAnsi="Times New Roman" w:cs="Times New Roman"/>
        </w:rPr>
        <w:t xml:space="preserve"> tempus </w:t>
      </w:r>
      <w:proofErr w:type="spellStart"/>
      <w:r w:rsidRPr="0000416C">
        <w:rPr>
          <w:rFonts w:ascii="Times New Roman" w:hAnsi="Times New Roman" w:cs="Times New Roman"/>
        </w:rPr>
        <w:t>reliquum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ad </w:t>
      </w:r>
      <w:proofErr w:type="spellStart"/>
      <w:r w:rsidRPr="0000416C">
        <w:rPr>
          <w:rFonts w:ascii="Times New Roman" w:hAnsi="Times New Roman" w:cs="Times New Roman"/>
          <w:u w:val="single"/>
        </w:rPr>
        <w:t>vīvendum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28</w:t>
      </w:r>
    </w:p>
    <w:p w14:paraId="097EF3BA" w14:textId="77777777" w:rsidR="00A8086E" w:rsidRPr="0000416C" w:rsidRDefault="00A8086E">
      <w:pPr>
        <w:rPr>
          <w:rFonts w:ascii="Times New Roman" w:hAnsi="Times New Roman" w:cs="Times New Roman"/>
        </w:rPr>
      </w:pPr>
    </w:p>
    <w:p w14:paraId="2DC1A580" w14:textId="04D380E1" w:rsidR="003F330D" w:rsidRPr="0000416C" w:rsidRDefault="003F330D">
      <w:pPr>
        <w:rPr>
          <w:rFonts w:ascii="Times New Roman" w:hAnsi="Times New Roman" w:cs="Times New Roman"/>
        </w:rPr>
      </w:pPr>
    </w:p>
    <w:p w14:paraId="040F1D24" w14:textId="361A65D6" w:rsidR="0057222E" w:rsidRPr="0000416C" w:rsidRDefault="001775C5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II</w:t>
      </w:r>
    </w:p>
    <w:p w14:paraId="52DD9531" w14:textId="77777777" w:rsidR="001775C5" w:rsidRPr="0000416C" w:rsidRDefault="001775C5">
      <w:pPr>
        <w:rPr>
          <w:rFonts w:ascii="Times New Roman" w:hAnsi="Times New Roman" w:cs="Times New Roman"/>
        </w:rPr>
      </w:pPr>
    </w:p>
    <w:p w14:paraId="19B14B99" w14:textId="77777777" w:rsidR="001775C5" w:rsidRPr="0000416C" w:rsidRDefault="001775C5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est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ūna</w:t>
      </w:r>
      <w:proofErr w:type="spellEnd"/>
      <w:r w:rsidRPr="0000416C">
        <w:rPr>
          <w:rFonts w:ascii="Times New Roman" w:hAnsi="Times New Roman" w:cs="Times New Roman"/>
        </w:rPr>
        <w:t xml:space="preserve"> via </w:t>
      </w:r>
      <w:r w:rsidRPr="0000416C">
        <w:rPr>
          <w:rFonts w:ascii="Times New Roman" w:hAnsi="Times New Roman" w:cs="Times New Roman"/>
          <w:u w:val="single"/>
        </w:rPr>
        <w:t xml:space="preserve">ad </w:t>
      </w:r>
      <w:proofErr w:type="spellStart"/>
      <w:r w:rsidRPr="0000416C">
        <w:rPr>
          <w:rFonts w:ascii="Times New Roman" w:hAnsi="Times New Roman" w:cs="Times New Roman"/>
          <w:u w:val="single"/>
        </w:rPr>
        <w:t>fugiendum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36</w:t>
      </w:r>
    </w:p>
    <w:p w14:paraId="41ADFB68" w14:textId="77777777" w:rsidR="001775C5" w:rsidRPr="0000416C" w:rsidRDefault="001775C5">
      <w:pPr>
        <w:rPr>
          <w:rFonts w:ascii="Times New Roman" w:hAnsi="Times New Roman" w:cs="Times New Roman"/>
        </w:rPr>
      </w:pPr>
    </w:p>
    <w:p w14:paraId="4A92A1EB" w14:textId="77777777" w:rsidR="0034004A" w:rsidRPr="0000416C" w:rsidRDefault="0034004A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ego </w:t>
      </w:r>
      <w:proofErr w:type="spellStart"/>
      <w:r w:rsidRPr="0000416C">
        <w:rPr>
          <w:rFonts w:ascii="Times New Roman" w:hAnsi="Times New Roman" w:cs="Times New Roman"/>
        </w:rPr>
        <w:t>studiosus</w:t>
      </w:r>
      <w:proofErr w:type="spellEnd"/>
      <w:r w:rsidRPr="0000416C">
        <w:rPr>
          <w:rFonts w:ascii="Times New Roman" w:hAnsi="Times New Roman" w:cs="Times New Roman"/>
        </w:rPr>
        <w:t xml:space="preserve"> sum </w:t>
      </w:r>
      <w:proofErr w:type="spellStart"/>
      <w:r w:rsidRPr="0000416C">
        <w:rPr>
          <w:rFonts w:ascii="Times New Roman" w:hAnsi="Times New Roman" w:cs="Times New Roman"/>
          <w:u w:val="single"/>
        </w:rPr>
        <w:t>volandī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43</w:t>
      </w:r>
    </w:p>
    <w:p w14:paraId="765A85BD" w14:textId="77777777" w:rsidR="009E1B96" w:rsidRPr="0000416C" w:rsidRDefault="009E1B96">
      <w:pPr>
        <w:rPr>
          <w:rFonts w:ascii="Times New Roman" w:hAnsi="Times New Roman" w:cs="Times New Roman"/>
        </w:rPr>
      </w:pPr>
    </w:p>
    <w:p w14:paraId="09C9ADE8" w14:textId="77777777" w:rsidR="009E1B96" w:rsidRPr="0000416C" w:rsidRDefault="009E1B96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alae </w:t>
      </w:r>
      <w:proofErr w:type="spellStart"/>
      <w:r w:rsidRPr="0000416C">
        <w:rPr>
          <w:rFonts w:ascii="Times New Roman" w:hAnsi="Times New Roman" w:cs="Times New Roman"/>
        </w:rPr>
        <w:t>necessāriae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sunt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ad </w:t>
      </w:r>
      <w:proofErr w:type="spellStart"/>
      <w:r w:rsidRPr="0000416C">
        <w:rPr>
          <w:rFonts w:ascii="Times New Roman" w:hAnsi="Times New Roman" w:cs="Times New Roman"/>
          <w:u w:val="single"/>
        </w:rPr>
        <w:t>volandum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44</w:t>
      </w:r>
    </w:p>
    <w:p w14:paraId="192155B4" w14:textId="77777777" w:rsidR="0034004A" w:rsidRPr="0000416C" w:rsidRDefault="0034004A">
      <w:pPr>
        <w:rPr>
          <w:rFonts w:ascii="Times New Roman" w:hAnsi="Times New Roman" w:cs="Times New Roman"/>
        </w:rPr>
      </w:pPr>
    </w:p>
    <w:p w14:paraId="2EE1AB9D" w14:textId="64907225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omne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cōnsilium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fugiendī</w:t>
      </w:r>
      <w:proofErr w:type="spellEnd"/>
      <w:r w:rsidRPr="0000416C">
        <w:rPr>
          <w:rFonts w:ascii="Times New Roman" w:hAnsi="Times New Roman" w:cs="Times New Roman"/>
        </w:rPr>
        <w:t xml:space="preserve"> me </w:t>
      </w:r>
      <w:proofErr w:type="spellStart"/>
      <w:r w:rsidRPr="0000416C">
        <w:rPr>
          <w:rFonts w:ascii="Times New Roman" w:hAnsi="Times New Roman" w:cs="Times New Roman"/>
        </w:rPr>
        <w:t>delectat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="00140B0C">
        <w:rPr>
          <w:rFonts w:ascii="Times New Roman" w:hAnsi="Times New Roman" w:cs="Times New Roman"/>
        </w:rPr>
        <w:tab/>
      </w:r>
      <w:bookmarkStart w:id="0" w:name="_GoBack"/>
      <w:bookmarkEnd w:id="0"/>
      <w:r w:rsidRPr="0000416C">
        <w:rPr>
          <w:rFonts w:ascii="Times New Roman" w:hAnsi="Times New Roman" w:cs="Times New Roman"/>
        </w:rPr>
        <w:t>56</w:t>
      </w:r>
    </w:p>
    <w:p w14:paraId="22817BFB" w14:textId="77777777" w:rsidR="009E1B96" w:rsidRPr="0000416C" w:rsidRDefault="009E1B96">
      <w:pPr>
        <w:rPr>
          <w:rFonts w:ascii="Times New Roman" w:hAnsi="Times New Roman" w:cs="Times New Roman"/>
        </w:rPr>
      </w:pPr>
    </w:p>
    <w:p w14:paraId="5C7E0CC5" w14:textId="77777777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avēs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imitābimur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in </w:t>
      </w:r>
      <w:proofErr w:type="spellStart"/>
      <w:r w:rsidRPr="0000416C">
        <w:rPr>
          <w:rFonts w:ascii="Times New Roman" w:hAnsi="Times New Roman" w:cs="Times New Roman"/>
          <w:u w:val="single"/>
        </w:rPr>
        <w:t>volandō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65</w:t>
      </w:r>
    </w:p>
    <w:p w14:paraId="6ABCD16F" w14:textId="77777777" w:rsidR="009E1B96" w:rsidRPr="0000416C" w:rsidRDefault="009E1B96">
      <w:pPr>
        <w:rPr>
          <w:rFonts w:ascii="Times New Roman" w:hAnsi="Times New Roman" w:cs="Times New Roman"/>
        </w:rPr>
      </w:pPr>
    </w:p>
    <w:p w14:paraId="68BB706E" w14:textId="77777777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Īcarus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studiōsus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volandī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68</w:t>
      </w:r>
    </w:p>
    <w:p w14:paraId="79D51562" w14:textId="77777777" w:rsidR="009E1B96" w:rsidRPr="0000416C" w:rsidRDefault="009E1B96">
      <w:pPr>
        <w:rPr>
          <w:rFonts w:ascii="Times New Roman" w:hAnsi="Times New Roman" w:cs="Times New Roman"/>
        </w:rPr>
      </w:pPr>
    </w:p>
    <w:p w14:paraId="7EA2403E" w14:textId="77777777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haud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difiicilis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est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ars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volandī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72</w:t>
      </w:r>
    </w:p>
    <w:p w14:paraId="31877D3D" w14:textId="77777777" w:rsidR="009E1B96" w:rsidRPr="0000416C" w:rsidRDefault="009E1B96">
      <w:pPr>
        <w:rPr>
          <w:rFonts w:ascii="Times New Roman" w:hAnsi="Times New Roman" w:cs="Times New Roman"/>
        </w:rPr>
      </w:pPr>
    </w:p>
    <w:p w14:paraId="35DC6A99" w14:textId="77777777" w:rsidR="009E1B96" w:rsidRPr="0000416C" w:rsidRDefault="009E1B96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pater </w:t>
      </w:r>
      <w:proofErr w:type="spellStart"/>
      <w:r w:rsidRPr="0000416C">
        <w:rPr>
          <w:rFonts w:ascii="Times New Roman" w:hAnsi="Times New Roman" w:cs="Times New Roman"/>
          <w:u w:val="single"/>
        </w:rPr>
        <w:t>artem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volandī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docuit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74</w:t>
      </w:r>
      <w:r w:rsidRPr="0000416C">
        <w:rPr>
          <w:rFonts w:ascii="Times New Roman" w:hAnsi="Times New Roman" w:cs="Times New Roman"/>
        </w:rPr>
        <w:tab/>
      </w:r>
    </w:p>
    <w:p w14:paraId="63F23676" w14:textId="77777777" w:rsidR="009E1B96" w:rsidRPr="0000416C" w:rsidRDefault="009E1B96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ab/>
      </w:r>
    </w:p>
    <w:p w14:paraId="5E2046A0" w14:textId="77777777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parātī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sumus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ad </w:t>
      </w:r>
      <w:proofErr w:type="spellStart"/>
      <w:r w:rsidRPr="0000416C">
        <w:rPr>
          <w:rFonts w:ascii="Times New Roman" w:hAnsi="Times New Roman" w:cs="Times New Roman"/>
          <w:u w:val="single"/>
        </w:rPr>
        <w:t>volandum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75</w:t>
      </w:r>
    </w:p>
    <w:p w14:paraId="17424856" w14:textId="77777777" w:rsidR="009E1B96" w:rsidRPr="0000416C" w:rsidRDefault="009E1B96">
      <w:pPr>
        <w:rPr>
          <w:rFonts w:ascii="Times New Roman" w:hAnsi="Times New Roman" w:cs="Times New Roman"/>
        </w:rPr>
      </w:pPr>
    </w:p>
    <w:p w14:paraId="64DDC768" w14:textId="77777777" w:rsidR="009E1B96" w:rsidRPr="0000416C" w:rsidRDefault="009E1B96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nōlī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audāx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esse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in </w:t>
      </w:r>
      <w:proofErr w:type="spellStart"/>
      <w:r w:rsidRPr="0000416C">
        <w:rPr>
          <w:rFonts w:ascii="Times New Roman" w:hAnsi="Times New Roman" w:cs="Times New Roman"/>
          <w:u w:val="single"/>
        </w:rPr>
        <w:t>volandō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</w:p>
    <w:p w14:paraId="2B37DB84" w14:textId="77777777" w:rsidR="00AA3A65" w:rsidRPr="0000416C" w:rsidRDefault="00AA3A65">
      <w:pPr>
        <w:rPr>
          <w:rFonts w:ascii="Times New Roman" w:hAnsi="Times New Roman" w:cs="Times New Roman"/>
        </w:rPr>
      </w:pPr>
    </w:p>
    <w:p w14:paraId="18ED1EAA" w14:textId="77777777" w:rsidR="00AA3A65" w:rsidRPr="0000416C" w:rsidRDefault="00AA3A65">
      <w:pPr>
        <w:rPr>
          <w:rFonts w:ascii="Times New Roman" w:hAnsi="Times New Roman" w:cs="Times New Roman"/>
        </w:rPr>
      </w:pPr>
    </w:p>
    <w:p w14:paraId="78F6E268" w14:textId="77777777" w:rsidR="003F330D" w:rsidRPr="0000416C" w:rsidRDefault="003F330D">
      <w:pPr>
        <w:rPr>
          <w:rFonts w:ascii="Times New Roman" w:hAnsi="Times New Roman" w:cs="Times New Roman"/>
        </w:rPr>
      </w:pPr>
    </w:p>
    <w:p w14:paraId="5BBE0CB7" w14:textId="77777777" w:rsidR="00AA3A65" w:rsidRPr="0000416C" w:rsidRDefault="00AA3A65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III</w:t>
      </w:r>
    </w:p>
    <w:p w14:paraId="24FAA1B9" w14:textId="77777777" w:rsidR="00AA3A65" w:rsidRPr="0000416C" w:rsidRDefault="00AA3A65">
      <w:pPr>
        <w:rPr>
          <w:rFonts w:ascii="Times New Roman" w:hAnsi="Times New Roman" w:cs="Times New Roman"/>
        </w:rPr>
      </w:pPr>
    </w:p>
    <w:p w14:paraId="3E1AF67F" w14:textId="77777777" w:rsidR="002E1BA9" w:rsidRPr="0000416C" w:rsidRDefault="00AA3A65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puer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  <w:u w:val="single"/>
        </w:rPr>
        <w:t>cupidus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sōlem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proprius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aspiciendī</w:t>
      </w:r>
      <w:proofErr w:type="spellEnd"/>
      <w:r w:rsidRPr="0000416C">
        <w:rPr>
          <w:rFonts w:ascii="Times New Roman" w:hAnsi="Times New Roman" w:cs="Times New Roman"/>
        </w:rPr>
        <w:t>,</w:t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108</w:t>
      </w:r>
    </w:p>
    <w:p w14:paraId="2B6F3A22" w14:textId="77777777" w:rsidR="002E1BA9" w:rsidRPr="0000416C" w:rsidRDefault="002E1BA9">
      <w:pPr>
        <w:rPr>
          <w:rFonts w:ascii="Times New Roman" w:hAnsi="Times New Roman" w:cs="Times New Roman"/>
        </w:rPr>
      </w:pPr>
    </w:p>
    <w:p w14:paraId="6515F594" w14:textId="718754C9" w:rsidR="002E1BA9" w:rsidRPr="0000416C" w:rsidRDefault="0000416C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nunc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r w:rsidRPr="0000416C">
        <w:rPr>
          <w:rFonts w:ascii="Times New Roman" w:hAnsi="Times New Roman" w:cs="Times New Roman"/>
          <w:u w:val="single"/>
        </w:rPr>
        <w:t xml:space="preserve">tempus </w:t>
      </w:r>
      <w:proofErr w:type="spellStart"/>
      <w:r w:rsidRPr="0000416C">
        <w:rPr>
          <w:rFonts w:ascii="Times New Roman" w:hAnsi="Times New Roman" w:cs="Times New Roman"/>
          <w:u w:val="single"/>
        </w:rPr>
        <w:t>dormiendī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est</w:t>
      </w:r>
      <w:proofErr w:type="spellEnd"/>
      <w:r w:rsidR="002E1BA9" w:rsidRPr="0000416C">
        <w:rPr>
          <w:rFonts w:ascii="Times New Roman" w:hAnsi="Times New Roman" w:cs="Times New Roman"/>
        </w:rPr>
        <w:tab/>
      </w:r>
      <w:r w:rsidR="002E1BA9" w:rsidRPr="0000416C">
        <w:rPr>
          <w:rFonts w:ascii="Times New Roman" w:hAnsi="Times New Roman" w:cs="Times New Roman"/>
        </w:rPr>
        <w:tab/>
      </w:r>
      <w:r w:rsidR="002E1BA9" w:rsidRPr="0000416C">
        <w:rPr>
          <w:rFonts w:ascii="Times New Roman" w:hAnsi="Times New Roman" w:cs="Times New Roman"/>
        </w:rPr>
        <w:tab/>
      </w:r>
      <w:r w:rsidR="002E1BA9" w:rsidRPr="0000416C">
        <w:rPr>
          <w:rFonts w:ascii="Times New Roman" w:hAnsi="Times New Roman" w:cs="Times New Roman"/>
        </w:rPr>
        <w:tab/>
      </w:r>
      <w:r w:rsidR="002E1BA9" w:rsidRPr="0000416C">
        <w:rPr>
          <w:rFonts w:ascii="Times New Roman" w:hAnsi="Times New Roman" w:cs="Times New Roman"/>
        </w:rPr>
        <w:tab/>
        <w:t>122</w:t>
      </w:r>
    </w:p>
    <w:p w14:paraId="167B16B2" w14:textId="77777777" w:rsidR="002E1BA9" w:rsidRPr="0000416C" w:rsidRDefault="002E1BA9">
      <w:pPr>
        <w:rPr>
          <w:rFonts w:ascii="Times New Roman" w:hAnsi="Times New Roman" w:cs="Times New Roman"/>
        </w:rPr>
      </w:pPr>
    </w:p>
    <w:p w14:paraId="0B225BAC" w14:textId="61B0F3A7" w:rsidR="002E1BA9" w:rsidRPr="0000416C" w:rsidRDefault="002E1BA9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nōnne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fessus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longās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fābulās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="0000416C" w:rsidRPr="0000416C">
        <w:rPr>
          <w:rFonts w:ascii="Times New Roman" w:hAnsi="Times New Roman" w:cs="Times New Roman"/>
          <w:u w:val="single"/>
        </w:rPr>
        <w:t>audiend</w:t>
      </w:r>
      <w:r w:rsidR="0000416C" w:rsidRPr="0000416C">
        <w:rPr>
          <w:rFonts w:ascii="Times New Roman" w:hAnsi="Times New Roman" w:cs="Times New Roman"/>
          <w:u w:val="single"/>
        </w:rPr>
        <w:t>ō</w:t>
      </w:r>
      <w:proofErr w:type="spellEnd"/>
      <w:r w:rsidRPr="0000416C">
        <w:rPr>
          <w:rFonts w:ascii="Times New Roman" w:hAnsi="Times New Roman" w:cs="Times New Roman"/>
        </w:rPr>
        <w:t>?</w:t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123</w:t>
      </w:r>
      <w:r w:rsidR="00AA3A65" w:rsidRPr="0000416C">
        <w:rPr>
          <w:rFonts w:ascii="Times New Roman" w:hAnsi="Times New Roman" w:cs="Times New Roman"/>
        </w:rPr>
        <w:tab/>
      </w:r>
      <w:r w:rsidR="00AA3A65" w:rsidRPr="0000416C">
        <w:rPr>
          <w:rFonts w:ascii="Times New Roman" w:hAnsi="Times New Roman" w:cs="Times New Roman"/>
        </w:rPr>
        <w:tab/>
      </w:r>
    </w:p>
    <w:p w14:paraId="40238105" w14:textId="77777777" w:rsidR="002E1BA9" w:rsidRPr="0000416C" w:rsidRDefault="002E1BA9">
      <w:pPr>
        <w:rPr>
          <w:rFonts w:ascii="Times New Roman" w:hAnsi="Times New Roman" w:cs="Times New Roman"/>
        </w:rPr>
      </w:pPr>
    </w:p>
    <w:p w14:paraId="2D1964C0" w14:textId="77777777" w:rsidR="002E1BA9" w:rsidRPr="0000416C" w:rsidRDefault="002E1BA9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Quīntus</w:t>
      </w:r>
      <w:proofErr w:type="spellEnd"/>
      <w:r w:rsidRPr="0000416C">
        <w:rPr>
          <w:rFonts w:ascii="Times New Roman" w:hAnsi="Times New Roman" w:cs="Times New Roman"/>
        </w:rPr>
        <w:t xml:space="preserve">: semper </w:t>
      </w:r>
      <w:proofErr w:type="spellStart"/>
      <w:r w:rsidRPr="0000416C">
        <w:rPr>
          <w:rFonts w:ascii="Times New Roman" w:hAnsi="Times New Roman" w:cs="Times New Roman"/>
        </w:rPr>
        <w:t>dēlector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tālēs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fābulās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audiendō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129</w:t>
      </w:r>
    </w:p>
    <w:p w14:paraId="423ADB9D" w14:textId="77777777" w:rsidR="002E1BA9" w:rsidRPr="0000416C" w:rsidRDefault="002E1BA9">
      <w:pPr>
        <w:rPr>
          <w:rFonts w:ascii="Times New Roman" w:hAnsi="Times New Roman" w:cs="Times New Roman"/>
        </w:rPr>
      </w:pPr>
    </w:p>
    <w:p w14:paraId="72B2EE53" w14:textId="18BEE8AF" w:rsidR="001D4781" w:rsidRPr="0000416C" w:rsidRDefault="001D4781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Sy</w:t>
      </w:r>
      <w:r w:rsidR="002E1BA9" w:rsidRPr="0000416C">
        <w:rPr>
          <w:rFonts w:ascii="Times New Roman" w:hAnsi="Times New Roman" w:cs="Times New Roman"/>
        </w:rPr>
        <w:t>ra</w:t>
      </w:r>
      <w:proofErr w:type="spellEnd"/>
      <w:r w:rsidR="002E1BA9" w:rsidRPr="0000416C">
        <w:rPr>
          <w:rFonts w:ascii="Times New Roman" w:hAnsi="Times New Roman" w:cs="Times New Roman"/>
        </w:rPr>
        <w:t xml:space="preserve">: ego </w:t>
      </w:r>
      <w:proofErr w:type="spellStart"/>
      <w:r w:rsidR="002E1BA9" w:rsidRPr="0000416C">
        <w:rPr>
          <w:rFonts w:ascii="Times New Roman" w:hAnsi="Times New Roman" w:cs="Times New Roman"/>
        </w:rPr>
        <w:t>dēlector</w:t>
      </w:r>
      <w:proofErr w:type="spellEnd"/>
      <w:r w:rsidR="002E1BA9" w:rsidRPr="0000416C">
        <w:rPr>
          <w:rFonts w:ascii="Times New Roman" w:hAnsi="Times New Roman" w:cs="Times New Roman"/>
        </w:rPr>
        <w:t xml:space="preserve"> </w:t>
      </w:r>
      <w:proofErr w:type="spellStart"/>
      <w:r w:rsidR="002E1BA9" w:rsidRPr="0000416C">
        <w:rPr>
          <w:rFonts w:ascii="Times New Roman" w:hAnsi="Times New Roman" w:cs="Times New Roman"/>
          <w:u w:val="single"/>
        </w:rPr>
        <w:t>nārrandō</w:t>
      </w:r>
      <w:proofErr w:type="spellEnd"/>
      <w:r w:rsidR="002E1BA9" w:rsidRPr="0000416C">
        <w:rPr>
          <w:rFonts w:ascii="Times New Roman" w:hAnsi="Times New Roman" w:cs="Times New Roman"/>
        </w:rPr>
        <w:t xml:space="preserve"> </w:t>
      </w:r>
      <w:proofErr w:type="spellStart"/>
      <w:r w:rsidR="002E1BA9" w:rsidRPr="0000416C">
        <w:rPr>
          <w:rFonts w:ascii="Times New Roman" w:hAnsi="Times New Roman" w:cs="Times New Roman"/>
        </w:rPr>
        <w:t>illās</w:t>
      </w:r>
      <w:proofErr w:type="spellEnd"/>
      <w:r w:rsidR="002E1BA9" w:rsidRPr="0000416C">
        <w:rPr>
          <w:rFonts w:ascii="Times New Roman" w:hAnsi="Times New Roman" w:cs="Times New Roman"/>
        </w:rPr>
        <w:t xml:space="preserve"> </w:t>
      </w:r>
      <w:proofErr w:type="spellStart"/>
      <w:r w:rsidR="002E1BA9" w:rsidRPr="0000416C">
        <w:rPr>
          <w:rFonts w:ascii="Times New Roman" w:hAnsi="Times New Roman" w:cs="Times New Roman"/>
        </w:rPr>
        <w:t>fābulās</w:t>
      </w:r>
      <w:proofErr w:type="spellEnd"/>
      <w:r w:rsidR="002E1BA9"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130</w:t>
      </w:r>
    </w:p>
    <w:p w14:paraId="74DD3AC9" w14:textId="77777777" w:rsidR="001D4781" w:rsidRPr="0000416C" w:rsidRDefault="001D4781">
      <w:pPr>
        <w:rPr>
          <w:rFonts w:ascii="Times New Roman" w:hAnsi="Times New Roman" w:cs="Times New Roman"/>
        </w:rPr>
      </w:pPr>
    </w:p>
    <w:p w14:paraId="6010107F" w14:textId="77777777" w:rsidR="001D4781" w:rsidRPr="0000416C" w:rsidRDefault="001D4781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nōn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sōlum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dēlectandī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causā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</w:rPr>
        <w:t>vērum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etiam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monendī</w:t>
      </w:r>
      <w:proofErr w:type="spellEnd"/>
      <w:r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causā</w:t>
      </w:r>
      <w:proofErr w:type="spellEnd"/>
      <w:r w:rsidRPr="0000416C">
        <w:rPr>
          <w:rFonts w:ascii="Times New Roman" w:hAnsi="Times New Roman" w:cs="Times New Roman"/>
        </w:rPr>
        <w:tab/>
        <w:t>135</w:t>
      </w:r>
    </w:p>
    <w:p w14:paraId="6EB85A84" w14:textId="77777777" w:rsidR="001D4781" w:rsidRPr="0000416C" w:rsidRDefault="001D4781">
      <w:pPr>
        <w:rPr>
          <w:rFonts w:ascii="Times New Roman" w:hAnsi="Times New Roman" w:cs="Times New Roman"/>
        </w:rPr>
      </w:pPr>
    </w:p>
    <w:p w14:paraId="4A6ECE2A" w14:textId="54078735" w:rsidR="001D4781" w:rsidRPr="0000416C" w:rsidRDefault="0000416C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Syra</w:t>
      </w:r>
      <w:proofErr w:type="spellEnd"/>
      <w:r w:rsidRPr="0000416C">
        <w:rPr>
          <w:rFonts w:ascii="Times New Roman" w:hAnsi="Times New Roman" w:cs="Times New Roman"/>
        </w:rPr>
        <w:t xml:space="preserve"> tandem </w:t>
      </w:r>
      <w:proofErr w:type="spellStart"/>
      <w:r w:rsidRPr="0000416C">
        <w:rPr>
          <w:rFonts w:ascii="Times New Roman" w:hAnsi="Times New Roman" w:cs="Times New Roman"/>
          <w:u w:val="single"/>
        </w:rPr>
        <w:t>nārr</w:t>
      </w:r>
      <w:r w:rsidR="001D4781" w:rsidRPr="0000416C">
        <w:rPr>
          <w:rFonts w:ascii="Times New Roman" w:hAnsi="Times New Roman" w:cs="Times New Roman"/>
          <w:u w:val="single"/>
        </w:rPr>
        <w:t>andī</w:t>
      </w:r>
      <w:proofErr w:type="spellEnd"/>
      <w:r w:rsidR="001D4781" w:rsidRPr="0000416C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1D4781" w:rsidRPr="0000416C">
        <w:rPr>
          <w:rFonts w:ascii="Times New Roman" w:hAnsi="Times New Roman" w:cs="Times New Roman"/>
          <w:u w:val="single"/>
        </w:rPr>
        <w:t>fīnem</w:t>
      </w:r>
      <w:proofErr w:type="spellEnd"/>
      <w:r w:rsidR="001D4781" w:rsidRPr="0000416C">
        <w:rPr>
          <w:rFonts w:ascii="Times New Roman" w:hAnsi="Times New Roman" w:cs="Times New Roman"/>
        </w:rPr>
        <w:t xml:space="preserve"> </w:t>
      </w:r>
      <w:proofErr w:type="spellStart"/>
      <w:r w:rsidR="001D4781" w:rsidRPr="0000416C">
        <w:rPr>
          <w:rFonts w:ascii="Times New Roman" w:hAnsi="Times New Roman" w:cs="Times New Roman"/>
        </w:rPr>
        <w:t>facit</w:t>
      </w:r>
      <w:proofErr w:type="spellEnd"/>
      <w:r w:rsidR="001D4781" w:rsidRPr="0000416C">
        <w:rPr>
          <w:rFonts w:ascii="Times New Roman" w:hAnsi="Times New Roman" w:cs="Times New Roman"/>
        </w:rPr>
        <w:tab/>
      </w:r>
      <w:r w:rsidR="001D4781" w:rsidRPr="0000416C">
        <w:rPr>
          <w:rFonts w:ascii="Times New Roman" w:hAnsi="Times New Roman" w:cs="Times New Roman"/>
        </w:rPr>
        <w:tab/>
      </w:r>
      <w:r w:rsidR="001D4781" w:rsidRPr="0000416C">
        <w:rPr>
          <w:rFonts w:ascii="Times New Roman" w:hAnsi="Times New Roman" w:cs="Times New Roman"/>
        </w:rPr>
        <w:tab/>
      </w:r>
      <w:r w:rsidR="001D4781" w:rsidRPr="0000416C">
        <w:rPr>
          <w:rFonts w:ascii="Times New Roman" w:hAnsi="Times New Roman" w:cs="Times New Roman"/>
        </w:rPr>
        <w:tab/>
        <w:t>141</w:t>
      </w:r>
    </w:p>
    <w:p w14:paraId="3B75EA49" w14:textId="77777777" w:rsidR="001D4781" w:rsidRPr="0000416C" w:rsidRDefault="001D4781">
      <w:pPr>
        <w:rPr>
          <w:rFonts w:ascii="Times New Roman" w:hAnsi="Times New Roman" w:cs="Times New Roman"/>
        </w:rPr>
      </w:pPr>
    </w:p>
    <w:p w14:paraId="35A9D25B" w14:textId="77777777" w:rsidR="001D4781" w:rsidRPr="0000416C" w:rsidRDefault="001D4781">
      <w:pPr>
        <w:rPr>
          <w:rFonts w:ascii="Times New Roman" w:hAnsi="Times New Roman" w:cs="Times New Roman"/>
        </w:rPr>
      </w:pPr>
    </w:p>
    <w:p w14:paraId="4EF7ACBF" w14:textId="77777777" w:rsidR="001D4781" w:rsidRPr="0000416C" w:rsidRDefault="001D4781">
      <w:pPr>
        <w:rPr>
          <w:rFonts w:ascii="Times New Roman" w:hAnsi="Times New Roman" w:cs="Times New Roman"/>
        </w:rPr>
      </w:pPr>
    </w:p>
    <w:p w14:paraId="0EAB045D" w14:textId="77777777" w:rsidR="001D4781" w:rsidRPr="0000416C" w:rsidRDefault="001D4781">
      <w:pPr>
        <w:rPr>
          <w:rFonts w:ascii="Times New Roman" w:hAnsi="Times New Roman" w:cs="Times New Roman"/>
        </w:rPr>
      </w:pPr>
    </w:p>
    <w:p w14:paraId="2CF07754" w14:textId="77777777" w:rsidR="001D4781" w:rsidRPr="0000416C" w:rsidRDefault="001D4781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br w:type="page"/>
      </w:r>
    </w:p>
    <w:p w14:paraId="4A16B730" w14:textId="1AC959DA" w:rsidR="00F951AD" w:rsidRPr="0000416C" w:rsidRDefault="00D43F45" w:rsidP="0000416C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  <w:sz w:val="32"/>
          <w:szCs w:val="32"/>
        </w:rPr>
        <w:lastRenderedPageBreak/>
        <w:t>Participles</w:t>
      </w:r>
    </w:p>
    <w:p w14:paraId="4A51CCB5" w14:textId="77777777" w:rsidR="000C5DF1" w:rsidRPr="0000416C" w:rsidRDefault="000C5DF1">
      <w:pPr>
        <w:rPr>
          <w:rFonts w:ascii="Times New Roman" w:hAnsi="Times New Roman" w:cs="Times New Roman"/>
        </w:rPr>
      </w:pPr>
    </w:p>
    <w:p w14:paraId="3F27204F" w14:textId="7432DF94" w:rsidR="000C5DF1" w:rsidRPr="0000416C" w:rsidRDefault="000C5DF1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Two main ones:</w:t>
      </w:r>
    </w:p>
    <w:p w14:paraId="5B0F4765" w14:textId="77777777" w:rsidR="000C5DF1" w:rsidRPr="0000416C" w:rsidRDefault="000C5DF1">
      <w:pPr>
        <w:rPr>
          <w:rFonts w:ascii="Times New Roman" w:hAnsi="Times New Roman" w:cs="Times New Roman"/>
        </w:rPr>
      </w:pPr>
    </w:p>
    <w:p w14:paraId="3ED8D237" w14:textId="05B7AD81" w:rsidR="000C5DF1" w:rsidRPr="0000416C" w:rsidRDefault="000C5DF1" w:rsidP="000C5D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present (active) - based on 1st p.p.</w:t>
      </w:r>
    </w:p>
    <w:p w14:paraId="2CDCC315" w14:textId="2DF0B0B4" w:rsidR="000C5DF1" w:rsidRPr="0000416C" w:rsidRDefault="000C5DF1" w:rsidP="000C5D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perfect (passive) - based on 3rd </w:t>
      </w:r>
      <w:proofErr w:type="spellStart"/>
      <w:r w:rsidRPr="0000416C">
        <w:rPr>
          <w:rFonts w:ascii="Times New Roman" w:hAnsi="Times New Roman" w:cs="Times New Roman"/>
        </w:rPr>
        <w:t>p.p</w:t>
      </w:r>
      <w:proofErr w:type="spellEnd"/>
      <w:r w:rsidRPr="0000416C">
        <w:rPr>
          <w:rFonts w:ascii="Times New Roman" w:hAnsi="Times New Roman" w:cs="Times New Roman"/>
        </w:rPr>
        <w:t xml:space="preserve"> (supine)</w:t>
      </w:r>
    </w:p>
    <w:p w14:paraId="671F1189" w14:textId="3FDAD545" w:rsidR="000C5DF1" w:rsidRPr="0000416C" w:rsidRDefault="000C5DF1">
      <w:pPr>
        <w:rPr>
          <w:rFonts w:ascii="Times New Roman" w:hAnsi="Times New Roman" w:cs="Times New Roman"/>
        </w:rPr>
      </w:pPr>
    </w:p>
    <w:p w14:paraId="493489D0" w14:textId="7F97D0EB" w:rsidR="0000416C" w:rsidRPr="0000416C" w:rsidRDefault="0000416C">
      <w:pPr>
        <w:rPr>
          <w:rFonts w:ascii="Times New Roman" w:hAnsi="Times New Roman" w:cs="Times New Roman"/>
        </w:rPr>
      </w:pPr>
    </w:p>
    <w:p w14:paraId="7E36B7D6" w14:textId="50174EEB" w:rsidR="0000416C" w:rsidRPr="0000416C" w:rsidRDefault="0000416C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Key facts:</w:t>
      </w:r>
    </w:p>
    <w:p w14:paraId="75F8D5B6" w14:textId="77777777" w:rsidR="00D43F45" w:rsidRPr="0000416C" w:rsidRDefault="00D43F45">
      <w:pPr>
        <w:rPr>
          <w:rFonts w:ascii="Times New Roman" w:hAnsi="Times New Roman" w:cs="Times New Roman"/>
        </w:rPr>
      </w:pPr>
    </w:p>
    <w:p w14:paraId="69D836EA" w14:textId="21138EEA" w:rsidR="00E225B4" w:rsidRPr="0000416C" w:rsidRDefault="00E225B4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I</w:t>
      </w:r>
    </w:p>
    <w:p w14:paraId="26BFA46C" w14:textId="77777777" w:rsidR="00E225B4" w:rsidRPr="0000416C" w:rsidRDefault="00E225B4">
      <w:pPr>
        <w:rPr>
          <w:rFonts w:ascii="Times New Roman" w:hAnsi="Times New Roman" w:cs="Times New Roman"/>
        </w:rPr>
      </w:pPr>
    </w:p>
    <w:p w14:paraId="662B92CA" w14:textId="0F1E187C" w:rsidR="00D43F45" w:rsidRPr="0000416C" w:rsidRDefault="00D43F45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rēx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Thēseum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fugientem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persecutus</w:t>
      </w:r>
      <w:proofErr w:type="spellEnd"/>
      <w:r w:rsidRPr="0000416C">
        <w:rPr>
          <w:rFonts w:ascii="Times New Roman" w:hAnsi="Times New Roman" w:cs="Times New Roman"/>
        </w:rPr>
        <w:t xml:space="preserve"> est.</w:t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</w:t>
      </w:r>
    </w:p>
    <w:p w14:paraId="109DF822" w14:textId="77777777" w:rsidR="00D43F45" w:rsidRPr="0000416C" w:rsidRDefault="00D43F45">
      <w:pPr>
        <w:rPr>
          <w:rFonts w:ascii="Times New Roman" w:hAnsi="Times New Roman" w:cs="Times New Roman"/>
        </w:rPr>
      </w:pPr>
    </w:p>
    <w:p w14:paraId="1744F4D7" w14:textId="0E36106B" w:rsidR="00D43F45" w:rsidRPr="0000416C" w:rsidRDefault="00E97C5A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Daedalus in </w:t>
      </w:r>
      <w:proofErr w:type="spellStart"/>
      <w:r w:rsidRPr="0000416C">
        <w:rPr>
          <w:rFonts w:ascii="Times New Roman" w:hAnsi="Times New Roman" w:cs="Times New Roman"/>
        </w:rPr>
        <w:t>labyrinthō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inclūsus</w:t>
      </w:r>
      <w:proofErr w:type="spellEnd"/>
      <w:r w:rsidRPr="0000416C">
        <w:rPr>
          <w:rFonts w:ascii="Times New Roman" w:hAnsi="Times New Roman" w:cs="Times New Roman"/>
        </w:rPr>
        <w:t xml:space="preserve"> ....</w:t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19</w:t>
      </w:r>
    </w:p>
    <w:p w14:paraId="1CCE6CCD" w14:textId="77777777" w:rsidR="00E225B4" w:rsidRPr="0000416C" w:rsidRDefault="00E225B4">
      <w:pPr>
        <w:rPr>
          <w:rFonts w:ascii="Times New Roman" w:hAnsi="Times New Roman" w:cs="Times New Roman"/>
        </w:rPr>
      </w:pPr>
    </w:p>
    <w:p w14:paraId="3630B390" w14:textId="77777777" w:rsidR="00E225B4" w:rsidRPr="0000416C" w:rsidRDefault="00E225B4">
      <w:pPr>
        <w:rPr>
          <w:rFonts w:ascii="Times New Roman" w:hAnsi="Times New Roman" w:cs="Times New Roman"/>
        </w:rPr>
      </w:pPr>
    </w:p>
    <w:p w14:paraId="55CFE763" w14:textId="6F62BA74" w:rsidR="00D43F45" w:rsidRPr="0000416C" w:rsidRDefault="00E225B4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II</w:t>
      </w:r>
    </w:p>
    <w:p w14:paraId="065E6C05" w14:textId="77777777" w:rsidR="00E225B4" w:rsidRPr="0000416C" w:rsidRDefault="00E225B4">
      <w:pPr>
        <w:rPr>
          <w:rFonts w:ascii="Times New Roman" w:hAnsi="Times New Roman" w:cs="Times New Roman"/>
        </w:rPr>
      </w:pPr>
    </w:p>
    <w:p w14:paraId="3997EEA6" w14:textId="5CABC9C0" w:rsidR="00E225B4" w:rsidRPr="0000416C" w:rsidRDefault="00304B3D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nēmō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nōs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volantēs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persequī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poterit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42</w:t>
      </w:r>
    </w:p>
    <w:p w14:paraId="4567BA18" w14:textId="77777777" w:rsidR="00304B3D" w:rsidRPr="0000416C" w:rsidRDefault="00304B3D">
      <w:pPr>
        <w:rPr>
          <w:rFonts w:ascii="Times New Roman" w:hAnsi="Times New Roman" w:cs="Times New Roman"/>
        </w:rPr>
      </w:pPr>
    </w:p>
    <w:p w14:paraId="375B0169" w14:textId="3E2D8F36" w:rsidR="00304B3D" w:rsidRPr="0000416C" w:rsidRDefault="00DA1B75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 xml:space="preserve">tum </w:t>
      </w:r>
      <w:proofErr w:type="spellStart"/>
      <w:r w:rsidRPr="0000416C">
        <w:rPr>
          <w:rFonts w:ascii="Times New Roman" w:hAnsi="Times New Roman" w:cs="Times New Roman"/>
        </w:rPr>
        <w:t>puerum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ōsculātus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75</w:t>
      </w:r>
    </w:p>
    <w:p w14:paraId="593AC1E7" w14:textId="77777777" w:rsidR="00DA1B75" w:rsidRPr="0000416C" w:rsidRDefault="00DA1B75">
      <w:pPr>
        <w:rPr>
          <w:rFonts w:ascii="Times New Roman" w:hAnsi="Times New Roman" w:cs="Times New Roman"/>
        </w:rPr>
      </w:pPr>
    </w:p>
    <w:p w14:paraId="4F0D3FB4" w14:textId="77777777" w:rsidR="000C5DF1" w:rsidRPr="0000416C" w:rsidRDefault="000C5DF1">
      <w:pPr>
        <w:rPr>
          <w:rFonts w:ascii="Times New Roman" w:hAnsi="Times New Roman" w:cs="Times New Roman"/>
        </w:rPr>
      </w:pPr>
    </w:p>
    <w:p w14:paraId="74DBF1B7" w14:textId="691F8475" w:rsidR="00DA1B75" w:rsidRPr="0000416C" w:rsidRDefault="00DA1B75">
      <w:pPr>
        <w:rPr>
          <w:rFonts w:ascii="Times New Roman" w:hAnsi="Times New Roman" w:cs="Times New Roman"/>
        </w:rPr>
      </w:pPr>
      <w:r w:rsidRPr="0000416C">
        <w:rPr>
          <w:rFonts w:ascii="Times New Roman" w:hAnsi="Times New Roman" w:cs="Times New Roman"/>
        </w:rPr>
        <w:t>III</w:t>
      </w:r>
    </w:p>
    <w:p w14:paraId="34D4F749" w14:textId="77777777" w:rsidR="00DA1B75" w:rsidRPr="0000416C" w:rsidRDefault="00DA1B75">
      <w:pPr>
        <w:rPr>
          <w:rFonts w:ascii="Times New Roman" w:hAnsi="Times New Roman" w:cs="Times New Roman"/>
        </w:rPr>
      </w:pPr>
    </w:p>
    <w:p w14:paraId="79296DA4" w14:textId="5F7D4230" w:rsidR="00DA1B75" w:rsidRPr="0000416C" w:rsidRDefault="00DA1B75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haec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verba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locūtus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83</w:t>
      </w:r>
    </w:p>
    <w:p w14:paraId="4BB0FA40" w14:textId="77777777" w:rsidR="00DA1B75" w:rsidRPr="0000416C" w:rsidRDefault="00DA1B75">
      <w:pPr>
        <w:rPr>
          <w:rFonts w:ascii="Times New Roman" w:hAnsi="Times New Roman" w:cs="Times New Roman"/>
        </w:rPr>
      </w:pPr>
    </w:p>
    <w:p w14:paraId="63611C94" w14:textId="01762194" w:rsidR="00DA1B75" w:rsidRPr="0000416C" w:rsidRDefault="00DA1B75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</w:t>
      </w:r>
      <w:r w:rsidR="000C5DF1" w:rsidRPr="0000416C">
        <w:rPr>
          <w:rFonts w:ascii="Times New Roman" w:hAnsi="Times New Roman" w:cs="Times New Roman"/>
        </w:rPr>
        <w:t>āstor</w:t>
      </w:r>
      <w:proofErr w:type="spellEnd"/>
      <w:r w:rsidR="000C5DF1" w:rsidRPr="0000416C">
        <w:rPr>
          <w:rFonts w:ascii="Times New Roman" w:hAnsi="Times New Roman" w:cs="Times New Roman"/>
        </w:rPr>
        <w:t xml:space="preserve">, </w:t>
      </w:r>
      <w:proofErr w:type="spellStart"/>
      <w:r w:rsidR="000C5DF1" w:rsidRPr="0000416C">
        <w:rPr>
          <w:rFonts w:ascii="Times New Roman" w:hAnsi="Times New Roman" w:cs="Times New Roman"/>
        </w:rPr>
        <w:t>quī</w:t>
      </w:r>
      <w:proofErr w:type="spellEnd"/>
      <w:r w:rsidR="000C5DF1" w:rsidRPr="0000416C">
        <w:rPr>
          <w:rFonts w:ascii="Times New Roman" w:hAnsi="Times New Roman" w:cs="Times New Roman"/>
        </w:rPr>
        <w:t xml:space="preserve"> forte </w:t>
      </w:r>
      <w:proofErr w:type="spellStart"/>
      <w:r w:rsidR="000C5DF1" w:rsidRPr="0000416C">
        <w:rPr>
          <w:rFonts w:ascii="Times New Roman" w:hAnsi="Times New Roman" w:cs="Times New Roman"/>
          <w:u w:val="single"/>
        </w:rPr>
        <w:t>suspiciēns</w:t>
      </w:r>
      <w:proofErr w:type="spellEnd"/>
      <w:r w:rsidR="000C5DF1" w:rsidRPr="0000416C">
        <w:rPr>
          <w:rFonts w:ascii="Times New Roman" w:hAnsi="Times New Roman" w:cs="Times New Roman"/>
        </w:rPr>
        <w:tab/>
      </w:r>
      <w:r w:rsidR="000C5DF1" w:rsidRPr="0000416C">
        <w:rPr>
          <w:rFonts w:ascii="Times New Roman" w:hAnsi="Times New Roman" w:cs="Times New Roman"/>
        </w:rPr>
        <w:tab/>
      </w:r>
      <w:r w:rsidR="000C5DF1" w:rsidRPr="0000416C">
        <w:rPr>
          <w:rFonts w:ascii="Times New Roman" w:hAnsi="Times New Roman" w:cs="Times New Roman"/>
        </w:rPr>
        <w:tab/>
      </w:r>
      <w:r w:rsidR="000C5DF1" w:rsidRPr="0000416C">
        <w:rPr>
          <w:rFonts w:ascii="Times New Roman" w:hAnsi="Times New Roman" w:cs="Times New Roman"/>
        </w:rPr>
        <w:tab/>
      </w:r>
      <w:r w:rsidR="000C5DF1" w:rsidRPr="0000416C">
        <w:rPr>
          <w:rFonts w:ascii="Times New Roman" w:hAnsi="Times New Roman" w:cs="Times New Roman"/>
        </w:rPr>
        <w:tab/>
        <w:t>85</w:t>
      </w:r>
    </w:p>
    <w:p w14:paraId="2BF2D0FB" w14:textId="6D2BA668" w:rsidR="000C5DF1" w:rsidRPr="0000416C" w:rsidRDefault="000C5DF1">
      <w:pPr>
        <w:rPr>
          <w:rFonts w:ascii="Times New Roman" w:hAnsi="Times New Roman" w:cs="Times New Roman"/>
        </w:rPr>
      </w:pPr>
    </w:p>
    <w:p w14:paraId="3E9BCB12" w14:textId="06795613" w:rsidR="000C5DF1" w:rsidRPr="0000416C" w:rsidRDefault="000C5DF1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eōs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tamquam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magnās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avēs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volantēs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vīdit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86</w:t>
      </w:r>
    </w:p>
    <w:p w14:paraId="77E7D4A4" w14:textId="77777777" w:rsidR="000C5DF1" w:rsidRPr="0000416C" w:rsidRDefault="000C5DF1">
      <w:pPr>
        <w:rPr>
          <w:rFonts w:ascii="Times New Roman" w:hAnsi="Times New Roman" w:cs="Times New Roman"/>
        </w:rPr>
      </w:pPr>
    </w:p>
    <w:p w14:paraId="13D58B32" w14:textId="5F206359" w:rsidR="000C5DF1" w:rsidRPr="0000416C" w:rsidRDefault="000C5DF1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novā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libertāte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dēlectātī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89</w:t>
      </w:r>
    </w:p>
    <w:p w14:paraId="69A81A2C" w14:textId="77777777" w:rsidR="00AE16C0" w:rsidRPr="0000416C" w:rsidRDefault="00AE16C0">
      <w:pPr>
        <w:rPr>
          <w:rFonts w:ascii="Times New Roman" w:hAnsi="Times New Roman" w:cs="Times New Roman"/>
        </w:rPr>
      </w:pPr>
    </w:p>
    <w:p w14:paraId="7101053D" w14:textId="5CD5F079" w:rsidR="00AE16C0" w:rsidRPr="0000416C" w:rsidRDefault="00AE16C0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Īcarus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dēspiciēns</w:t>
      </w:r>
      <w:proofErr w:type="spellEnd"/>
      <w:r w:rsidRPr="0000416C">
        <w:rPr>
          <w:rFonts w:ascii="Times New Roman" w:hAnsi="Times New Roman" w:cs="Times New Roman"/>
        </w:rPr>
        <w:t xml:space="preserve"> ...</w:t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90</w:t>
      </w:r>
    </w:p>
    <w:p w14:paraId="03916C6E" w14:textId="77777777" w:rsidR="00E53E44" w:rsidRPr="0000416C" w:rsidRDefault="00E53E44">
      <w:pPr>
        <w:rPr>
          <w:rFonts w:ascii="Times New Roman" w:hAnsi="Times New Roman" w:cs="Times New Roman"/>
        </w:rPr>
      </w:pPr>
    </w:p>
    <w:p w14:paraId="3F1163A6" w14:textId="5B7A3159" w:rsidR="005B261C" w:rsidRPr="0000416C" w:rsidRDefault="005B261C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puer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territus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</w:rPr>
        <w:t>lacertōs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nūdōs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quatiēns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115</w:t>
      </w:r>
    </w:p>
    <w:p w14:paraId="23F6732C" w14:textId="77777777" w:rsidR="005B261C" w:rsidRPr="0000416C" w:rsidRDefault="005B261C">
      <w:pPr>
        <w:rPr>
          <w:rFonts w:ascii="Times New Roman" w:hAnsi="Times New Roman" w:cs="Times New Roman"/>
        </w:rPr>
      </w:pPr>
    </w:p>
    <w:p w14:paraId="7890334E" w14:textId="47C981B0" w:rsidR="000C5DF1" w:rsidRPr="0000416C" w:rsidRDefault="005B261C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dē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puerō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</w:rPr>
        <w:t>quī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lībertātem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quaerēns</w:t>
      </w:r>
      <w:proofErr w:type="spellEnd"/>
      <w:r w:rsidRPr="0000416C">
        <w:rPr>
          <w:rFonts w:ascii="Times New Roman" w:hAnsi="Times New Roman" w:cs="Times New Roman"/>
        </w:rPr>
        <w:t xml:space="preserve">, mortem </w:t>
      </w:r>
      <w:proofErr w:type="spellStart"/>
      <w:r w:rsidRPr="0000416C">
        <w:rPr>
          <w:rFonts w:ascii="Times New Roman" w:hAnsi="Times New Roman" w:cs="Times New Roman"/>
        </w:rPr>
        <w:t>invēnit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121</w:t>
      </w:r>
    </w:p>
    <w:p w14:paraId="1881143B" w14:textId="77777777" w:rsidR="005B261C" w:rsidRPr="0000416C" w:rsidRDefault="005B261C">
      <w:pPr>
        <w:rPr>
          <w:rFonts w:ascii="Times New Roman" w:hAnsi="Times New Roman" w:cs="Times New Roman"/>
        </w:rPr>
      </w:pPr>
    </w:p>
    <w:p w14:paraId="2AF1E65D" w14:textId="350CA825" w:rsidR="005B261C" w:rsidRPr="0000416C" w:rsidRDefault="00E53E44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hīs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verbīs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puerō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monitō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141</w:t>
      </w:r>
    </w:p>
    <w:p w14:paraId="1D4D1FB3" w14:textId="77777777" w:rsidR="00E53E44" w:rsidRPr="0000416C" w:rsidRDefault="00E53E44">
      <w:pPr>
        <w:rPr>
          <w:rFonts w:ascii="Times New Roman" w:hAnsi="Times New Roman" w:cs="Times New Roman"/>
        </w:rPr>
      </w:pPr>
    </w:p>
    <w:p w14:paraId="32C5DCE9" w14:textId="27E5C6E9" w:rsidR="00E53E44" w:rsidRPr="0000416C" w:rsidRDefault="00E53E44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Quīntus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eam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abeuntem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revocat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142</w:t>
      </w:r>
    </w:p>
    <w:p w14:paraId="50FF17A3" w14:textId="77777777" w:rsidR="00E53E44" w:rsidRPr="0000416C" w:rsidRDefault="00E53E44">
      <w:pPr>
        <w:rPr>
          <w:rFonts w:ascii="Times New Roman" w:hAnsi="Times New Roman" w:cs="Times New Roman"/>
        </w:rPr>
      </w:pPr>
    </w:p>
    <w:p w14:paraId="1495EE34" w14:textId="6BB758D3" w:rsidR="00E53E44" w:rsidRPr="0000416C" w:rsidRDefault="00E53E44">
      <w:pPr>
        <w:rPr>
          <w:rFonts w:ascii="Times New Roman" w:hAnsi="Times New Roman" w:cs="Times New Roman"/>
        </w:rPr>
      </w:pPr>
      <w:proofErr w:type="spellStart"/>
      <w:r w:rsidRPr="0000416C">
        <w:rPr>
          <w:rFonts w:ascii="Times New Roman" w:hAnsi="Times New Roman" w:cs="Times New Roman"/>
        </w:rPr>
        <w:t>puer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sibi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videtur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</w:rPr>
        <w:t>alīs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  <w:u w:val="single"/>
        </w:rPr>
        <w:t>ōrnātus</w:t>
      </w:r>
      <w:proofErr w:type="spellEnd"/>
      <w:r w:rsidRPr="0000416C">
        <w:rPr>
          <w:rFonts w:ascii="Times New Roman" w:hAnsi="Times New Roman" w:cs="Times New Roman"/>
        </w:rPr>
        <w:t xml:space="preserve">, </w:t>
      </w:r>
      <w:proofErr w:type="spellStart"/>
      <w:r w:rsidRPr="0000416C">
        <w:rPr>
          <w:rFonts w:ascii="Times New Roman" w:hAnsi="Times New Roman" w:cs="Times New Roman"/>
        </w:rPr>
        <w:t>trāns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montēs</w:t>
      </w:r>
      <w:proofErr w:type="spellEnd"/>
      <w:r w:rsidRPr="0000416C">
        <w:rPr>
          <w:rFonts w:ascii="Times New Roman" w:hAnsi="Times New Roman" w:cs="Times New Roman"/>
        </w:rPr>
        <w:t xml:space="preserve"> </w:t>
      </w:r>
      <w:proofErr w:type="spellStart"/>
      <w:r w:rsidRPr="0000416C">
        <w:rPr>
          <w:rFonts w:ascii="Times New Roman" w:hAnsi="Times New Roman" w:cs="Times New Roman"/>
        </w:rPr>
        <w:t>volāre</w:t>
      </w:r>
      <w:proofErr w:type="spellEnd"/>
      <w:r w:rsidRPr="0000416C">
        <w:rPr>
          <w:rFonts w:ascii="Times New Roman" w:hAnsi="Times New Roman" w:cs="Times New Roman"/>
        </w:rPr>
        <w:tab/>
      </w:r>
      <w:r w:rsidRPr="0000416C">
        <w:rPr>
          <w:rFonts w:ascii="Times New Roman" w:hAnsi="Times New Roman" w:cs="Times New Roman"/>
        </w:rPr>
        <w:tab/>
        <w:t>143</w:t>
      </w:r>
    </w:p>
    <w:p w14:paraId="039FDA1C" w14:textId="77777777" w:rsidR="00D43F45" w:rsidRPr="0000416C" w:rsidRDefault="00D43F45">
      <w:pPr>
        <w:rPr>
          <w:rFonts w:ascii="Times New Roman" w:hAnsi="Times New Roman" w:cs="Times New Roman"/>
        </w:rPr>
      </w:pPr>
    </w:p>
    <w:sectPr w:rsidR="00D43F45" w:rsidRPr="0000416C" w:rsidSect="001574A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87627F"/>
    <w:multiLevelType w:val="hybridMultilevel"/>
    <w:tmpl w:val="E8EE8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22E"/>
    <w:rsid w:val="0000416C"/>
    <w:rsid w:val="000C5DF1"/>
    <w:rsid w:val="00140B0C"/>
    <w:rsid w:val="001574A9"/>
    <w:rsid w:val="001775C5"/>
    <w:rsid w:val="001D4781"/>
    <w:rsid w:val="002A619F"/>
    <w:rsid w:val="002E1BA9"/>
    <w:rsid w:val="00304B3D"/>
    <w:rsid w:val="0033440A"/>
    <w:rsid w:val="0034004A"/>
    <w:rsid w:val="003F330D"/>
    <w:rsid w:val="0057222E"/>
    <w:rsid w:val="005B261C"/>
    <w:rsid w:val="00705C3A"/>
    <w:rsid w:val="00847AE5"/>
    <w:rsid w:val="009E1B96"/>
    <w:rsid w:val="00A8086E"/>
    <w:rsid w:val="00AA3A65"/>
    <w:rsid w:val="00AE16C0"/>
    <w:rsid w:val="00B94635"/>
    <w:rsid w:val="00C3017E"/>
    <w:rsid w:val="00D43F45"/>
    <w:rsid w:val="00DA1B75"/>
    <w:rsid w:val="00E225B4"/>
    <w:rsid w:val="00E43F31"/>
    <w:rsid w:val="00E53E44"/>
    <w:rsid w:val="00E97C5A"/>
    <w:rsid w:val="00EB7D1F"/>
    <w:rsid w:val="00ED264D"/>
    <w:rsid w:val="00F95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71E14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D264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51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C5DF1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0C5DF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5DF1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ED264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B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B0C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DD68BC71</Template>
  <TotalTime>115</TotalTime>
  <Pages>3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Letchford, Clive</cp:lastModifiedBy>
  <cp:revision>10</cp:revision>
  <cp:lastPrinted>2019-10-04T07:30:00Z</cp:lastPrinted>
  <dcterms:created xsi:type="dcterms:W3CDTF">2019-05-23T19:28:00Z</dcterms:created>
  <dcterms:modified xsi:type="dcterms:W3CDTF">2019-10-04T07:49:00Z</dcterms:modified>
</cp:coreProperties>
</file>