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53DC5692" w:rsidR="00EE4FD3" w:rsidRPr="00EE4FD3" w:rsidRDefault="00983EAE" w:rsidP="00EE4FD3">
      <w:pPr>
        <w:pStyle w:val="Title"/>
      </w:pPr>
      <w:r>
        <w:t>Undergraduate Monitoring Points</w:t>
      </w:r>
      <w:r w:rsidR="004F50AA">
        <w:t xml:space="preserve"> 201</w:t>
      </w:r>
      <w:r w:rsidR="00164739">
        <w:t>9</w:t>
      </w:r>
      <w:r w:rsidR="004D09FD">
        <w:t>/20</w:t>
      </w:r>
      <w:r w:rsidR="004E7B29">
        <w:t>: Updated April 2020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1A84647F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  <w:t>0</w:t>
      </w:r>
      <w:r w:rsidR="00983EAE" w:rsidRPr="005A19FD">
        <w:tab/>
      </w:r>
      <w:r w:rsidR="00983EAE" w:rsidRPr="005A19FD">
        <w:tab/>
        <w:t>Induction register</w:t>
      </w:r>
    </w:p>
    <w:p w14:paraId="7C143237" w14:textId="3A509BBE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983EAE" w:rsidRPr="005A19FD">
        <w:t>01/02</w:t>
      </w:r>
      <w:r w:rsidR="00983EAE" w:rsidRPr="005A19FD">
        <w:tab/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04345CD7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 xml:space="preserve">ore </w:t>
      </w:r>
      <w:r w:rsidR="00BE77B7" w:rsidRPr="005A19FD">
        <w:t>language module</w:t>
      </w:r>
      <w:r w:rsidRPr="005A19FD">
        <w:tab/>
        <w:t>04</w:t>
      </w:r>
      <w:r w:rsidR="002A43E0" w:rsidRPr="005A19FD">
        <w:t xml:space="preserve"> </w:t>
      </w:r>
      <w:r w:rsidR="002A43E0" w:rsidRPr="005A19FD">
        <w:tab/>
      </w:r>
      <w:r w:rsidR="00BE77B7" w:rsidRPr="005A19FD">
        <w:tab/>
        <w:t>CX115/120/136 Register</w:t>
      </w:r>
    </w:p>
    <w:p w14:paraId="3CB33A2A" w14:textId="2C5523D8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core </w:t>
      </w:r>
      <w:r w:rsidR="00BE77B7" w:rsidRPr="005A19FD">
        <w:t>language module</w:t>
      </w:r>
      <w:r w:rsidRPr="005A19FD">
        <w:tab/>
        <w:t>06</w:t>
      </w:r>
      <w:r w:rsidRPr="005A19FD">
        <w:tab/>
      </w:r>
      <w:r w:rsidRPr="005A19FD">
        <w:tab/>
      </w:r>
      <w:r w:rsidR="00BE77B7" w:rsidRPr="005A19FD">
        <w:t>CX115/120/136 Register</w:t>
      </w:r>
      <w:r w:rsidR="003E426C" w:rsidRPr="005A19FD">
        <w:t xml:space="preserve"> </w:t>
      </w:r>
    </w:p>
    <w:p w14:paraId="7CD17DFD" w14:textId="490BB6A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>Attendance at core language module</w:t>
      </w:r>
      <w:r w:rsidRPr="005A19FD">
        <w:tab/>
        <w:t>08</w:t>
      </w:r>
      <w:r w:rsidRPr="005A19FD">
        <w:tab/>
      </w:r>
      <w:r w:rsidRPr="005A19FD">
        <w:tab/>
        <w:t xml:space="preserve">CX115/120/136 Register </w:t>
      </w:r>
    </w:p>
    <w:p w14:paraId="05CED122" w14:textId="77777777" w:rsidR="00983EAE" w:rsidRPr="005A19FD" w:rsidRDefault="0040662D" w:rsidP="005A19FD">
      <w:pPr>
        <w:pStyle w:val="ListParagraph"/>
        <w:numPr>
          <w:ilvl w:val="0"/>
          <w:numId w:val="1"/>
        </w:numPr>
      </w:pPr>
      <w:r w:rsidRPr="005A19FD">
        <w:t xml:space="preserve">Submission of essay for </w:t>
      </w:r>
      <w:r w:rsidR="00832004" w:rsidRPr="005A19FD">
        <w:t>core module</w:t>
      </w:r>
      <w:r w:rsidR="00832004" w:rsidRPr="005A19FD">
        <w:tab/>
        <w:t>10</w:t>
      </w:r>
      <w:r w:rsidR="00713C82" w:rsidRPr="005A19FD">
        <w:tab/>
      </w:r>
      <w:r w:rsidR="00713C82" w:rsidRPr="005A19FD">
        <w:tab/>
      </w:r>
      <w:r w:rsidR="00961A84" w:rsidRPr="005A19FD">
        <w:t>CX110 Roman Culture and Society CX 110 Roman Culture and Society</w:t>
      </w:r>
      <w:r w:rsidR="00961A84" w:rsidRPr="005A19FD">
        <w:tab/>
      </w:r>
      <w:r w:rsidR="00961A84" w:rsidRPr="005A19FD">
        <w:tab/>
      </w:r>
      <w:r w:rsidR="00961A84" w:rsidRPr="005A19FD">
        <w:tab/>
      </w:r>
      <w:r w:rsidR="000F514B" w:rsidRPr="005A19FD">
        <w:t xml:space="preserve">Tabula submission </w:t>
      </w:r>
      <w:r w:rsidR="00713C82" w:rsidRPr="005A19FD">
        <w:t>Log</w:t>
      </w:r>
      <w:r w:rsidR="00622B5A" w:rsidRPr="005A19FD">
        <w:tab/>
      </w:r>
      <w:r w:rsidR="00874258" w:rsidRPr="005A19FD">
        <w:tab/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5BE44A40" w14:textId="616C52E6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01 </w:t>
      </w:r>
      <w:r w:rsidRPr="005A19FD">
        <w:tab/>
      </w:r>
      <w:r w:rsidRPr="005A19FD">
        <w:tab/>
        <w:t>CX115/120/136 Register</w:t>
      </w:r>
    </w:p>
    <w:p w14:paraId="43A54C7D" w14:textId="2294C1D7" w:rsidR="00A256CA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03 </w:t>
      </w:r>
      <w:r w:rsidRPr="005A19FD">
        <w:tab/>
      </w:r>
      <w:r w:rsidRPr="005A19FD">
        <w:tab/>
        <w:t>CX115/120/136 Register</w:t>
      </w:r>
      <w:r w:rsidR="00A256CA" w:rsidRPr="005A19FD">
        <w:tab/>
      </w:r>
    </w:p>
    <w:p w14:paraId="3FDD1F49" w14:textId="3A54BBF3" w:rsidR="00BE77B7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05 </w:t>
      </w:r>
      <w:r w:rsidRPr="005A19FD">
        <w:tab/>
      </w:r>
      <w:r w:rsidRPr="005A19FD">
        <w:tab/>
        <w:t>CX115/120/136 Register</w:t>
      </w:r>
    </w:p>
    <w:p w14:paraId="5A6EC6BB" w14:textId="2A713AB6" w:rsidR="004D09FD" w:rsidRPr="005A19FD" w:rsidRDefault="00BE77B7" w:rsidP="005A19FD">
      <w:pPr>
        <w:pStyle w:val="ListParagraph"/>
        <w:numPr>
          <w:ilvl w:val="0"/>
          <w:numId w:val="2"/>
        </w:numPr>
      </w:pPr>
      <w:r w:rsidRPr="005A19FD">
        <w:t>Attendance at core language module</w:t>
      </w:r>
      <w:r w:rsidRPr="005A19FD">
        <w:tab/>
        <w:t xml:space="preserve">07 </w:t>
      </w:r>
      <w:r w:rsidRPr="005A19FD">
        <w:tab/>
      </w:r>
      <w:r w:rsidRPr="005A19FD">
        <w:tab/>
        <w:t>CX115/120/136 Register</w:t>
      </w:r>
    </w:p>
    <w:p w14:paraId="0080CB31" w14:textId="279544E1" w:rsidR="00A256CA" w:rsidRPr="005A19FD" w:rsidRDefault="000E03DA" w:rsidP="005A19FD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 w:rsidR="00BF6616" w:rsidRPr="005A19FD">
        <w:t>0</w:t>
      </w:r>
      <w:r w:rsidRPr="005A19FD">
        <w:t>9/10</w:t>
      </w:r>
      <w:r w:rsidR="00BF6616" w:rsidRPr="005A19FD">
        <w:tab/>
      </w:r>
      <w:r w:rsidR="00BF6616" w:rsidRPr="005A19FD">
        <w:tab/>
      </w:r>
      <w:r w:rsidRPr="005A19FD">
        <w:t>Personal tutor Tabula register</w:t>
      </w:r>
    </w:p>
    <w:p w14:paraId="67FFCD0C" w14:textId="77777777" w:rsidR="00F21C06" w:rsidRPr="005A19FD" w:rsidRDefault="003E7CCD" w:rsidP="005A19FD">
      <w:pPr>
        <w:pStyle w:val="ListParagraph"/>
        <w:numPr>
          <w:ilvl w:val="0"/>
          <w:numId w:val="2"/>
        </w:numPr>
      </w:pPr>
      <w:r w:rsidRPr="005A19FD">
        <w:t xml:space="preserve">Submission of essay for core module </w:t>
      </w:r>
      <w:r w:rsidRPr="005A19FD">
        <w:tab/>
        <w:t>10</w:t>
      </w:r>
      <w:r w:rsidRPr="005A19FD">
        <w:tab/>
      </w:r>
      <w:r w:rsidRPr="005A19FD">
        <w:tab/>
      </w:r>
      <w:r w:rsidR="00B5370F" w:rsidRPr="005A19FD">
        <w:t xml:space="preserve">CX110 Roman Culture and Society </w:t>
      </w:r>
      <w:r w:rsidRPr="005A19FD">
        <w:t>CX110 Roman Culture and Society</w:t>
      </w:r>
      <w:r w:rsidR="00A256CA" w:rsidRPr="005A19FD">
        <w:tab/>
      </w:r>
      <w:r w:rsidR="00A256CA" w:rsidRPr="005A19FD">
        <w:tab/>
      </w:r>
      <w:r w:rsidR="00A256CA" w:rsidRPr="005A19FD">
        <w:tab/>
      </w:r>
      <w:r w:rsidR="003E3E82" w:rsidRPr="005A19FD">
        <w:t xml:space="preserve">Tabula </w:t>
      </w:r>
      <w:r w:rsidR="00B5370F" w:rsidRPr="005A19FD">
        <w:t>Submission Log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7D1CB556" w14:textId="6A6D79CE" w:rsidR="00BE77B7" w:rsidRDefault="00613013" w:rsidP="005A19FD">
      <w:pPr>
        <w:pStyle w:val="ListParagraph"/>
        <w:numPr>
          <w:ilvl w:val="0"/>
          <w:numId w:val="3"/>
        </w:numPr>
      </w:pPr>
      <w:r>
        <w:t>Completion of module selection form</w:t>
      </w:r>
      <w:r>
        <w:tab/>
        <w:t>01-04</w:t>
      </w:r>
      <w:r>
        <w:tab/>
      </w:r>
      <w:r>
        <w:tab/>
        <w:t xml:space="preserve">Module selection form </w:t>
      </w:r>
    </w:p>
    <w:p w14:paraId="2F5ACF41" w14:textId="1B9B473D" w:rsidR="00613013" w:rsidRDefault="00613013" w:rsidP="005A19FD">
      <w:pPr>
        <w:pStyle w:val="ListParagraph"/>
        <w:numPr>
          <w:ilvl w:val="0"/>
          <w:numId w:val="3"/>
        </w:numPr>
      </w:pPr>
      <w:r>
        <w:t xml:space="preserve">Engagement with Moodle </w:t>
      </w:r>
      <w:r w:rsidR="003D4DC9">
        <w:t xml:space="preserve">Course </w:t>
      </w:r>
      <w:r>
        <w:t>on</w:t>
      </w:r>
      <w:r>
        <w:tab/>
        <w:t>01-05</w:t>
      </w:r>
      <w:r>
        <w:tab/>
      </w:r>
      <w:r>
        <w:tab/>
        <w:t>Moodle Register</w:t>
      </w:r>
    </w:p>
    <w:p w14:paraId="3C780AB4" w14:textId="2F08A64F" w:rsidR="00F21C06" w:rsidRPr="005A19FD" w:rsidRDefault="003D4DC9" w:rsidP="00613013">
      <w:pPr>
        <w:pStyle w:val="ListParagraph"/>
      </w:pPr>
      <w:r>
        <w:t xml:space="preserve">Online </w:t>
      </w:r>
      <w:r w:rsidR="00613013">
        <w:t>Learning</w:t>
      </w:r>
      <w:r w:rsidR="004D09FD" w:rsidRPr="005A19FD">
        <w:tab/>
      </w:r>
    </w:p>
    <w:p w14:paraId="643F6D96" w14:textId="77777777" w:rsidR="00781F6F" w:rsidRPr="005A19FD" w:rsidRDefault="00781F6F" w:rsidP="005A19FD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 w:rsidRPr="005A19FD">
        <w:br w:type="page"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77777777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>Q820 / Q821 / VV14 / VV18 / Q8V5</w:t>
      </w:r>
      <w:r w:rsidR="00227068" w:rsidRPr="005A19FD">
        <w:t xml:space="preserve">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69F9EB32" w14:textId="2D32846D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>A</w:t>
      </w:r>
      <w:r w:rsidR="00E30039" w:rsidRPr="005A19FD">
        <w:t>ttendance at Essay Writing Workshop</w:t>
      </w:r>
      <w:r w:rsidRPr="005A19FD">
        <w:t xml:space="preserve"> </w:t>
      </w:r>
      <w:r w:rsidR="0082486B" w:rsidRPr="005A19FD">
        <w:tab/>
        <w:t>0</w:t>
      </w:r>
      <w:r w:rsidR="00E30039" w:rsidRPr="005A19FD">
        <w:t>2</w:t>
      </w:r>
      <w:r w:rsidR="00681082" w:rsidRPr="005A19FD">
        <w:tab/>
      </w:r>
      <w:r w:rsidR="00681082" w:rsidRPr="005A19FD">
        <w:tab/>
      </w:r>
      <w:r w:rsidR="00E30039" w:rsidRPr="005A19FD">
        <w:t>Workshop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6EEC2A70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Pr="005A19FD">
        <w:rPr>
          <w:b/>
        </w:rPr>
        <w:t>seminar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2CBDC528" w14:textId="42757C95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03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705AD6E0" w14:textId="77777777" w:rsidR="007B341B" w:rsidRPr="005A19FD" w:rsidRDefault="004549B0" w:rsidP="005A19FD">
      <w:pPr>
        <w:pStyle w:val="ListParagraph"/>
        <w:numPr>
          <w:ilvl w:val="0"/>
          <w:numId w:val="4"/>
        </w:numPr>
      </w:pPr>
      <w:r w:rsidRPr="005A19FD">
        <w:t>Submission of assessed work</w:t>
      </w:r>
      <w:r w:rsidR="00F82A3E" w:rsidRPr="005A19FD">
        <w:t xml:space="preserve"> </w:t>
      </w:r>
      <w:r w:rsidRPr="005A19FD">
        <w:tab/>
      </w:r>
      <w:r w:rsidR="00F82A3E" w:rsidRPr="005A19FD">
        <w:tab/>
        <w:t>07</w:t>
      </w:r>
      <w:r w:rsidR="00F82A3E" w:rsidRPr="005A19FD">
        <w:tab/>
      </w:r>
      <w:r w:rsidR="00F82A3E" w:rsidRPr="005A19FD">
        <w:tab/>
      </w:r>
      <w:r w:rsidR="007B341B" w:rsidRPr="005A19FD">
        <w:t xml:space="preserve">CX251 Hellenistic World </w:t>
      </w:r>
      <w:r w:rsidR="00F82A3E" w:rsidRPr="005A19FD">
        <w:br/>
        <w:t>CX251 Hellenistic World</w:t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</w:r>
      <w:r w:rsidR="00F82A3E" w:rsidRPr="005A19FD">
        <w:tab/>
        <w:t>m</w:t>
      </w:r>
      <w:r w:rsidR="007B341B" w:rsidRPr="005A19FD">
        <w:t>odule register</w:t>
      </w:r>
    </w:p>
    <w:p w14:paraId="67F241A3" w14:textId="4D82152F" w:rsidR="00874258" w:rsidRPr="005A19FD" w:rsidRDefault="00800DC8" w:rsidP="005A19FD">
      <w:pPr>
        <w:pStyle w:val="ListParagraph"/>
        <w:numPr>
          <w:ilvl w:val="0"/>
          <w:numId w:val="4"/>
        </w:numPr>
      </w:pPr>
      <w:r w:rsidRPr="005A19FD">
        <w:t>Attendance at Personal Tutor Meeting</w:t>
      </w:r>
      <w:r w:rsidR="004E2847" w:rsidRPr="005A19FD">
        <w:t xml:space="preserve"> </w:t>
      </w:r>
      <w:r w:rsidR="00474EA9" w:rsidRPr="005A19FD">
        <w:tab/>
        <w:t>09</w:t>
      </w:r>
      <w:r w:rsidRPr="005A19FD">
        <w:t>/10</w:t>
      </w:r>
      <w:r w:rsidR="00474EA9" w:rsidRPr="005A19FD">
        <w:tab/>
      </w:r>
      <w:r w:rsidR="00474EA9" w:rsidRPr="005A19FD">
        <w:tab/>
      </w:r>
      <w:r w:rsidRPr="005A19FD">
        <w:t>Personal tutor Tabula register</w:t>
      </w:r>
    </w:p>
    <w:p w14:paraId="127381A5" w14:textId="7FB3DB24" w:rsidR="00221F54" w:rsidRPr="005A19FD" w:rsidRDefault="00221F54" w:rsidP="005A19FD">
      <w:pPr>
        <w:pStyle w:val="ListParagraph"/>
        <w:numPr>
          <w:ilvl w:val="0"/>
          <w:numId w:val="4"/>
        </w:numPr>
      </w:pPr>
      <w:r w:rsidRPr="005A19FD">
        <w:t>Attendance at Module Briefing Session</w:t>
      </w:r>
      <w:r w:rsidRPr="005A19FD">
        <w:tab/>
        <w:t>10</w:t>
      </w:r>
      <w:r w:rsidRPr="005A19FD">
        <w:tab/>
      </w:r>
      <w:r w:rsidRPr="005A19FD">
        <w:tab/>
        <w:t>Module Briefing Register</w:t>
      </w:r>
    </w:p>
    <w:p w14:paraId="53CD0A91" w14:textId="77777777" w:rsidR="00874258" w:rsidRPr="005A19FD" w:rsidRDefault="00874258" w:rsidP="005A19FD">
      <w:pPr>
        <w:pStyle w:val="Heading2"/>
      </w:pPr>
      <w:r w:rsidRPr="005A19FD">
        <w:t>TERM 3</w:t>
      </w:r>
    </w:p>
    <w:p w14:paraId="1D349CE7" w14:textId="0D42D7B3" w:rsidR="004D09FD" w:rsidRDefault="00221F54" w:rsidP="005A19FD">
      <w:pPr>
        <w:pStyle w:val="ListParagraph"/>
        <w:numPr>
          <w:ilvl w:val="0"/>
          <w:numId w:val="5"/>
        </w:numPr>
      </w:pPr>
      <w:r w:rsidRPr="005A19FD">
        <w:t>Submis</w:t>
      </w:r>
      <w:r w:rsidR="00613013">
        <w:t>sion of Module Selection Form</w:t>
      </w:r>
      <w:r w:rsidR="00613013">
        <w:tab/>
        <w:t>01-04</w:t>
      </w:r>
      <w:r w:rsidRPr="005A19FD">
        <w:tab/>
      </w:r>
      <w:r w:rsidRPr="005A19FD">
        <w:tab/>
        <w:t>Module selection form</w:t>
      </w:r>
    </w:p>
    <w:p w14:paraId="58599823" w14:textId="5EEB0429" w:rsidR="00613013" w:rsidRPr="005A19FD" w:rsidRDefault="00613013" w:rsidP="00613013">
      <w:pPr>
        <w:pStyle w:val="ListParagraph"/>
      </w:pPr>
      <w:r>
        <w:t>(</w:t>
      </w:r>
      <w:proofErr w:type="gramStart"/>
      <w:r>
        <w:t>or</w:t>
      </w:r>
      <w:proofErr w:type="gramEnd"/>
      <w:r>
        <w:t xml:space="preserve"> confirmation of study abroad)</w:t>
      </w:r>
    </w:p>
    <w:p w14:paraId="7C1B3C48" w14:textId="2EE2EDA9" w:rsidR="00874258" w:rsidRPr="005A19FD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>, core 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  <w:r w:rsidR="009D5083" w:rsidRPr="005A19FD">
        <w:tab/>
      </w:r>
      <w:r w:rsidR="009D5083"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YEAR 2</w:t>
      </w:r>
    </w:p>
    <w:p w14:paraId="4A1BA82C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r w:rsidRPr="005A19FD">
        <w:t>Q800 / Q802 / Q801 / QQ36</w:t>
      </w:r>
    </w:p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AA9AB43" w14:textId="77777777" w:rsidR="004D09FD" w:rsidRPr="005A19FD" w:rsidRDefault="004D09FD" w:rsidP="005A19FD">
      <w:pPr>
        <w:pStyle w:val="Heading2"/>
      </w:pP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46D3B543" w14:textId="78DC0B8F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01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2C7CB25F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lastRenderedPageBreak/>
        <w:t>Attendance at *core language class</w:t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77777777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7701F31" w14:textId="3D7FA54F" w:rsidR="006634C5" w:rsidRPr="005A19FD" w:rsidRDefault="00E13F97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0006DD" w:rsidRPr="005A19FD">
        <w:tab/>
      </w:r>
      <w:r w:rsidR="006634C5" w:rsidRPr="005A19FD">
        <w:tab/>
      </w:r>
    </w:p>
    <w:p w14:paraId="33697A1C" w14:textId="5D595DAF" w:rsidR="006634C5" w:rsidRPr="005A19FD" w:rsidRDefault="006634C5" w:rsidP="005A19FD">
      <w:pPr>
        <w:pStyle w:val="Heading2"/>
      </w:pPr>
      <w:r w:rsidRPr="005A19FD">
        <w:t>TERM 3</w:t>
      </w:r>
    </w:p>
    <w:p w14:paraId="6FEF982D" w14:textId="77777777" w:rsidR="00613013" w:rsidRDefault="00613013" w:rsidP="00613013">
      <w:pPr>
        <w:pStyle w:val="ListParagraph"/>
        <w:numPr>
          <w:ilvl w:val="0"/>
          <w:numId w:val="3"/>
        </w:numPr>
      </w:pPr>
      <w:r>
        <w:t>Completion of module selection form</w:t>
      </w:r>
      <w:r>
        <w:tab/>
        <w:t>01-04</w:t>
      </w:r>
      <w:r>
        <w:tab/>
      </w:r>
      <w:r>
        <w:tab/>
        <w:t xml:space="preserve">Module selection form </w:t>
      </w:r>
    </w:p>
    <w:p w14:paraId="55ADF2A7" w14:textId="3441C6F1" w:rsidR="00613013" w:rsidRPr="005A19FD" w:rsidRDefault="00613013" w:rsidP="00613013">
      <w:pPr>
        <w:pStyle w:val="ListParagraph"/>
      </w:pPr>
      <w:r>
        <w:t>(or confirmation of study abroad</w:t>
      </w:r>
      <w:r w:rsidR="00B3400F">
        <w:t xml:space="preserve"> year</w:t>
      </w:r>
      <w:bookmarkStart w:id="0" w:name="_GoBack"/>
      <w:bookmarkEnd w:id="0"/>
      <w:r>
        <w:t>)</w:t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7E4B81C0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CX220 Greek Language  </w:t>
      </w:r>
    </w:p>
    <w:p w14:paraId="31BDAE45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CX226 Greek Language and Literature  </w:t>
      </w:r>
    </w:p>
    <w:p w14:paraId="54D348EF" w14:textId="77777777" w:rsidR="00A81D38" w:rsidRPr="005A19FD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48A1D7AF" w14:textId="77777777" w:rsidR="00A81D38" w:rsidRPr="005A19FD" w:rsidRDefault="006A0DB7" w:rsidP="005A19FD">
      <w:pPr>
        <w:pStyle w:val="ListParagraph"/>
        <w:numPr>
          <w:ilvl w:val="0"/>
          <w:numId w:val="5"/>
        </w:numPr>
      </w:pPr>
      <w:r w:rsidRPr="005A19FD">
        <w:t>CX267</w:t>
      </w:r>
      <w:r w:rsidR="00B87F4E" w:rsidRPr="005A19FD">
        <w:t xml:space="preserve"> Greek </w:t>
      </w:r>
      <w:r w:rsidR="009A046D" w:rsidRPr="005A19FD">
        <w:t>Theatre</w:t>
      </w:r>
    </w:p>
    <w:p w14:paraId="03DC2CC5" w14:textId="77777777" w:rsidR="00A81D38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CX215 Latin Language</w:t>
      </w:r>
    </w:p>
    <w:p w14:paraId="30AE2D07" w14:textId="77777777" w:rsidR="00D84C9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CX201 Latin Language and Literature</w:t>
      </w:r>
    </w:p>
    <w:p w14:paraId="25022682" w14:textId="77777777" w:rsidR="006634C5" w:rsidRPr="005A19FD" w:rsidRDefault="00D84C95" w:rsidP="005A19FD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19C53934" w14:textId="66894663" w:rsidR="00D63B5F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CX244 The Roman Empire from Tiberius to Hadrian</w:t>
      </w:r>
    </w:p>
    <w:p w14:paraId="3B5E2A2B" w14:textId="17360E50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 xml:space="preserve">CX230 Epic &amp; </w:t>
      </w:r>
      <w:proofErr w:type="spellStart"/>
      <w:r w:rsidRPr="005A19FD">
        <w:t>Epyllion</w:t>
      </w:r>
      <w:proofErr w:type="spellEnd"/>
    </w:p>
    <w:p w14:paraId="0FCFDA8C" w14:textId="167EC1D9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CX266 Politics &amp; Poetics</w:t>
      </w:r>
    </w:p>
    <w:p w14:paraId="17DF522A" w14:textId="7C444CAE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CX268 Roman Laughter</w:t>
      </w:r>
    </w:p>
    <w:p w14:paraId="633E96FC" w14:textId="72AF622A" w:rsidR="004D09FD" w:rsidRPr="005A19FD" w:rsidRDefault="004D09FD" w:rsidP="005A19FD">
      <w:pPr>
        <w:pStyle w:val="ListParagraph"/>
        <w:numPr>
          <w:ilvl w:val="0"/>
          <w:numId w:val="5"/>
        </w:numPr>
      </w:pPr>
      <w:r w:rsidRPr="005A19FD">
        <w:t>CX269 Space &amp; Place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77777777" w:rsidR="00971B02" w:rsidRPr="005A19FD" w:rsidRDefault="00276A71" w:rsidP="005A19FD">
      <w:pPr>
        <w:pStyle w:val="Heading1"/>
        <w:spacing w:before="0" w:line="240" w:lineRule="auto"/>
        <w:jc w:val="center"/>
      </w:pPr>
      <w:r w:rsidRPr="005A19FD">
        <w:t xml:space="preserve">Q820 / VV14 </w:t>
      </w:r>
      <w:r w:rsidR="00B43FD4" w:rsidRPr="005A19FD">
        <w:t>/</w:t>
      </w:r>
      <w:r w:rsidRPr="005A19FD">
        <w:t xml:space="preserve"> Q8V5 /Q800</w:t>
      </w:r>
      <w:r w:rsidR="00DA522C" w:rsidRPr="005A19FD">
        <w:t>/QQ36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1497E792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Dissertation topic registered </w:t>
      </w:r>
      <w:r w:rsidRPr="005A19FD">
        <w:tab/>
      </w:r>
      <w:r w:rsidR="004D09FD" w:rsidRPr="005A19FD">
        <w:t>Monday 03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091106A3" w14:textId="5C25A723" w:rsidR="00400054" w:rsidRPr="005A19FD" w:rsidRDefault="00A0413D" w:rsidP="005A19FD">
      <w:pPr>
        <w:pStyle w:val="ListParagraph"/>
        <w:numPr>
          <w:ilvl w:val="0"/>
          <w:numId w:val="5"/>
        </w:numPr>
      </w:pPr>
      <w:r w:rsidRPr="005A19FD">
        <w:t>CX303 Dissertation Training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 w:rsidR="00CE3D7C" w:rsidRPr="005A19FD">
        <w:t xml:space="preserve">CX303 </w:t>
      </w:r>
      <w:r w:rsidRPr="005A19FD">
        <w:t>Training Register</w:t>
      </w:r>
    </w:p>
    <w:p w14:paraId="6D38532F" w14:textId="7D5A062B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77777777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11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 xml:space="preserve">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proofErr w:type="spellStart"/>
      <w:r w:rsidRPr="005A19FD">
        <w:rPr>
          <w:lang w:val="fr-FR"/>
        </w:rPr>
        <w:t>register</w:t>
      </w:r>
      <w:proofErr w:type="spellEnd"/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6A563F89" w14:textId="0A0EBDF9" w:rsidR="00EB4FA6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="00A0413D" w:rsidRPr="005A19FD">
        <w:tab/>
        <w:t>05 + 0</w:t>
      </w:r>
      <w:r w:rsidR="00C76B18" w:rsidRPr="005A19FD">
        <w:t>7</w:t>
      </w:r>
      <w:r w:rsidR="00400054" w:rsidRPr="005A19FD">
        <w:tab/>
      </w:r>
      <w:r w:rsidR="00400054" w:rsidRPr="005A19FD">
        <w:tab/>
      </w:r>
      <w:r w:rsidRPr="005A19FD">
        <w:t xml:space="preserve">CX303 </w:t>
      </w:r>
      <w:r w:rsidR="00400054" w:rsidRPr="005A19FD">
        <w:t>Dissertation log</w:t>
      </w:r>
    </w:p>
    <w:p w14:paraId="142F8A38" w14:textId="77777777" w:rsidR="00DE1CFA" w:rsidRPr="005A19FD" w:rsidRDefault="00DE1CFA" w:rsidP="005A19FD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lastRenderedPageBreak/>
        <w:t>TERM 3</w:t>
      </w:r>
    </w:p>
    <w:p w14:paraId="14238AD5" w14:textId="3C2E0884" w:rsidR="00A0413D" w:rsidRPr="005A19FD" w:rsidRDefault="004A4BE5" w:rsidP="005A19FD">
      <w:pPr>
        <w:pStyle w:val="ListParagraph"/>
        <w:numPr>
          <w:ilvl w:val="0"/>
          <w:numId w:val="6"/>
        </w:numPr>
      </w:pPr>
      <w:r>
        <w:t>CX303 Submission of Dissertation</w:t>
      </w:r>
      <w:r w:rsidR="00A0413D" w:rsidRPr="005A19FD">
        <w:tab/>
      </w:r>
      <w:r>
        <w:t>17/04/20</w:t>
      </w:r>
      <w:r w:rsidR="00A0413D" w:rsidRPr="005A19FD">
        <w:tab/>
      </w:r>
      <w:r>
        <w:t>Tabula Submission Log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77777777" w:rsidR="008C4EA5" w:rsidRPr="005A19FD" w:rsidRDefault="00214BDC" w:rsidP="005A19FD">
      <w:pPr>
        <w:pStyle w:val="Heading1"/>
      </w:pPr>
      <w:r w:rsidRPr="005A19FD">
        <w:t>Part-time undergraduates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65CDB33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6B69B5A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6A9691" w14:textId="0B31F079" w:rsidR="00214BDC" w:rsidRPr="005A19FD" w:rsidRDefault="00F047C1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09/10</w:t>
      </w:r>
      <w:r w:rsidRPr="005A19FD">
        <w:tab/>
      </w:r>
      <w:r w:rsidRPr="005A19FD">
        <w:tab/>
        <w:t>Personal tutor Tabula register</w:t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21A2D1C8" w14:textId="77777777" w:rsidR="00214BDC" w:rsidRPr="005A19FD" w:rsidRDefault="00214BDC" w:rsidP="005A19FD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  <w:t>mid-term</w:t>
      </w:r>
      <w:r w:rsidRPr="005A19FD">
        <w:tab/>
        <w:t>Exam attendance register</w:t>
      </w:r>
    </w:p>
    <w:p w14:paraId="6CF52203" w14:textId="77777777" w:rsidR="007A4537" w:rsidRPr="00C30E8B" w:rsidRDefault="007A4537" w:rsidP="005A19FD"/>
    <w:sectPr w:rsidR="007A4537" w:rsidRPr="00C30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EAE"/>
    <w:rsid w:val="000006DD"/>
    <w:rsid w:val="00016315"/>
    <w:rsid w:val="00016C16"/>
    <w:rsid w:val="00051594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E2B6E"/>
    <w:rsid w:val="001F0347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D4DC9"/>
    <w:rsid w:val="003E3E82"/>
    <w:rsid w:val="003E426C"/>
    <w:rsid w:val="003E511B"/>
    <w:rsid w:val="003E7CCD"/>
    <w:rsid w:val="003F4409"/>
    <w:rsid w:val="00400054"/>
    <w:rsid w:val="004002BB"/>
    <w:rsid w:val="0040662D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A4BE5"/>
    <w:rsid w:val="004D09FD"/>
    <w:rsid w:val="004D50BE"/>
    <w:rsid w:val="004D7C20"/>
    <w:rsid w:val="004E1D23"/>
    <w:rsid w:val="004E1FAA"/>
    <w:rsid w:val="004E2847"/>
    <w:rsid w:val="004E3766"/>
    <w:rsid w:val="004E7B29"/>
    <w:rsid w:val="004F50AA"/>
    <w:rsid w:val="00521ACD"/>
    <w:rsid w:val="0056384D"/>
    <w:rsid w:val="005A19FD"/>
    <w:rsid w:val="005A7249"/>
    <w:rsid w:val="005B07F9"/>
    <w:rsid w:val="005B327F"/>
    <w:rsid w:val="005F06A5"/>
    <w:rsid w:val="00600714"/>
    <w:rsid w:val="00601012"/>
    <w:rsid w:val="00612B1C"/>
    <w:rsid w:val="00613013"/>
    <w:rsid w:val="00622B5A"/>
    <w:rsid w:val="00637BF4"/>
    <w:rsid w:val="00653F2C"/>
    <w:rsid w:val="006634C5"/>
    <w:rsid w:val="0066546D"/>
    <w:rsid w:val="00681082"/>
    <w:rsid w:val="006A0DB7"/>
    <w:rsid w:val="006A36B7"/>
    <w:rsid w:val="006D028C"/>
    <w:rsid w:val="00713C82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61609"/>
    <w:rsid w:val="00874258"/>
    <w:rsid w:val="0089303B"/>
    <w:rsid w:val="008C4EA5"/>
    <w:rsid w:val="008C78F4"/>
    <w:rsid w:val="008D0233"/>
    <w:rsid w:val="008D3549"/>
    <w:rsid w:val="008D378F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256CA"/>
    <w:rsid w:val="00A369CB"/>
    <w:rsid w:val="00A42793"/>
    <w:rsid w:val="00A51F41"/>
    <w:rsid w:val="00A533A5"/>
    <w:rsid w:val="00A537E2"/>
    <w:rsid w:val="00A6221A"/>
    <w:rsid w:val="00A64889"/>
    <w:rsid w:val="00A66DD4"/>
    <w:rsid w:val="00A732B2"/>
    <w:rsid w:val="00A81D38"/>
    <w:rsid w:val="00AA0016"/>
    <w:rsid w:val="00AA1ED7"/>
    <w:rsid w:val="00AC627C"/>
    <w:rsid w:val="00AD679C"/>
    <w:rsid w:val="00AF1E8A"/>
    <w:rsid w:val="00AF2E18"/>
    <w:rsid w:val="00B10D63"/>
    <w:rsid w:val="00B14341"/>
    <w:rsid w:val="00B24F9D"/>
    <w:rsid w:val="00B27562"/>
    <w:rsid w:val="00B3400F"/>
    <w:rsid w:val="00B43FD4"/>
    <w:rsid w:val="00B5370F"/>
    <w:rsid w:val="00B65592"/>
    <w:rsid w:val="00B87F4E"/>
    <w:rsid w:val="00BA1C69"/>
    <w:rsid w:val="00BA5EE7"/>
    <w:rsid w:val="00BB25D5"/>
    <w:rsid w:val="00BD24E1"/>
    <w:rsid w:val="00BE7441"/>
    <w:rsid w:val="00BE77B7"/>
    <w:rsid w:val="00BF0127"/>
    <w:rsid w:val="00BF46BF"/>
    <w:rsid w:val="00BF6616"/>
    <w:rsid w:val="00C11CC5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E0AB5"/>
    <w:rsid w:val="00CE29B4"/>
    <w:rsid w:val="00CE3D7C"/>
    <w:rsid w:val="00CF73B0"/>
    <w:rsid w:val="00D3279F"/>
    <w:rsid w:val="00D32E5F"/>
    <w:rsid w:val="00D63B5F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13B6"/>
    <w:rsid w:val="00EF51E3"/>
    <w:rsid w:val="00F047C1"/>
    <w:rsid w:val="00F21C06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BF5D4422</Template>
  <TotalTime>16</TotalTime>
  <Pages>4</Pages>
  <Words>773</Words>
  <Characters>4411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7</cp:revision>
  <cp:lastPrinted>2019-10-08T10:22:00Z</cp:lastPrinted>
  <dcterms:created xsi:type="dcterms:W3CDTF">2020-04-16T14:53:00Z</dcterms:created>
  <dcterms:modified xsi:type="dcterms:W3CDTF">2020-04-16T15:09:00Z</dcterms:modified>
</cp:coreProperties>
</file>