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16F5E1" w14:textId="77777777" w:rsidR="00F76595" w:rsidRPr="00576868" w:rsidRDefault="00A451F4" w:rsidP="00576868">
      <w:pPr>
        <w:jc w:val="center"/>
        <w:rPr>
          <w:b/>
        </w:rPr>
      </w:pPr>
      <w:bookmarkStart w:id="0" w:name="_GoBack"/>
      <w:bookmarkEnd w:id="0"/>
      <w:r w:rsidRPr="00576868">
        <w:rPr>
          <w:b/>
        </w:rPr>
        <w:t>DEPARTMENT OF CLASSICS AND ANCIENT HISTORY</w:t>
      </w:r>
    </w:p>
    <w:p w14:paraId="54E3B305" w14:textId="77777777" w:rsidR="00A451F4" w:rsidRPr="00CB66AD" w:rsidRDefault="00A451F4" w:rsidP="00CB66AD">
      <w:pPr>
        <w:jc w:val="center"/>
        <w:rPr>
          <w:b/>
        </w:rPr>
      </w:pPr>
    </w:p>
    <w:p w14:paraId="453F01BC" w14:textId="28BB6673" w:rsidR="00A451F4" w:rsidRPr="00576868" w:rsidRDefault="00A451F4" w:rsidP="00CB66AD">
      <w:pPr>
        <w:jc w:val="center"/>
        <w:rPr>
          <w:b/>
          <w:sz w:val="28"/>
          <w:szCs w:val="28"/>
        </w:rPr>
      </w:pPr>
      <w:r w:rsidRPr="00576868">
        <w:rPr>
          <w:b/>
          <w:sz w:val="28"/>
          <w:szCs w:val="28"/>
        </w:rPr>
        <w:t>ASSESSED ESSAY DEADLINES</w:t>
      </w:r>
    </w:p>
    <w:p w14:paraId="30A4CC4D" w14:textId="22B208A3" w:rsidR="00A451F4" w:rsidRPr="009A5A89" w:rsidRDefault="00A451F4" w:rsidP="009A5A89">
      <w:pPr>
        <w:jc w:val="center"/>
        <w:rPr>
          <w:b/>
          <w:sz w:val="28"/>
          <w:szCs w:val="28"/>
        </w:rPr>
      </w:pPr>
      <w:r w:rsidRPr="00CB66AD">
        <w:rPr>
          <w:b/>
          <w:sz w:val="28"/>
          <w:szCs w:val="28"/>
        </w:rPr>
        <w:t>20</w:t>
      </w:r>
      <w:r w:rsidR="00A11F59">
        <w:rPr>
          <w:b/>
          <w:sz w:val="28"/>
          <w:szCs w:val="28"/>
        </w:rPr>
        <w:t>1</w:t>
      </w:r>
      <w:r w:rsidR="00174CC6">
        <w:rPr>
          <w:b/>
          <w:sz w:val="28"/>
          <w:szCs w:val="28"/>
        </w:rPr>
        <w:t>8</w:t>
      </w:r>
      <w:r w:rsidRPr="00CB66AD">
        <w:rPr>
          <w:b/>
          <w:sz w:val="28"/>
          <w:szCs w:val="28"/>
        </w:rPr>
        <w:t>/20</w:t>
      </w:r>
      <w:r w:rsidR="008147E0">
        <w:rPr>
          <w:b/>
          <w:sz w:val="28"/>
          <w:szCs w:val="28"/>
        </w:rPr>
        <w:t>1</w:t>
      </w:r>
      <w:r w:rsidR="00174CC6">
        <w:rPr>
          <w:b/>
          <w:sz w:val="28"/>
          <w:szCs w:val="28"/>
        </w:rPr>
        <w:t>9</w:t>
      </w:r>
    </w:p>
    <w:p w14:paraId="22219B95" w14:textId="77777777" w:rsidR="00A451F4" w:rsidRDefault="00A451F4"/>
    <w:tbl>
      <w:tblPr>
        <w:tblStyle w:val="TableGrid"/>
        <w:tblW w:w="9067" w:type="dxa"/>
        <w:tblLayout w:type="fixed"/>
        <w:tblLook w:val="01E0" w:firstRow="1" w:lastRow="1" w:firstColumn="1" w:lastColumn="1" w:noHBand="0" w:noVBand="0"/>
      </w:tblPr>
      <w:tblGrid>
        <w:gridCol w:w="988"/>
        <w:gridCol w:w="2835"/>
        <w:gridCol w:w="3118"/>
        <w:gridCol w:w="142"/>
        <w:gridCol w:w="1984"/>
      </w:tblGrid>
      <w:tr w:rsidR="00E362CA" w14:paraId="53D67146" w14:textId="56F1BF29" w:rsidTr="00636A4D">
        <w:tc>
          <w:tcPr>
            <w:tcW w:w="988" w:type="dxa"/>
          </w:tcPr>
          <w:p w14:paraId="7E5A5B3F" w14:textId="77777777" w:rsidR="00E362CA" w:rsidRPr="00B64425" w:rsidRDefault="00E362CA" w:rsidP="00B64425">
            <w:pPr>
              <w:jc w:val="center"/>
              <w:rPr>
                <w:b/>
                <w:i/>
              </w:rPr>
            </w:pPr>
            <w:r w:rsidRPr="00B64425">
              <w:rPr>
                <w:b/>
                <w:i/>
              </w:rPr>
              <w:t>WEEK</w:t>
            </w:r>
          </w:p>
        </w:tc>
        <w:tc>
          <w:tcPr>
            <w:tcW w:w="2835" w:type="dxa"/>
          </w:tcPr>
          <w:p w14:paraId="6B6B81F6" w14:textId="77777777" w:rsidR="00E362CA" w:rsidRPr="00B64425" w:rsidRDefault="00E362CA" w:rsidP="00B64425">
            <w:pPr>
              <w:jc w:val="center"/>
              <w:rPr>
                <w:b/>
                <w:i/>
              </w:rPr>
            </w:pPr>
            <w:r w:rsidRPr="00B64425">
              <w:rPr>
                <w:b/>
                <w:i/>
              </w:rPr>
              <w:t>DAY/DATE</w:t>
            </w:r>
          </w:p>
        </w:tc>
        <w:tc>
          <w:tcPr>
            <w:tcW w:w="3118" w:type="dxa"/>
          </w:tcPr>
          <w:p w14:paraId="1665A0CC" w14:textId="77777777" w:rsidR="00E362CA" w:rsidRPr="00B64425" w:rsidRDefault="00E362CA" w:rsidP="00B64425">
            <w:pPr>
              <w:jc w:val="center"/>
              <w:rPr>
                <w:b/>
                <w:i/>
              </w:rPr>
            </w:pPr>
            <w:r w:rsidRPr="00B64425">
              <w:rPr>
                <w:b/>
                <w:i/>
              </w:rPr>
              <w:t>MODULE</w:t>
            </w:r>
          </w:p>
        </w:tc>
        <w:tc>
          <w:tcPr>
            <w:tcW w:w="2126" w:type="dxa"/>
            <w:gridSpan w:val="2"/>
          </w:tcPr>
          <w:p w14:paraId="133F6675" w14:textId="69BD8F42" w:rsidR="00E362CA" w:rsidRPr="00B64425" w:rsidRDefault="00E362CA" w:rsidP="00B64425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FEEDBACK DATES</w:t>
            </w:r>
          </w:p>
        </w:tc>
      </w:tr>
      <w:tr w:rsidR="00E362CA" w14:paraId="5DFC9497" w14:textId="024A52D3" w:rsidTr="00636483">
        <w:tc>
          <w:tcPr>
            <w:tcW w:w="7083" w:type="dxa"/>
            <w:gridSpan w:val="4"/>
          </w:tcPr>
          <w:p w14:paraId="64C468FD" w14:textId="77777777" w:rsidR="00E362CA" w:rsidRPr="00351052" w:rsidRDefault="00E362CA">
            <w:pPr>
              <w:rPr>
                <w:b/>
              </w:rPr>
            </w:pPr>
            <w:r w:rsidRPr="00351052">
              <w:rPr>
                <w:b/>
              </w:rPr>
              <w:t>AUTUMN TERM</w:t>
            </w:r>
          </w:p>
        </w:tc>
        <w:tc>
          <w:tcPr>
            <w:tcW w:w="1984" w:type="dxa"/>
          </w:tcPr>
          <w:p w14:paraId="78582498" w14:textId="77777777" w:rsidR="00E362CA" w:rsidRPr="00351052" w:rsidRDefault="00E362CA">
            <w:pPr>
              <w:rPr>
                <w:b/>
              </w:rPr>
            </w:pPr>
          </w:p>
        </w:tc>
      </w:tr>
      <w:tr w:rsidR="00E362CA" w14:paraId="3F9D2FA2" w14:textId="6880C10C" w:rsidTr="00636483">
        <w:tc>
          <w:tcPr>
            <w:tcW w:w="988" w:type="dxa"/>
          </w:tcPr>
          <w:p w14:paraId="48E0BAC7" w14:textId="6A954DDD" w:rsidR="00E362CA" w:rsidRDefault="00B0296E" w:rsidP="00B53FF9">
            <w:pPr>
              <w:jc w:val="center"/>
            </w:pPr>
            <w:r>
              <w:t>7</w:t>
            </w:r>
          </w:p>
        </w:tc>
        <w:tc>
          <w:tcPr>
            <w:tcW w:w="2835" w:type="dxa"/>
          </w:tcPr>
          <w:p w14:paraId="706A4240" w14:textId="560EBAF9" w:rsidR="00E362CA" w:rsidRPr="006241DA" w:rsidRDefault="00174CC6" w:rsidP="00CF6DF6">
            <w:r w:rsidRPr="006241DA">
              <w:t>Tuesday 13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November </w:t>
            </w:r>
          </w:p>
        </w:tc>
        <w:tc>
          <w:tcPr>
            <w:tcW w:w="3260" w:type="dxa"/>
            <w:gridSpan w:val="2"/>
          </w:tcPr>
          <w:p w14:paraId="377C88E9" w14:textId="19EBDA6A" w:rsidR="00E362CA" w:rsidRPr="006241DA" w:rsidRDefault="00174CC6" w:rsidP="00346D80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Roman Culture &amp; Society</w:t>
            </w:r>
          </w:p>
        </w:tc>
        <w:tc>
          <w:tcPr>
            <w:tcW w:w="1984" w:type="dxa"/>
          </w:tcPr>
          <w:p w14:paraId="2E7AD46F" w14:textId="2A39CF53" w:rsidR="00E362CA" w:rsidRPr="006241DA" w:rsidRDefault="00636A4D" w:rsidP="00E362CA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Tue 11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December</w:t>
            </w:r>
          </w:p>
        </w:tc>
      </w:tr>
      <w:tr w:rsidR="00174CC6" w14:paraId="5DDFEC23" w14:textId="39346F74" w:rsidTr="00636483">
        <w:tc>
          <w:tcPr>
            <w:tcW w:w="988" w:type="dxa"/>
          </w:tcPr>
          <w:p w14:paraId="3DDD4729" w14:textId="77777777" w:rsidR="00174CC6" w:rsidRDefault="00174CC6" w:rsidP="00174CC6">
            <w:pPr>
              <w:jc w:val="center"/>
            </w:pPr>
            <w:r>
              <w:t>7</w:t>
            </w:r>
          </w:p>
        </w:tc>
        <w:tc>
          <w:tcPr>
            <w:tcW w:w="2835" w:type="dxa"/>
          </w:tcPr>
          <w:p w14:paraId="6CFFD5B8" w14:textId="17D7A93E" w:rsidR="00174CC6" w:rsidRPr="006241DA" w:rsidRDefault="00174CC6" w:rsidP="00174CC6">
            <w:r w:rsidRPr="006241DA">
              <w:t>Tuesday 13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November</w:t>
            </w:r>
          </w:p>
        </w:tc>
        <w:tc>
          <w:tcPr>
            <w:tcW w:w="3260" w:type="dxa"/>
            <w:gridSpan w:val="2"/>
          </w:tcPr>
          <w:p w14:paraId="2DB6EE47" w14:textId="3CCB4931" w:rsidR="00174CC6" w:rsidRPr="006241DA" w:rsidRDefault="00174CC6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Global History</w:t>
            </w:r>
          </w:p>
        </w:tc>
        <w:tc>
          <w:tcPr>
            <w:tcW w:w="1984" w:type="dxa"/>
          </w:tcPr>
          <w:p w14:paraId="2BA499C5" w14:textId="7983440C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Tue 11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December</w:t>
            </w:r>
          </w:p>
        </w:tc>
      </w:tr>
      <w:tr w:rsidR="00174CC6" w14:paraId="3D9F22ED" w14:textId="64ABF23B" w:rsidTr="00636483">
        <w:tc>
          <w:tcPr>
            <w:tcW w:w="988" w:type="dxa"/>
          </w:tcPr>
          <w:p w14:paraId="7272EC74" w14:textId="77777777" w:rsidR="00174CC6" w:rsidRDefault="00174CC6" w:rsidP="00174CC6">
            <w:pPr>
              <w:jc w:val="center"/>
            </w:pPr>
            <w:r>
              <w:t>7</w:t>
            </w:r>
          </w:p>
        </w:tc>
        <w:tc>
          <w:tcPr>
            <w:tcW w:w="2835" w:type="dxa"/>
          </w:tcPr>
          <w:p w14:paraId="3DE61401" w14:textId="37B0CD81" w:rsidR="00174CC6" w:rsidRPr="006241DA" w:rsidRDefault="007F5D29" w:rsidP="00174CC6">
            <w:r w:rsidRPr="006241DA">
              <w:t>Thursday</w:t>
            </w:r>
            <w:r w:rsidR="00174CC6" w:rsidRPr="006241DA">
              <w:t xml:space="preserve"> 1</w:t>
            </w:r>
            <w:r w:rsidRPr="006241DA">
              <w:t>5</w:t>
            </w:r>
            <w:r w:rsidR="00174CC6" w:rsidRPr="006241DA">
              <w:rPr>
                <w:vertAlign w:val="superscript"/>
              </w:rPr>
              <w:t>th</w:t>
            </w:r>
            <w:r w:rsidR="00174CC6" w:rsidRPr="006241DA">
              <w:t xml:space="preserve"> November</w:t>
            </w:r>
          </w:p>
        </w:tc>
        <w:tc>
          <w:tcPr>
            <w:tcW w:w="3260" w:type="dxa"/>
            <w:gridSpan w:val="2"/>
          </w:tcPr>
          <w:p w14:paraId="3E9A3990" w14:textId="744CCA80" w:rsidR="00174CC6" w:rsidRPr="006241DA" w:rsidRDefault="00174CC6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Food and Drink</w:t>
            </w:r>
          </w:p>
        </w:tc>
        <w:tc>
          <w:tcPr>
            <w:tcW w:w="1984" w:type="dxa"/>
          </w:tcPr>
          <w:p w14:paraId="3378AF34" w14:textId="607E9540" w:rsidR="00174CC6" w:rsidRPr="006241DA" w:rsidRDefault="007F5D29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Thu</w:t>
            </w:r>
            <w:r w:rsidR="00636A4D" w:rsidRPr="006241DA">
              <w:rPr>
                <w:sz w:val="22"/>
                <w:szCs w:val="22"/>
              </w:rPr>
              <w:t xml:space="preserve"> 1</w:t>
            </w:r>
            <w:r w:rsidRPr="006241DA">
              <w:rPr>
                <w:sz w:val="22"/>
                <w:szCs w:val="22"/>
              </w:rPr>
              <w:t>3</w:t>
            </w:r>
            <w:r w:rsidR="00636A4D" w:rsidRPr="006241DA">
              <w:rPr>
                <w:sz w:val="22"/>
                <w:szCs w:val="22"/>
                <w:vertAlign w:val="superscript"/>
              </w:rPr>
              <w:t>th</w:t>
            </w:r>
            <w:r w:rsidR="00636A4D" w:rsidRPr="006241DA">
              <w:rPr>
                <w:sz w:val="22"/>
                <w:szCs w:val="22"/>
              </w:rPr>
              <w:t xml:space="preserve"> December</w:t>
            </w:r>
          </w:p>
        </w:tc>
      </w:tr>
      <w:tr w:rsidR="00174CC6" w14:paraId="02E22C6F" w14:textId="37E63BB4" w:rsidTr="00636483">
        <w:tc>
          <w:tcPr>
            <w:tcW w:w="988" w:type="dxa"/>
          </w:tcPr>
          <w:p w14:paraId="1D0BC13B" w14:textId="128929F7" w:rsidR="00174CC6" w:rsidRDefault="00B0296E" w:rsidP="00174CC6">
            <w:pPr>
              <w:jc w:val="center"/>
            </w:pPr>
            <w:r>
              <w:t>8</w:t>
            </w:r>
          </w:p>
        </w:tc>
        <w:tc>
          <w:tcPr>
            <w:tcW w:w="2835" w:type="dxa"/>
          </w:tcPr>
          <w:p w14:paraId="6700B3D2" w14:textId="737E9517" w:rsidR="00174CC6" w:rsidRPr="006241DA" w:rsidRDefault="00174CC6" w:rsidP="00174CC6">
            <w:r w:rsidRPr="006241DA">
              <w:t>Tuesday 20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November</w:t>
            </w:r>
          </w:p>
        </w:tc>
        <w:tc>
          <w:tcPr>
            <w:tcW w:w="3260" w:type="dxa"/>
            <w:gridSpan w:val="2"/>
          </w:tcPr>
          <w:p w14:paraId="20FF72C1" w14:textId="2E7FC5DE" w:rsidR="00174CC6" w:rsidRPr="006241DA" w:rsidRDefault="00174CC6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Hellenistic World</w:t>
            </w:r>
          </w:p>
        </w:tc>
        <w:tc>
          <w:tcPr>
            <w:tcW w:w="1984" w:type="dxa"/>
          </w:tcPr>
          <w:p w14:paraId="168D2BC1" w14:textId="5FAE87CD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Tue 18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December</w:t>
            </w:r>
          </w:p>
        </w:tc>
      </w:tr>
      <w:tr w:rsidR="00174CC6" w14:paraId="2B7528F0" w14:textId="40D449E7" w:rsidTr="00636483">
        <w:tc>
          <w:tcPr>
            <w:tcW w:w="988" w:type="dxa"/>
          </w:tcPr>
          <w:p w14:paraId="237C3DCE" w14:textId="77777777" w:rsidR="00174CC6" w:rsidRDefault="00174CC6" w:rsidP="00174CC6">
            <w:pPr>
              <w:jc w:val="center"/>
            </w:pPr>
            <w:r>
              <w:t>8</w:t>
            </w:r>
          </w:p>
        </w:tc>
        <w:tc>
          <w:tcPr>
            <w:tcW w:w="2835" w:type="dxa"/>
          </w:tcPr>
          <w:p w14:paraId="705BBDEE" w14:textId="22C9DA99" w:rsidR="00174CC6" w:rsidRPr="006241DA" w:rsidRDefault="00174CC6" w:rsidP="00174CC6">
            <w:r w:rsidRPr="006241DA">
              <w:t>Thursday 22</w:t>
            </w:r>
            <w:r w:rsidRPr="006241DA">
              <w:rPr>
                <w:vertAlign w:val="superscript"/>
              </w:rPr>
              <w:t>nd</w:t>
            </w:r>
            <w:r w:rsidRPr="006241DA">
              <w:t xml:space="preserve"> November</w:t>
            </w:r>
          </w:p>
        </w:tc>
        <w:tc>
          <w:tcPr>
            <w:tcW w:w="3260" w:type="dxa"/>
            <w:gridSpan w:val="2"/>
          </w:tcPr>
          <w:p w14:paraId="0A925936" w14:textId="3D65F758" w:rsidR="00174CC6" w:rsidRPr="006241DA" w:rsidRDefault="00174CC6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 xml:space="preserve">Vulnerable Body </w:t>
            </w:r>
          </w:p>
        </w:tc>
        <w:tc>
          <w:tcPr>
            <w:tcW w:w="1984" w:type="dxa"/>
          </w:tcPr>
          <w:p w14:paraId="2B240500" w14:textId="18EE97EB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Thu 20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December</w:t>
            </w:r>
          </w:p>
        </w:tc>
      </w:tr>
      <w:tr w:rsidR="00174CC6" w14:paraId="18006FD6" w14:textId="1FE0A1ED" w:rsidTr="00636483">
        <w:tc>
          <w:tcPr>
            <w:tcW w:w="988" w:type="dxa"/>
          </w:tcPr>
          <w:p w14:paraId="48B03B21" w14:textId="47435C30" w:rsidR="00174CC6" w:rsidRDefault="00F8171C" w:rsidP="00174CC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2BD946D1" w14:textId="16B84027" w:rsidR="00174CC6" w:rsidRPr="006241DA" w:rsidRDefault="00BD7A45" w:rsidP="00174CC6">
            <w:r w:rsidRPr="006241DA">
              <w:t>Monday 26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November</w:t>
            </w:r>
          </w:p>
        </w:tc>
        <w:tc>
          <w:tcPr>
            <w:tcW w:w="3260" w:type="dxa"/>
            <w:gridSpan w:val="2"/>
          </w:tcPr>
          <w:p w14:paraId="497E93FF" w14:textId="185AF41D" w:rsidR="00174CC6" w:rsidRPr="006241DA" w:rsidRDefault="00174CC6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Art &amp; Architecture</w:t>
            </w:r>
          </w:p>
        </w:tc>
        <w:tc>
          <w:tcPr>
            <w:tcW w:w="1984" w:type="dxa"/>
          </w:tcPr>
          <w:p w14:paraId="07B0BB2C" w14:textId="0085DB1B" w:rsidR="00174CC6" w:rsidRPr="006241DA" w:rsidRDefault="00BD7A45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Wed 2</w:t>
            </w:r>
            <w:r w:rsidRPr="006241DA">
              <w:rPr>
                <w:sz w:val="22"/>
                <w:szCs w:val="22"/>
                <w:vertAlign w:val="superscript"/>
              </w:rPr>
              <w:t>nd</w:t>
            </w:r>
            <w:r w:rsidRPr="006241DA">
              <w:rPr>
                <w:sz w:val="22"/>
                <w:szCs w:val="22"/>
              </w:rPr>
              <w:t xml:space="preserve"> January</w:t>
            </w:r>
          </w:p>
        </w:tc>
      </w:tr>
      <w:tr w:rsidR="00174CC6" w14:paraId="6EF62D82" w14:textId="220931B2" w:rsidTr="00636483">
        <w:tc>
          <w:tcPr>
            <w:tcW w:w="988" w:type="dxa"/>
          </w:tcPr>
          <w:p w14:paraId="6FC36D35" w14:textId="2B05DA85" w:rsidR="00174CC6" w:rsidRDefault="00B0296E" w:rsidP="00174CC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37418669" w14:textId="7F98BADD" w:rsidR="00174CC6" w:rsidRPr="006241DA" w:rsidRDefault="00174CC6" w:rsidP="00174CC6">
            <w:r w:rsidRPr="006241DA">
              <w:t>Monday 26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November</w:t>
            </w:r>
          </w:p>
        </w:tc>
        <w:tc>
          <w:tcPr>
            <w:tcW w:w="3260" w:type="dxa"/>
            <w:gridSpan w:val="2"/>
          </w:tcPr>
          <w:p w14:paraId="67CE433B" w14:textId="31327DF5" w:rsidR="00174CC6" w:rsidRPr="006241DA" w:rsidRDefault="00174CC6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Intro to Greek &amp; Roman History</w:t>
            </w:r>
          </w:p>
        </w:tc>
        <w:tc>
          <w:tcPr>
            <w:tcW w:w="1984" w:type="dxa"/>
          </w:tcPr>
          <w:p w14:paraId="55C441AB" w14:textId="38809735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Wed 2</w:t>
            </w:r>
            <w:r w:rsidRPr="006241DA">
              <w:rPr>
                <w:sz w:val="22"/>
                <w:szCs w:val="22"/>
                <w:vertAlign w:val="superscript"/>
              </w:rPr>
              <w:t>nd</w:t>
            </w:r>
            <w:r w:rsidRPr="006241DA">
              <w:rPr>
                <w:sz w:val="22"/>
                <w:szCs w:val="22"/>
              </w:rPr>
              <w:t xml:space="preserve"> January</w:t>
            </w:r>
          </w:p>
        </w:tc>
      </w:tr>
      <w:tr w:rsidR="00174CC6" w14:paraId="058B48C7" w14:textId="65182C50" w:rsidTr="00636483">
        <w:tc>
          <w:tcPr>
            <w:tcW w:w="988" w:type="dxa"/>
          </w:tcPr>
          <w:p w14:paraId="43B5807E" w14:textId="77777777" w:rsidR="00174CC6" w:rsidRDefault="00174CC6" w:rsidP="00174CC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250F4368" w14:textId="4F54E3D1" w:rsidR="00174CC6" w:rsidRPr="006241DA" w:rsidRDefault="00174CC6" w:rsidP="00174CC6">
            <w:r w:rsidRPr="006241DA">
              <w:t>Monday 26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November</w:t>
            </w:r>
          </w:p>
        </w:tc>
        <w:tc>
          <w:tcPr>
            <w:tcW w:w="3260" w:type="dxa"/>
            <w:gridSpan w:val="2"/>
          </w:tcPr>
          <w:p w14:paraId="5599BA42" w14:textId="0BC989D5" w:rsidR="00174CC6" w:rsidRPr="006241DA" w:rsidRDefault="00174CC6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Greek Lyric Poetry</w:t>
            </w:r>
          </w:p>
        </w:tc>
        <w:tc>
          <w:tcPr>
            <w:tcW w:w="1984" w:type="dxa"/>
          </w:tcPr>
          <w:p w14:paraId="6B68E82E" w14:textId="3835AA07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Wed 2</w:t>
            </w:r>
            <w:r w:rsidRPr="006241DA">
              <w:rPr>
                <w:sz w:val="22"/>
                <w:szCs w:val="22"/>
                <w:vertAlign w:val="superscript"/>
              </w:rPr>
              <w:t>nd</w:t>
            </w:r>
            <w:r w:rsidRPr="006241DA">
              <w:rPr>
                <w:sz w:val="22"/>
                <w:szCs w:val="22"/>
              </w:rPr>
              <w:t xml:space="preserve"> January</w:t>
            </w:r>
          </w:p>
        </w:tc>
      </w:tr>
      <w:tr w:rsidR="00174CC6" w14:paraId="3FBE7AA4" w14:textId="32A014DD" w:rsidTr="00636483">
        <w:tc>
          <w:tcPr>
            <w:tcW w:w="988" w:type="dxa"/>
          </w:tcPr>
          <w:p w14:paraId="4B73A2C1" w14:textId="77777777" w:rsidR="00174CC6" w:rsidRDefault="00174CC6" w:rsidP="00174CC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2E37A340" w14:textId="0890F576" w:rsidR="00174CC6" w:rsidRPr="006241DA" w:rsidRDefault="00174CC6" w:rsidP="00174CC6">
            <w:r w:rsidRPr="006241DA">
              <w:t>Wednesday 28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November</w:t>
            </w:r>
          </w:p>
        </w:tc>
        <w:tc>
          <w:tcPr>
            <w:tcW w:w="3260" w:type="dxa"/>
            <w:gridSpan w:val="2"/>
          </w:tcPr>
          <w:p w14:paraId="277E9FA0" w14:textId="06B4AD42" w:rsidR="00174CC6" w:rsidRPr="006241DA" w:rsidRDefault="00174CC6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City of Rome</w:t>
            </w:r>
          </w:p>
        </w:tc>
        <w:tc>
          <w:tcPr>
            <w:tcW w:w="1984" w:type="dxa"/>
          </w:tcPr>
          <w:p w14:paraId="424D2858" w14:textId="14EAF50C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Fri 4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January</w:t>
            </w:r>
          </w:p>
        </w:tc>
      </w:tr>
      <w:tr w:rsidR="00174CC6" w14:paraId="128CEDDF" w14:textId="25118B71" w:rsidTr="00636483">
        <w:tc>
          <w:tcPr>
            <w:tcW w:w="988" w:type="dxa"/>
          </w:tcPr>
          <w:p w14:paraId="0973C44B" w14:textId="3F35206E" w:rsidR="00174CC6" w:rsidRDefault="00F8171C" w:rsidP="00174CC6">
            <w:pPr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393E1523" w14:textId="4DC71E91" w:rsidR="00174CC6" w:rsidRPr="006241DA" w:rsidRDefault="00BD7A45" w:rsidP="00174CC6">
            <w:r w:rsidRPr="006241DA">
              <w:t>Monday 3</w:t>
            </w:r>
            <w:r w:rsidRPr="006241DA">
              <w:rPr>
                <w:vertAlign w:val="superscript"/>
              </w:rPr>
              <w:t>rd</w:t>
            </w:r>
            <w:r w:rsidRPr="006241DA">
              <w:t xml:space="preserve"> December</w:t>
            </w:r>
          </w:p>
        </w:tc>
        <w:tc>
          <w:tcPr>
            <w:tcW w:w="3260" w:type="dxa"/>
            <w:gridSpan w:val="2"/>
          </w:tcPr>
          <w:p w14:paraId="1DBDB9C8" w14:textId="3838B414" w:rsidR="00174CC6" w:rsidRPr="006241DA" w:rsidRDefault="00174CC6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 xml:space="preserve">Receptions </w:t>
            </w:r>
          </w:p>
        </w:tc>
        <w:tc>
          <w:tcPr>
            <w:tcW w:w="1984" w:type="dxa"/>
          </w:tcPr>
          <w:p w14:paraId="2D1F2EDE" w14:textId="6B965489" w:rsidR="00174CC6" w:rsidRPr="006241DA" w:rsidRDefault="00BD7A45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Wed 9</w:t>
            </w:r>
            <w:r w:rsidR="00636A4D" w:rsidRPr="006241DA">
              <w:rPr>
                <w:sz w:val="22"/>
                <w:szCs w:val="22"/>
                <w:vertAlign w:val="superscript"/>
              </w:rPr>
              <w:t>th</w:t>
            </w:r>
            <w:r w:rsidR="00636A4D" w:rsidRPr="006241DA">
              <w:rPr>
                <w:sz w:val="22"/>
                <w:szCs w:val="22"/>
              </w:rPr>
              <w:t xml:space="preserve"> January</w:t>
            </w:r>
          </w:p>
        </w:tc>
      </w:tr>
      <w:tr w:rsidR="00174CC6" w14:paraId="071BA471" w14:textId="2055B2B2" w:rsidTr="00636483">
        <w:tc>
          <w:tcPr>
            <w:tcW w:w="988" w:type="dxa"/>
          </w:tcPr>
          <w:p w14:paraId="3A21C794" w14:textId="77777777" w:rsidR="00174CC6" w:rsidRDefault="00174CC6" w:rsidP="00174CC6">
            <w:pPr>
              <w:tabs>
                <w:tab w:val="left" w:pos="400"/>
                <w:tab w:val="center" w:pos="584"/>
              </w:tabs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3CF23ED3" w14:textId="0D510982" w:rsidR="00174CC6" w:rsidRPr="006241DA" w:rsidRDefault="00475164" w:rsidP="00174CC6">
            <w:r w:rsidRPr="006241DA">
              <w:t>Monday 3</w:t>
            </w:r>
            <w:r w:rsidRPr="006241DA">
              <w:rPr>
                <w:vertAlign w:val="superscript"/>
              </w:rPr>
              <w:t>rd</w:t>
            </w:r>
            <w:r w:rsidRPr="006241DA">
              <w:t xml:space="preserve"> December</w:t>
            </w:r>
          </w:p>
        </w:tc>
        <w:tc>
          <w:tcPr>
            <w:tcW w:w="3260" w:type="dxa"/>
            <w:gridSpan w:val="2"/>
          </w:tcPr>
          <w:p w14:paraId="3460F820" w14:textId="78E68263" w:rsidR="00174CC6" w:rsidRPr="006241DA" w:rsidRDefault="00475164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Augustus</w:t>
            </w:r>
          </w:p>
        </w:tc>
        <w:tc>
          <w:tcPr>
            <w:tcW w:w="1984" w:type="dxa"/>
          </w:tcPr>
          <w:p w14:paraId="12B52B69" w14:textId="47565773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Wed 9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January</w:t>
            </w:r>
          </w:p>
        </w:tc>
      </w:tr>
      <w:tr w:rsidR="00174CC6" w14:paraId="03BBE09C" w14:textId="4B4F1F54" w:rsidTr="00636483">
        <w:tc>
          <w:tcPr>
            <w:tcW w:w="988" w:type="dxa"/>
          </w:tcPr>
          <w:p w14:paraId="4A803B19" w14:textId="77777777" w:rsidR="00174CC6" w:rsidRDefault="00174CC6" w:rsidP="00174CC6">
            <w:pPr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346802D4" w14:textId="195921EA" w:rsidR="00174CC6" w:rsidRPr="006241DA" w:rsidRDefault="00475164" w:rsidP="00174CC6">
            <w:r w:rsidRPr="006241DA">
              <w:t>Tuesday 4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December</w:t>
            </w:r>
          </w:p>
        </w:tc>
        <w:tc>
          <w:tcPr>
            <w:tcW w:w="3260" w:type="dxa"/>
            <w:gridSpan w:val="2"/>
          </w:tcPr>
          <w:p w14:paraId="15414334" w14:textId="54E91CB6" w:rsidR="00174CC6" w:rsidRPr="006241DA" w:rsidRDefault="00475164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Greek Culture &amp; Society</w:t>
            </w:r>
          </w:p>
        </w:tc>
        <w:tc>
          <w:tcPr>
            <w:tcW w:w="1984" w:type="dxa"/>
          </w:tcPr>
          <w:p w14:paraId="3571BE98" w14:textId="1430065A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Thu 10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January</w:t>
            </w:r>
          </w:p>
        </w:tc>
      </w:tr>
      <w:tr w:rsidR="00174CC6" w14:paraId="76397635" w14:textId="67A9A854" w:rsidTr="00636483">
        <w:tc>
          <w:tcPr>
            <w:tcW w:w="988" w:type="dxa"/>
          </w:tcPr>
          <w:p w14:paraId="03131121" w14:textId="40B9BAF4" w:rsidR="00174CC6" w:rsidRDefault="00174CC6" w:rsidP="00174CC6">
            <w:pPr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0D84C4D5" w14:textId="697B9A97" w:rsidR="00174CC6" w:rsidRPr="006241DA" w:rsidRDefault="00475164" w:rsidP="00174CC6">
            <w:r w:rsidRPr="006241DA">
              <w:t>Wednesday 5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December</w:t>
            </w:r>
          </w:p>
        </w:tc>
        <w:tc>
          <w:tcPr>
            <w:tcW w:w="3260" w:type="dxa"/>
            <w:gridSpan w:val="2"/>
          </w:tcPr>
          <w:p w14:paraId="397FC871" w14:textId="45E68C77" w:rsidR="00174CC6" w:rsidRPr="006241DA" w:rsidRDefault="00475164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Greek Theatre</w:t>
            </w:r>
          </w:p>
        </w:tc>
        <w:tc>
          <w:tcPr>
            <w:tcW w:w="1984" w:type="dxa"/>
          </w:tcPr>
          <w:p w14:paraId="72AB99EB" w14:textId="20B6BA31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Fri 11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January</w:t>
            </w:r>
          </w:p>
        </w:tc>
      </w:tr>
      <w:tr w:rsidR="00174CC6" w14:paraId="7B1F6B0E" w14:textId="3C3CD2CB" w:rsidTr="00636483">
        <w:tc>
          <w:tcPr>
            <w:tcW w:w="988" w:type="dxa"/>
          </w:tcPr>
          <w:p w14:paraId="7618ADD7" w14:textId="4E52ECE2" w:rsidR="00174CC6" w:rsidRDefault="00174CC6" w:rsidP="00174CC6">
            <w:pPr>
              <w:jc w:val="center"/>
            </w:pPr>
            <w:r>
              <w:t>1</w:t>
            </w:r>
            <w:r w:rsidR="00B0296E">
              <w:t>0</w:t>
            </w:r>
          </w:p>
        </w:tc>
        <w:tc>
          <w:tcPr>
            <w:tcW w:w="2835" w:type="dxa"/>
          </w:tcPr>
          <w:p w14:paraId="2BD201F3" w14:textId="6EB668C7" w:rsidR="00174CC6" w:rsidRPr="006241DA" w:rsidRDefault="00BD7A45" w:rsidP="00174CC6">
            <w:r w:rsidRPr="006241DA">
              <w:t>Thursday 6</w:t>
            </w:r>
            <w:r w:rsidR="00475164" w:rsidRPr="006241DA">
              <w:rPr>
                <w:vertAlign w:val="superscript"/>
              </w:rPr>
              <w:t>th</w:t>
            </w:r>
            <w:r w:rsidR="00475164" w:rsidRPr="006241DA">
              <w:t xml:space="preserve"> December</w:t>
            </w:r>
          </w:p>
        </w:tc>
        <w:tc>
          <w:tcPr>
            <w:tcW w:w="3260" w:type="dxa"/>
            <w:gridSpan w:val="2"/>
          </w:tcPr>
          <w:p w14:paraId="32A19009" w14:textId="23C51F22" w:rsidR="00174CC6" w:rsidRPr="006241DA" w:rsidRDefault="00475164" w:rsidP="00174CC6">
            <w:pPr>
              <w:rPr>
                <w:sz w:val="22"/>
                <w:szCs w:val="22"/>
              </w:rPr>
            </w:pPr>
            <w:r w:rsidRPr="006241DA">
              <w:t>Africa and Classical Lit</w:t>
            </w:r>
            <w:r w:rsidR="00636483" w:rsidRPr="006241DA">
              <w:t>erature</w:t>
            </w:r>
          </w:p>
        </w:tc>
        <w:tc>
          <w:tcPr>
            <w:tcW w:w="1984" w:type="dxa"/>
          </w:tcPr>
          <w:p w14:paraId="046F8A7E" w14:textId="0F4B89F2" w:rsidR="00174CC6" w:rsidRPr="006241DA" w:rsidRDefault="00BD7A45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Mon 14</w:t>
            </w:r>
            <w:r w:rsidR="00636A4D" w:rsidRPr="006241DA">
              <w:rPr>
                <w:sz w:val="22"/>
                <w:szCs w:val="22"/>
                <w:vertAlign w:val="superscript"/>
              </w:rPr>
              <w:t>th</w:t>
            </w:r>
            <w:r w:rsidR="00636A4D" w:rsidRPr="006241DA">
              <w:rPr>
                <w:sz w:val="22"/>
                <w:szCs w:val="22"/>
              </w:rPr>
              <w:t xml:space="preserve"> January</w:t>
            </w:r>
          </w:p>
        </w:tc>
      </w:tr>
      <w:tr w:rsidR="00174CC6" w14:paraId="50E2A3A0" w14:textId="4620C7F5" w:rsidTr="00636483">
        <w:tc>
          <w:tcPr>
            <w:tcW w:w="988" w:type="dxa"/>
          </w:tcPr>
          <w:p w14:paraId="722ECB01" w14:textId="626C5D89" w:rsidR="00174CC6" w:rsidRDefault="00174CC6" w:rsidP="00174CC6">
            <w:pPr>
              <w:jc w:val="center"/>
            </w:pPr>
            <w:r>
              <w:t>11</w:t>
            </w:r>
          </w:p>
        </w:tc>
        <w:tc>
          <w:tcPr>
            <w:tcW w:w="2835" w:type="dxa"/>
          </w:tcPr>
          <w:p w14:paraId="082EEBB7" w14:textId="2FD47083" w:rsidR="00174CC6" w:rsidRPr="006241DA" w:rsidRDefault="00636A4D" w:rsidP="00174CC6">
            <w:r w:rsidRPr="006241DA">
              <w:t>Friday 14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December</w:t>
            </w:r>
          </w:p>
        </w:tc>
        <w:tc>
          <w:tcPr>
            <w:tcW w:w="3260" w:type="dxa"/>
            <w:gridSpan w:val="2"/>
          </w:tcPr>
          <w:p w14:paraId="0B1572D2" w14:textId="66418933" w:rsidR="00174CC6" w:rsidRPr="006241DA" w:rsidRDefault="00475164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Dissertation Sample Chapter</w:t>
            </w:r>
          </w:p>
        </w:tc>
        <w:tc>
          <w:tcPr>
            <w:tcW w:w="1984" w:type="dxa"/>
          </w:tcPr>
          <w:p w14:paraId="72A3E714" w14:textId="5AC08BDF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TBA</w:t>
            </w:r>
          </w:p>
        </w:tc>
      </w:tr>
      <w:tr w:rsidR="009A5A89" w14:paraId="0685D599" w14:textId="14E4EBBF" w:rsidTr="00636483">
        <w:tc>
          <w:tcPr>
            <w:tcW w:w="70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0B8FF" w14:textId="483C0963" w:rsidR="009A5A89" w:rsidRPr="006241DA" w:rsidRDefault="009A5A89" w:rsidP="009A5A89">
            <w:pPr>
              <w:rPr>
                <w:b/>
              </w:rPr>
            </w:pPr>
            <w:r w:rsidRPr="006241DA">
              <w:rPr>
                <w:b/>
              </w:rPr>
              <w:t>SPRING TERM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4AD12" w14:textId="77777777" w:rsidR="009A5A89" w:rsidRPr="006241DA" w:rsidRDefault="009A5A89" w:rsidP="009A5A89">
            <w:pPr>
              <w:jc w:val="center"/>
              <w:rPr>
                <w:b/>
              </w:rPr>
            </w:pPr>
          </w:p>
        </w:tc>
      </w:tr>
      <w:tr w:rsidR="00174CC6" w14:paraId="52B7FF47" w14:textId="58E0453C" w:rsidTr="00636483">
        <w:tc>
          <w:tcPr>
            <w:tcW w:w="988" w:type="dxa"/>
          </w:tcPr>
          <w:p w14:paraId="25FEEFD3" w14:textId="193C0B7A" w:rsidR="00174CC6" w:rsidRDefault="00174CC6" w:rsidP="00174CC6">
            <w:pPr>
              <w:jc w:val="center"/>
            </w:pPr>
            <w:r>
              <w:t>7</w:t>
            </w:r>
          </w:p>
        </w:tc>
        <w:tc>
          <w:tcPr>
            <w:tcW w:w="2835" w:type="dxa"/>
          </w:tcPr>
          <w:p w14:paraId="4043353D" w14:textId="6623A1D3" w:rsidR="00174CC6" w:rsidRPr="006241DA" w:rsidRDefault="006725E3" w:rsidP="00174CC6">
            <w:r>
              <w:t>Tuesday 19</w:t>
            </w:r>
            <w:r w:rsidR="009A581B" w:rsidRPr="006241DA">
              <w:rPr>
                <w:vertAlign w:val="superscript"/>
              </w:rPr>
              <w:t>th</w:t>
            </w:r>
            <w:r w:rsidR="009A581B" w:rsidRPr="006241DA">
              <w:t xml:space="preserve"> February</w:t>
            </w:r>
          </w:p>
        </w:tc>
        <w:tc>
          <w:tcPr>
            <w:tcW w:w="3260" w:type="dxa"/>
            <w:gridSpan w:val="2"/>
          </w:tcPr>
          <w:p w14:paraId="6D5E38DA" w14:textId="4456411C" w:rsidR="00174CC6" w:rsidRPr="006241DA" w:rsidRDefault="009A581B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Global History</w:t>
            </w:r>
          </w:p>
        </w:tc>
        <w:tc>
          <w:tcPr>
            <w:tcW w:w="1984" w:type="dxa"/>
          </w:tcPr>
          <w:p w14:paraId="2ECCE364" w14:textId="3EA385B7" w:rsidR="00174CC6" w:rsidRPr="006241DA" w:rsidRDefault="006725E3" w:rsidP="00174CC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Tue</w:t>
            </w:r>
            <w:r w:rsidR="00636A4D" w:rsidRPr="006241DA">
              <w:rPr>
                <w:sz w:val="22"/>
                <w:szCs w:val="22"/>
              </w:rPr>
              <w:t xml:space="preserve"> 1</w:t>
            </w:r>
            <w:r>
              <w:rPr>
                <w:sz w:val="22"/>
                <w:szCs w:val="22"/>
              </w:rPr>
              <w:t>9</w:t>
            </w:r>
            <w:r w:rsidR="00636A4D" w:rsidRPr="006241DA">
              <w:rPr>
                <w:sz w:val="22"/>
                <w:szCs w:val="22"/>
                <w:vertAlign w:val="superscript"/>
              </w:rPr>
              <w:t>th</w:t>
            </w:r>
            <w:r w:rsidR="00636A4D" w:rsidRPr="006241DA">
              <w:rPr>
                <w:sz w:val="22"/>
                <w:szCs w:val="22"/>
              </w:rPr>
              <w:t xml:space="preserve"> March</w:t>
            </w:r>
          </w:p>
        </w:tc>
      </w:tr>
      <w:tr w:rsidR="00174CC6" w14:paraId="01E56005" w14:textId="053C4FF2" w:rsidTr="00636483">
        <w:tc>
          <w:tcPr>
            <w:tcW w:w="988" w:type="dxa"/>
          </w:tcPr>
          <w:p w14:paraId="04334A35" w14:textId="77777777" w:rsidR="00174CC6" w:rsidRDefault="00174CC6" w:rsidP="00174CC6">
            <w:pPr>
              <w:jc w:val="center"/>
            </w:pPr>
            <w:r>
              <w:t>7</w:t>
            </w:r>
          </w:p>
        </w:tc>
        <w:tc>
          <w:tcPr>
            <w:tcW w:w="2835" w:type="dxa"/>
          </w:tcPr>
          <w:p w14:paraId="3EB28F6C" w14:textId="15D9C4C1" w:rsidR="00174CC6" w:rsidRPr="006241DA" w:rsidRDefault="006725E3" w:rsidP="00174CC6">
            <w:r>
              <w:t>Thursday 21</w:t>
            </w:r>
            <w:r w:rsidR="00636483" w:rsidRPr="006241DA">
              <w:rPr>
                <w:vertAlign w:val="superscript"/>
              </w:rPr>
              <w:t>th</w:t>
            </w:r>
            <w:r w:rsidR="00636483" w:rsidRPr="006241DA">
              <w:t xml:space="preserve"> February</w:t>
            </w:r>
          </w:p>
        </w:tc>
        <w:tc>
          <w:tcPr>
            <w:tcW w:w="3260" w:type="dxa"/>
            <w:gridSpan w:val="2"/>
          </w:tcPr>
          <w:p w14:paraId="6334F69A" w14:textId="45DADBAC" w:rsidR="00174CC6" w:rsidRPr="006241DA" w:rsidRDefault="00636483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Vulnerable Body</w:t>
            </w:r>
          </w:p>
        </w:tc>
        <w:tc>
          <w:tcPr>
            <w:tcW w:w="1984" w:type="dxa"/>
          </w:tcPr>
          <w:p w14:paraId="75D39781" w14:textId="59DDE3AC" w:rsidR="00174CC6" w:rsidRPr="006241DA" w:rsidRDefault="006725E3" w:rsidP="00174CC6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Thur</w:t>
            </w:r>
            <w:proofErr w:type="spellEnd"/>
            <w:r>
              <w:rPr>
                <w:sz w:val="22"/>
                <w:szCs w:val="22"/>
              </w:rPr>
              <w:t xml:space="preserve"> 21</w:t>
            </w:r>
            <w:r>
              <w:rPr>
                <w:sz w:val="22"/>
                <w:szCs w:val="22"/>
                <w:vertAlign w:val="superscript"/>
              </w:rPr>
              <w:t>st</w:t>
            </w:r>
            <w:r w:rsidR="00636A4D" w:rsidRPr="006241DA">
              <w:rPr>
                <w:sz w:val="22"/>
                <w:szCs w:val="22"/>
              </w:rPr>
              <w:t xml:space="preserve"> March</w:t>
            </w:r>
          </w:p>
        </w:tc>
      </w:tr>
      <w:tr w:rsidR="00174CC6" w14:paraId="01CF98DA" w14:textId="51683097" w:rsidTr="00636483">
        <w:tc>
          <w:tcPr>
            <w:tcW w:w="988" w:type="dxa"/>
          </w:tcPr>
          <w:p w14:paraId="282C7DB9" w14:textId="37FADB95" w:rsidR="00174CC6" w:rsidRDefault="00B0296E" w:rsidP="00174CC6">
            <w:pPr>
              <w:jc w:val="center"/>
            </w:pPr>
            <w:r>
              <w:t>8</w:t>
            </w:r>
          </w:p>
        </w:tc>
        <w:tc>
          <w:tcPr>
            <w:tcW w:w="2835" w:type="dxa"/>
          </w:tcPr>
          <w:p w14:paraId="4DDFE45E" w14:textId="7BA9B272" w:rsidR="00174CC6" w:rsidRPr="006241DA" w:rsidRDefault="00636483" w:rsidP="00174CC6">
            <w:r w:rsidRPr="006241DA">
              <w:t>Monday 25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February</w:t>
            </w:r>
          </w:p>
        </w:tc>
        <w:tc>
          <w:tcPr>
            <w:tcW w:w="3260" w:type="dxa"/>
            <w:gridSpan w:val="2"/>
          </w:tcPr>
          <w:p w14:paraId="2148D2E6" w14:textId="29C72835" w:rsidR="00174CC6" w:rsidRPr="006241DA" w:rsidRDefault="00636483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Roman Culture &amp; Society</w:t>
            </w:r>
          </w:p>
        </w:tc>
        <w:tc>
          <w:tcPr>
            <w:tcW w:w="1984" w:type="dxa"/>
          </w:tcPr>
          <w:p w14:paraId="251CED18" w14:textId="498B5CE2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Mon 25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March</w:t>
            </w:r>
          </w:p>
        </w:tc>
      </w:tr>
      <w:tr w:rsidR="00174CC6" w14:paraId="4B2FACEA" w14:textId="61C07C32" w:rsidTr="00636483">
        <w:tc>
          <w:tcPr>
            <w:tcW w:w="988" w:type="dxa"/>
          </w:tcPr>
          <w:p w14:paraId="1D3B9A69" w14:textId="5FF99B9B" w:rsidR="00174CC6" w:rsidRDefault="00B0296E" w:rsidP="00174CC6">
            <w:pPr>
              <w:jc w:val="center"/>
            </w:pPr>
            <w:r>
              <w:t>8</w:t>
            </w:r>
          </w:p>
        </w:tc>
        <w:tc>
          <w:tcPr>
            <w:tcW w:w="2835" w:type="dxa"/>
          </w:tcPr>
          <w:p w14:paraId="129F781A" w14:textId="587A1F6B" w:rsidR="00174CC6" w:rsidRPr="006241DA" w:rsidRDefault="00636483" w:rsidP="00174CC6">
            <w:r w:rsidRPr="006241DA">
              <w:t>Tuesday 26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February </w:t>
            </w:r>
          </w:p>
        </w:tc>
        <w:tc>
          <w:tcPr>
            <w:tcW w:w="3260" w:type="dxa"/>
            <w:gridSpan w:val="2"/>
          </w:tcPr>
          <w:p w14:paraId="0ACF3BA4" w14:textId="382FB906" w:rsidR="00174CC6" w:rsidRPr="006241DA" w:rsidRDefault="00636483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Greek Theatre</w:t>
            </w:r>
          </w:p>
        </w:tc>
        <w:tc>
          <w:tcPr>
            <w:tcW w:w="1984" w:type="dxa"/>
          </w:tcPr>
          <w:p w14:paraId="30697922" w14:textId="2E435664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Tue 26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March</w:t>
            </w:r>
          </w:p>
        </w:tc>
      </w:tr>
      <w:tr w:rsidR="00174CC6" w14:paraId="24BAAAB9" w14:textId="5958E790" w:rsidTr="00636483">
        <w:tc>
          <w:tcPr>
            <w:tcW w:w="988" w:type="dxa"/>
          </w:tcPr>
          <w:p w14:paraId="57A14CC6" w14:textId="3CEC3569" w:rsidR="00174CC6" w:rsidRDefault="00B0296E" w:rsidP="00174CC6">
            <w:pPr>
              <w:jc w:val="center"/>
            </w:pPr>
            <w:r>
              <w:t>8</w:t>
            </w:r>
          </w:p>
        </w:tc>
        <w:tc>
          <w:tcPr>
            <w:tcW w:w="2835" w:type="dxa"/>
          </w:tcPr>
          <w:p w14:paraId="620B212B" w14:textId="7CADF66F" w:rsidR="00174CC6" w:rsidRPr="006241DA" w:rsidRDefault="00636483" w:rsidP="00174CC6">
            <w:r w:rsidRPr="006241DA">
              <w:t>Thursday 28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February</w:t>
            </w:r>
          </w:p>
        </w:tc>
        <w:tc>
          <w:tcPr>
            <w:tcW w:w="3260" w:type="dxa"/>
            <w:gridSpan w:val="2"/>
          </w:tcPr>
          <w:p w14:paraId="60046C46" w14:textId="601441BB" w:rsidR="00174CC6" w:rsidRPr="006241DA" w:rsidRDefault="00636483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Hellenistic World</w:t>
            </w:r>
          </w:p>
        </w:tc>
        <w:tc>
          <w:tcPr>
            <w:tcW w:w="1984" w:type="dxa"/>
          </w:tcPr>
          <w:p w14:paraId="42B873D3" w14:textId="45F524F7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proofErr w:type="spellStart"/>
            <w:r w:rsidRPr="006241DA">
              <w:rPr>
                <w:sz w:val="22"/>
                <w:szCs w:val="22"/>
              </w:rPr>
              <w:t>Thur</w:t>
            </w:r>
            <w:proofErr w:type="spellEnd"/>
            <w:r w:rsidRPr="006241DA">
              <w:rPr>
                <w:sz w:val="22"/>
                <w:szCs w:val="22"/>
              </w:rPr>
              <w:t xml:space="preserve"> 28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March</w:t>
            </w:r>
          </w:p>
        </w:tc>
      </w:tr>
      <w:tr w:rsidR="00174CC6" w14:paraId="7A8E6280" w14:textId="394050CD" w:rsidTr="00636483">
        <w:tc>
          <w:tcPr>
            <w:tcW w:w="988" w:type="dxa"/>
          </w:tcPr>
          <w:p w14:paraId="30245073" w14:textId="3B7D5114" w:rsidR="00174CC6" w:rsidRDefault="00B0296E" w:rsidP="00174CC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7C2F071E" w14:textId="23BF70BA" w:rsidR="00174CC6" w:rsidRPr="006241DA" w:rsidRDefault="00636483" w:rsidP="00174CC6">
            <w:r w:rsidRPr="006241DA">
              <w:t>Monday 4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March </w:t>
            </w:r>
          </w:p>
        </w:tc>
        <w:tc>
          <w:tcPr>
            <w:tcW w:w="3260" w:type="dxa"/>
            <w:gridSpan w:val="2"/>
          </w:tcPr>
          <w:p w14:paraId="333104B5" w14:textId="38D4053F" w:rsidR="00174CC6" w:rsidRPr="006241DA" w:rsidRDefault="00636483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Intro to Greek &amp; Roman History</w:t>
            </w:r>
          </w:p>
        </w:tc>
        <w:tc>
          <w:tcPr>
            <w:tcW w:w="1984" w:type="dxa"/>
          </w:tcPr>
          <w:p w14:paraId="73689891" w14:textId="275D8840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Mon 1</w:t>
            </w:r>
            <w:r w:rsidRPr="006241DA">
              <w:rPr>
                <w:sz w:val="22"/>
                <w:szCs w:val="22"/>
                <w:vertAlign w:val="superscript"/>
              </w:rPr>
              <w:t>st</w:t>
            </w:r>
            <w:r w:rsidRPr="006241DA">
              <w:rPr>
                <w:sz w:val="22"/>
                <w:szCs w:val="22"/>
              </w:rPr>
              <w:t xml:space="preserve"> April</w:t>
            </w:r>
          </w:p>
        </w:tc>
      </w:tr>
      <w:tr w:rsidR="00174CC6" w14:paraId="48CCBEB6" w14:textId="0EB1F98D" w:rsidTr="00636483">
        <w:tc>
          <w:tcPr>
            <w:tcW w:w="988" w:type="dxa"/>
          </w:tcPr>
          <w:p w14:paraId="504E6171" w14:textId="756EDD0B" w:rsidR="00174CC6" w:rsidRDefault="00B0296E" w:rsidP="00174CC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69FCFF34" w14:textId="2B31BBD5" w:rsidR="00174CC6" w:rsidRPr="006241DA" w:rsidRDefault="00636483" w:rsidP="00174CC6">
            <w:r w:rsidRPr="006241DA">
              <w:t>Monday 4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March</w:t>
            </w:r>
          </w:p>
        </w:tc>
        <w:tc>
          <w:tcPr>
            <w:tcW w:w="3260" w:type="dxa"/>
            <w:gridSpan w:val="2"/>
          </w:tcPr>
          <w:p w14:paraId="29D76F12" w14:textId="025446CC" w:rsidR="00174CC6" w:rsidRPr="006241DA" w:rsidRDefault="00636483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Art &amp; Architecture</w:t>
            </w:r>
          </w:p>
        </w:tc>
        <w:tc>
          <w:tcPr>
            <w:tcW w:w="1984" w:type="dxa"/>
          </w:tcPr>
          <w:p w14:paraId="5CBF47E6" w14:textId="2F885612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Mon 1</w:t>
            </w:r>
            <w:r w:rsidRPr="006241DA">
              <w:rPr>
                <w:sz w:val="22"/>
                <w:szCs w:val="22"/>
                <w:vertAlign w:val="superscript"/>
              </w:rPr>
              <w:t>st</w:t>
            </w:r>
            <w:r w:rsidRPr="006241DA">
              <w:rPr>
                <w:sz w:val="22"/>
                <w:szCs w:val="22"/>
              </w:rPr>
              <w:t xml:space="preserve"> April</w:t>
            </w:r>
          </w:p>
        </w:tc>
      </w:tr>
      <w:tr w:rsidR="00174CC6" w14:paraId="57A4AEDE" w14:textId="31362CCE" w:rsidTr="00636483">
        <w:tc>
          <w:tcPr>
            <w:tcW w:w="988" w:type="dxa"/>
          </w:tcPr>
          <w:p w14:paraId="5702DB80" w14:textId="6FF9F9BE" w:rsidR="00174CC6" w:rsidRDefault="00B0296E" w:rsidP="00174CC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23ABB457" w14:textId="7D7F0971" w:rsidR="00174CC6" w:rsidRPr="006241DA" w:rsidRDefault="00BD7A45" w:rsidP="00174CC6">
            <w:r w:rsidRPr="006241DA">
              <w:t>Tuesday 5</w:t>
            </w:r>
            <w:r w:rsidR="00636483" w:rsidRPr="006241DA">
              <w:rPr>
                <w:vertAlign w:val="superscript"/>
              </w:rPr>
              <w:t>th</w:t>
            </w:r>
            <w:r w:rsidR="00636483" w:rsidRPr="006241DA">
              <w:t xml:space="preserve"> March</w:t>
            </w:r>
          </w:p>
        </w:tc>
        <w:tc>
          <w:tcPr>
            <w:tcW w:w="3260" w:type="dxa"/>
            <w:gridSpan w:val="2"/>
          </w:tcPr>
          <w:p w14:paraId="0D32243B" w14:textId="2DCD8DD7" w:rsidR="00174CC6" w:rsidRPr="006241DA" w:rsidRDefault="006241DA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Africa and Classical Literature</w:t>
            </w:r>
          </w:p>
        </w:tc>
        <w:tc>
          <w:tcPr>
            <w:tcW w:w="1984" w:type="dxa"/>
          </w:tcPr>
          <w:p w14:paraId="0661A40B" w14:textId="0182922C" w:rsidR="00174CC6" w:rsidRPr="006241DA" w:rsidRDefault="00BD7A45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Tues 2</w:t>
            </w:r>
            <w:r w:rsidRPr="006241DA">
              <w:rPr>
                <w:sz w:val="22"/>
                <w:szCs w:val="22"/>
                <w:vertAlign w:val="superscript"/>
              </w:rPr>
              <w:t>nd</w:t>
            </w:r>
            <w:r w:rsidRPr="006241DA">
              <w:rPr>
                <w:sz w:val="22"/>
                <w:szCs w:val="22"/>
              </w:rPr>
              <w:t xml:space="preserve"> </w:t>
            </w:r>
            <w:r w:rsidR="00636A4D" w:rsidRPr="006241DA">
              <w:rPr>
                <w:sz w:val="22"/>
                <w:szCs w:val="22"/>
              </w:rPr>
              <w:t>April</w:t>
            </w:r>
          </w:p>
        </w:tc>
      </w:tr>
      <w:tr w:rsidR="00174CC6" w14:paraId="766BF9AE" w14:textId="6ADEFF3A" w:rsidTr="00636483">
        <w:tc>
          <w:tcPr>
            <w:tcW w:w="988" w:type="dxa"/>
          </w:tcPr>
          <w:p w14:paraId="2B6F53FC" w14:textId="07D0154B" w:rsidR="00174CC6" w:rsidRDefault="00B0296E" w:rsidP="00174CC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68F5C2F6" w14:textId="558E2D24" w:rsidR="00174CC6" w:rsidRPr="006241DA" w:rsidRDefault="00636483" w:rsidP="00174CC6">
            <w:r w:rsidRPr="006241DA">
              <w:t>Thursday 7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March</w:t>
            </w:r>
          </w:p>
        </w:tc>
        <w:tc>
          <w:tcPr>
            <w:tcW w:w="3260" w:type="dxa"/>
            <w:gridSpan w:val="2"/>
          </w:tcPr>
          <w:p w14:paraId="37453E18" w14:textId="40550A64" w:rsidR="00174CC6" w:rsidRPr="006241DA" w:rsidRDefault="00636483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City of Rome</w:t>
            </w:r>
          </w:p>
        </w:tc>
        <w:tc>
          <w:tcPr>
            <w:tcW w:w="1984" w:type="dxa"/>
          </w:tcPr>
          <w:p w14:paraId="07F24DFB" w14:textId="22E87776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proofErr w:type="spellStart"/>
            <w:r w:rsidRPr="006241DA">
              <w:rPr>
                <w:sz w:val="22"/>
                <w:szCs w:val="22"/>
              </w:rPr>
              <w:t>Thur</w:t>
            </w:r>
            <w:proofErr w:type="spellEnd"/>
            <w:r w:rsidRPr="006241DA">
              <w:rPr>
                <w:sz w:val="22"/>
                <w:szCs w:val="22"/>
              </w:rPr>
              <w:t xml:space="preserve"> 4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April</w:t>
            </w:r>
          </w:p>
        </w:tc>
      </w:tr>
      <w:tr w:rsidR="00174CC6" w14:paraId="3BB0D2D5" w14:textId="75A65E09" w:rsidTr="00636483">
        <w:tc>
          <w:tcPr>
            <w:tcW w:w="988" w:type="dxa"/>
          </w:tcPr>
          <w:p w14:paraId="31513B62" w14:textId="10F21B24" w:rsidR="00174CC6" w:rsidRDefault="00174CC6" w:rsidP="00174CC6">
            <w:pPr>
              <w:jc w:val="center"/>
            </w:pPr>
            <w:r>
              <w:t>9</w:t>
            </w:r>
          </w:p>
        </w:tc>
        <w:tc>
          <w:tcPr>
            <w:tcW w:w="2835" w:type="dxa"/>
          </w:tcPr>
          <w:p w14:paraId="145FDCDF" w14:textId="53FE459B" w:rsidR="00174CC6" w:rsidRPr="006241DA" w:rsidRDefault="00BD7A45" w:rsidP="00174CC6">
            <w:r w:rsidRPr="006241DA">
              <w:t>Thursday 7th</w:t>
            </w:r>
            <w:r w:rsidR="00636483" w:rsidRPr="006241DA">
              <w:t xml:space="preserve"> March </w:t>
            </w:r>
          </w:p>
        </w:tc>
        <w:tc>
          <w:tcPr>
            <w:tcW w:w="3260" w:type="dxa"/>
            <w:gridSpan w:val="2"/>
          </w:tcPr>
          <w:p w14:paraId="3CA90851" w14:textId="4A6690B9" w:rsidR="00174CC6" w:rsidRPr="006241DA" w:rsidRDefault="00636483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Receptions</w:t>
            </w:r>
          </w:p>
        </w:tc>
        <w:tc>
          <w:tcPr>
            <w:tcW w:w="1984" w:type="dxa"/>
          </w:tcPr>
          <w:p w14:paraId="0A7286E5" w14:textId="743A33E3" w:rsidR="00174CC6" w:rsidRPr="006241DA" w:rsidRDefault="00BD7A45" w:rsidP="00174CC6">
            <w:pPr>
              <w:jc w:val="center"/>
              <w:rPr>
                <w:sz w:val="22"/>
                <w:szCs w:val="22"/>
              </w:rPr>
            </w:pPr>
            <w:proofErr w:type="spellStart"/>
            <w:r w:rsidRPr="006241DA">
              <w:rPr>
                <w:sz w:val="22"/>
                <w:szCs w:val="22"/>
              </w:rPr>
              <w:t>Thur</w:t>
            </w:r>
            <w:proofErr w:type="spellEnd"/>
            <w:r w:rsidRPr="006241DA">
              <w:rPr>
                <w:sz w:val="22"/>
                <w:szCs w:val="22"/>
              </w:rPr>
              <w:t xml:space="preserve"> 4</w:t>
            </w:r>
            <w:r w:rsidR="00636A4D" w:rsidRPr="006241DA">
              <w:rPr>
                <w:sz w:val="22"/>
                <w:szCs w:val="22"/>
                <w:vertAlign w:val="superscript"/>
              </w:rPr>
              <w:t>th</w:t>
            </w:r>
            <w:r w:rsidR="00636A4D" w:rsidRPr="006241DA">
              <w:rPr>
                <w:sz w:val="22"/>
                <w:szCs w:val="22"/>
              </w:rPr>
              <w:t xml:space="preserve"> April</w:t>
            </w:r>
          </w:p>
        </w:tc>
      </w:tr>
      <w:tr w:rsidR="00174CC6" w14:paraId="411B81ED" w14:textId="66ADA9F9" w:rsidTr="00636483">
        <w:tc>
          <w:tcPr>
            <w:tcW w:w="988" w:type="dxa"/>
          </w:tcPr>
          <w:p w14:paraId="0E71D9FA" w14:textId="1D0D7242" w:rsidR="00174CC6" w:rsidRDefault="00B0296E" w:rsidP="00174CC6">
            <w:pPr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40C405E4" w14:textId="5F7DAAE2" w:rsidR="00174CC6" w:rsidRPr="006241DA" w:rsidRDefault="00636483" w:rsidP="00174CC6">
            <w:r w:rsidRPr="006241DA">
              <w:t>Monday 11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March</w:t>
            </w:r>
          </w:p>
        </w:tc>
        <w:tc>
          <w:tcPr>
            <w:tcW w:w="3260" w:type="dxa"/>
            <w:gridSpan w:val="2"/>
          </w:tcPr>
          <w:p w14:paraId="3B22CCE7" w14:textId="141D4867" w:rsidR="00174CC6" w:rsidRPr="006241DA" w:rsidRDefault="006241DA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Augustus</w:t>
            </w:r>
          </w:p>
        </w:tc>
        <w:tc>
          <w:tcPr>
            <w:tcW w:w="1984" w:type="dxa"/>
          </w:tcPr>
          <w:p w14:paraId="2F5EAACC" w14:textId="1E429CEC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Mon 8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April</w:t>
            </w:r>
          </w:p>
        </w:tc>
      </w:tr>
      <w:tr w:rsidR="00174CC6" w14:paraId="243C2DCD" w14:textId="5DCB18D1" w:rsidTr="00636483">
        <w:tc>
          <w:tcPr>
            <w:tcW w:w="988" w:type="dxa"/>
          </w:tcPr>
          <w:p w14:paraId="45EC4D91" w14:textId="71A21DD8" w:rsidR="00174CC6" w:rsidRDefault="00B0296E" w:rsidP="00174CC6">
            <w:pPr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15689011" w14:textId="6FD8C08A" w:rsidR="00174CC6" w:rsidRPr="006241DA" w:rsidRDefault="00662A90" w:rsidP="00174CC6">
            <w:r w:rsidRPr="006241DA">
              <w:t>Tuesday 12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March </w:t>
            </w:r>
          </w:p>
        </w:tc>
        <w:tc>
          <w:tcPr>
            <w:tcW w:w="3260" w:type="dxa"/>
            <w:gridSpan w:val="2"/>
          </w:tcPr>
          <w:p w14:paraId="676B8E3A" w14:textId="73117AB0" w:rsidR="00174CC6" w:rsidRPr="006241DA" w:rsidRDefault="00636483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Greek Culture &amp; Society</w:t>
            </w:r>
          </w:p>
        </w:tc>
        <w:tc>
          <w:tcPr>
            <w:tcW w:w="1984" w:type="dxa"/>
          </w:tcPr>
          <w:p w14:paraId="5383F96B" w14:textId="710AF11B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Tue 9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April</w:t>
            </w:r>
          </w:p>
        </w:tc>
      </w:tr>
      <w:tr w:rsidR="00174CC6" w14:paraId="5E6F0DC0" w14:textId="09046281" w:rsidTr="00636483">
        <w:tc>
          <w:tcPr>
            <w:tcW w:w="988" w:type="dxa"/>
          </w:tcPr>
          <w:p w14:paraId="453003F3" w14:textId="77777777" w:rsidR="00174CC6" w:rsidRDefault="00174CC6" w:rsidP="00174CC6">
            <w:pPr>
              <w:jc w:val="center"/>
            </w:pPr>
            <w:r>
              <w:t>10</w:t>
            </w:r>
          </w:p>
        </w:tc>
        <w:tc>
          <w:tcPr>
            <w:tcW w:w="2835" w:type="dxa"/>
          </w:tcPr>
          <w:p w14:paraId="5E14514D" w14:textId="6911822D" w:rsidR="00174CC6" w:rsidRPr="006241DA" w:rsidRDefault="00662A90" w:rsidP="00174CC6">
            <w:r w:rsidRPr="006241DA">
              <w:t>Wednesday 13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March</w:t>
            </w:r>
          </w:p>
        </w:tc>
        <w:tc>
          <w:tcPr>
            <w:tcW w:w="3260" w:type="dxa"/>
            <w:gridSpan w:val="2"/>
          </w:tcPr>
          <w:p w14:paraId="4C7FD083" w14:textId="695F6587" w:rsidR="00174CC6" w:rsidRPr="006241DA" w:rsidRDefault="00662A90" w:rsidP="00174CC6">
            <w:pPr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Food and Drink</w:t>
            </w:r>
          </w:p>
        </w:tc>
        <w:tc>
          <w:tcPr>
            <w:tcW w:w="1984" w:type="dxa"/>
          </w:tcPr>
          <w:p w14:paraId="0843A02B" w14:textId="1D934DF1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Wed 10</w:t>
            </w:r>
            <w:r w:rsidRPr="006241DA">
              <w:rPr>
                <w:sz w:val="22"/>
                <w:szCs w:val="22"/>
                <w:vertAlign w:val="superscript"/>
              </w:rPr>
              <w:t>th</w:t>
            </w:r>
            <w:r w:rsidRPr="006241DA">
              <w:rPr>
                <w:sz w:val="22"/>
                <w:szCs w:val="22"/>
              </w:rPr>
              <w:t xml:space="preserve"> April</w:t>
            </w:r>
          </w:p>
        </w:tc>
      </w:tr>
      <w:tr w:rsidR="00174CC6" w14:paraId="24752038" w14:textId="25645908" w:rsidTr="00636483">
        <w:tc>
          <w:tcPr>
            <w:tcW w:w="988" w:type="dxa"/>
          </w:tcPr>
          <w:p w14:paraId="076DA992" w14:textId="06E4A0E0" w:rsidR="00174CC6" w:rsidRDefault="00174CC6" w:rsidP="00174CC6">
            <w:pPr>
              <w:jc w:val="center"/>
            </w:pPr>
            <w:r>
              <w:t>1</w:t>
            </w:r>
            <w:r w:rsidR="00F8171C">
              <w:t>1</w:t>
            </w:r>
          </w:p>
        </w:tc>
        <w:tc>
          <w:tcPr>
            <w:tcW w:w="2835" w:type="dxa"/>
          </w:tcPr>
          <w:p w14:paraId="150EF64C" w14:textId="38415523" w:rsidR="00174CC6" w:rsidRPr="006241DA" w:rsidRDefault="00BD7A45" w:rsidP="00174CC6">
            <w:r w:rsidRPr="006241DA">
              <w:t>Monday 18</w:t>
            </w:r>
            <w:r w:rsidRPr="006241DA">
              <w:rPr>
                <w:vertAlign w:val="superscript"/>
              </w:rPr>
              <w:t>th</w:t>
            </w:r>
            <w:r w:rsidR="00662A90" w:rsidRPr="006241DA">
              <w:t xml:space="preserve"> March </w:t>
            </w:r>
          </w:p>
        </w:tc>
        <w:tc>
          <w:tcPr>
            <w:tcW w:w="3260" w:type="dxa"/>
            <w:gridSpan w:val="2"/>
          </w:tcPr>
          <w:p w14:paraId="7A0B742F" w14:textId="5FBBF866" w:rsidR="00174CC6" w:rsidRPr="006241DA" w:rsidRDefault="00662A90" w:rsidP="00174CC6">
            <w:r w:rsidRPr="006241DA">
              <w:t>Dissertation</w:t>
            </w:r>
          </w:p>
        </w:tc>
        <w:tc>
          <w:tcPr>
            <w:tcW w:w="1984" w:type="dxa"/>
          </w:tcPr>
          <w:p w14:paraId="15B83F5B" w14:textId="627B8CBB" w:rsidR="00174CC6" w:rsidRPr="006241DA" w:rsidRDefault="00636A4D" w:rsidP="00174CC6">
            <w:pPr>
              <w:jc w:val="center"/>
              <w:rPr>
                <w:sz w:val="22"/>
                <w:szCs w:val="22"/>
              </w:rPr>
            </w:pPr>
            <w:r w:rsidRPr="006241DA">
              <w:rPr>
                <w:sz w:val="22"/>
                <w:szCs w:val="22"/>
              </w:rPr>
              <w:t>TBA</w:t>
            </w:r>
          </w:p>
        </w:tc>
      </w:tr>
      <w:tr w:rsidR="00174CC6" w14:paraId="28CFFA05" w14:textId="5863496B" w:rsidTr="00636483">
        <w:tc>
          <w:tcPr>
            <w:tcW w:w="988" w:type="dxa"/>
          </w:tcPr>
          <w:p w14:paraId="656F689F" w14:textId="394B994E" w:rsidR="00174CC6" w:rsidRDefault="00B0296E" w:rsidP="00174CC6">
            <w:pPr>
              <w:jc w:val="center"/>
            </w:pPr>
            <w:r>
              <w:t>1 T3</w:t>
            </w:r>
          </w:p>
        </w:tc>
        <w:tc>
          <w:tcPr>
            <w:tcW w:w="2835" w:type="dxa"/>
          </w:tcPr>
          <w:p w14:paraId="7E0D8ED9" w14:textId="4638693F" w:rsidR="00174CC6" w:rsidRPr="006241DA" w:rsidRDefault="00662A90" w:rsidP="00174CC6">
            <w:r w:rsidRPr="006241DA">
              <w:t>Thursday 25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April</w:t>
            </w:r>
          </w:p>
        </w:tc>
        <w:tc>
          <w:tcPr>
            <w:tcW w:w="3260" w:type="dxa"/>
            <w:gridSpan w:val="2"/>
          </w:tcPr>
          <w:p w14:paraId="692E1B08" w14:textId="00A59DF4" w:rsidR="00174CC6" w:rsidRPr="006241DA" w:rsidRDefault="00662A90" w:rsidP="00174CC6">
            <w:r w:rsidRPr="006241DA">
              <w:t>Greek Lyric Poetry</w:t>
            </w:r>
          </w:p>
        </w:tc>
        <w:tc>
          <w:tcPr>
            <w:tcW w:w="1984" w:type="dxa"/>
          </w:tcPr>
          <w:p w14:paraId="74047305" w14:textId="0A88BFFC" w:rsidR="00174CC6" w:rsidRPr="006241DA" w:rsidRDefault="00636A4D" w:rsidP="00174CC6">
            <w:pPr>
              <w:jc w:val="center"/>
            </w:pPr>
            <w:r w:rsidRPr="006241DA">
              <w:t>Fri 24</w:t>
            </w:r>
            <w:r w:rsidRPr="006241DA">
              <w:rPr>
                <w:vertAlign w:val="superscript"/>
              </w:rPr>
              <w:t>th</w:t>
            </w:r>
            <w:r w:rsidRPr="006241DA">
              <w:t xml:space="preserve"> May </w:t>
            </w:r>
          </w:p>
        </w:tc>
      </w:tr>
    </w:tbl>
    <w:p w14:paraId="4DB74BCF" w14:textId="77777777" w:rsidR="00A451F4" w:rsidRDefault="00A451F4" w:rsidP="00B64425"/>
    <w:p w14:paraId="72CA0DEC" w14:textId="77777777" w:rsidR="009A5A89" w:rsidRDefault="009A5A89" w:rsidP="00B64425"/>
    <w:tbl>
      <w:tblPr>
        <w:tblStyle w:val="TableGrid"/>
        <w:tblW w:w="9067" w:type="dxa"/>
        <w:tblLayout w:type="fixed"/>
        <w:tblLook w:val="01E0" w:firstRow="1" w:lastRow="1" w:firstColumn="1" w:lastColumn="1" w:noHBand="0" w:noVBand="0"/>
      </w:tblPr>
      <w:tblGrid>
        <w:gridCol w:w="988"/>
        <w:gridCol w:w="2835"/>
        <w:gridCol w:w="3260"/>
        <w:gridCol w:w="1984"/>
      </w:tblGrid>
      <w:tr w:rsidR="009A5A89" w:rsidRPr="006241DA" w14:paraId="38A6BCBC" w14:textId="77777777" w:rsidTr="00F5123B">
        <w:tc>
          <w:tcPr>
            <w:tcW w:w="70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0E704" w14:textId="0FC9C902" w:rsidR="009A5A89" w:rsidRPr="006241DA" w:rsidRDefault="009A5A89" w:rsidP="00F5123B">
            <w:pPr>
              <w:rPr>
                <w:b/>
              </w:rPr>
            </w:pPr>
            <w:r>
              <w:rPr>
                <w:b/>
              </w:rPr>
              <w:t>MA DEADLINES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B6C4E" w14:textId="62A4B586" w:rsidR="009A5A89" w:rsidRPr="00743D50" w:rsidRDefault="009A5A89" w:rsidP="00F5123B">
            <w:pPr>
              <w:jc w:val="center"/>
            </w:pPr>
          </w:p>
        </w:tc>
      </w:tr>
      <w:tr w:rsidR="009A5A89" w:rsidRPr="006241DA" w14:paraId="43EBA73C" w14:textId="77777777" w:rsidTr="00F5123B">
        <w:tc>
          <w:tcPr>
            <w:tcW w:w="988" w:type="dxa"/>
          </w:tcPr>
          <w:p w14:paraId="32F51709" w14:textId="496102C7" w:rsidR="009A5A89" w:rsidRDefault="009A5A89" w:rsidP="00F5123B">
            <w:pPr>
              <w:jc w:val="center"/>
            </w:pPr>
            <w:r>
              <w:t>T2 W1</w:t>
            </w:r>
          </w:p>
        </w:tc>
        <w:tc>
          <w:tcPr>
            <w:tcW w:w="2835" w:type="dxa"/>
          </w:tcPr>
          <w:p w14:paraId="7F817E4C" w14:textId="4421045F" w:rsidR="009A5A89" w:rsidRPr="006241DA" w:rsidRDefault="009A5A89" w:rsidP="00F5123B">
            <w:r>
              <w:t>Wednesday 9</w:t>
            </w:r>
            <w:r w:rsidRPr="009A5A89">
              <w:rPr>
                <w:vertAlign w:val="superscript"/>
              </w:rPr>
              <w:t>th</w:t>
            </w:r>
            <w:r>
              <w:t xml:space="preserve"> January</w:t>
            </w:r>
            <w:r w:rsidRPr="006241DA">
              <w:t xml:space="preserve"> </w:t>
            </w:r>
          </w:p>
        </w:tc>
        <w:tc>
          <w:tcPr>
            <w:tcW w:w="3260" w:type="dxa"/>
          </w:tcPr>
          <w:p w14:paraId="25D71522" w14:textId="34D1F458" w:rsidR="009A5A89" w:rsidRPr="006241DA" w:rsidRDefault="009A5A89" w:rsidP="00F5123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Core</w:t>
            </w:r>
          </w:p>
        </w:tc>
        <w:tc>
          <w:tcPr>
            <w:tcW w:w="1984" w:type="dxa"/>
          </w:tcPr>
          <w:p w14:paraId="47528601" w14:textId="3E6C7A82" w:rsidR="009A5A89" w:rsidRPr="006241DA" w:rsidRDefault="00743D50" w:rsidP="00F5123B">
            <w:pPr>
              <w:jc w:val="center"/>
              <w:rPr>
                <w:sz w:val="22"/>
                <w:szCs w:val="22"/>
              </w:rPr>
            </w:pPr>
            <w:r w:rsidRPr="00743D50">
              <w:t>Wed 6</w:t>
            </w:r>
            <w:r w:rsidRPr="00743D50">
              <w:rPr>
                <w:vertAlign w:val="superscript"/>
              </w:rPr>
              <w:t>th</w:t>
            </w:r>
            <w:r w:rsidRPr="00743D50">
              <w:t xml:space="preserve"> February</w:t>
            </w:r>
          </w:p>
        </w:tc>
      </w:tr>
      <w:tr w:rsidR="009A5A89" w:rsidRPr="006241DA" w14:paraId="20AC1CD9" w14:textId="77777777" w:rsidTr="00F5123B">
        <w:tc>
          <w:tcPr>
            <w:tcW w:w="988" w:type="dxa"/>
          </w:tcPr>
          <w:p w14:paraId="427B7E97" w14:textId="5918736E" w:rsidR="009A5A89" w:rsidRDefault="009A5A89" w:rsidP="00F5123B">
            <w:pPr>
              <w:jc w:val="center"/>
            </w:pPr>
            <w:r>
              <w:t>T2 W</w:t>
            </w:r>
            <w:r w:rsidR="00684D02">
              <w:t>2</w:t>
            </w:r>
          </w:p>
        </w:tc>
        <w:tc>
          <w:tcPr>
            <w:tcW w:w="2835" w:type="dxa"/>
          </w:tcPr>
          <w:p w14:paraId="16B43FE0" w14:textId="7025A307" w:rsidR="009A5A89" w:rsidRPr="006241DA" w:rsidRDefault="006725E3" w:rsidP="00F5123B">
            <w:r>
              <w:t>Wednesday</w:t>
            </w:r>
            <w:r w:rsidR="009A5A89">
              <w:t xml:space="preserve"> 16</w:t>
            </w:r>
            <w:r w:rsidR="009A5A89" w:rsidRPr="009A5A89">
              <w:rPr>
                <w:vertAlign w:val="superscript"/>
              </w:rPr>
              <w:t>th</w:t>
            </w:r>
            <w:r w:rsidR="009A5A89">
              <w:t xml:space="preserve"> January</w:t>
            </w:r>
          </w:p>
        </w:tc>
        <w:tc>
          <w:tcPr>
            <w:tcW w:w="3260" w:type="dxa"/>
          </w:tcPr>
          <w:p w14:paraId="1C031FC3" w14:textId="6975872E" w:rsidR="009A5A89" w:rsidRPr="006241DA" w:rsidRDefault="009A5A89" w:rsidP="00F5123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Numismatics</w:t>
            </w:r>
          </w:p>
        </w:tc>
        <w:tc>
          <w:tcPr>
            <w:tcW w:w="1984" w:type="dxa"/>
          </w:tcPr>
          <w:p w14:paraId="3EE635D6" w14:textId="76381B1E" w:rsidR="009A5A89" w:rsidRPr="006241DA" w:rsidRDefault="00743D50" w:rsidP="00F512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Wed 13</w:t>
            </w:r>
            <w:r w:rsidRPr="00743D50">
              <w:rPr>
                <w:sz w:val="22"/>
                <w:szCs w:val="22"/>
                <w:vertAlign w:val="superscript"/>
              </w:rPr>
              <w:t>th</w:t>
            </w:r>
            <w:r>
              <w:rPr>
                <w:sz w:val="22"/>
                <w:szCs w:val="22"/>
              </w:rPr>
              <w:t xml:space="preserve"> February</w:t>
            </w:r>
          </w:p>
        </w:tc>
      </w:tr>
      <w:tr w:rsidR="00BE100A" w:rsidRPr="006241DA" w14:paraId="4BE1C498" w14:textId="77777777" w:rsidTr="00F5123B">
        <w:tc>
          <w:tcPr>
            <w:tcW w:w="988" w:type="dxa"/>
          </w:tcPr>
          <w:p w14:paraId="05DB7CF7" w14:textId="1E542B81" w:rsidR="00BE100A" w:rsidRDefault="00BE100A" w:rsidP="00BE100A">
            <w:pPr>
              <w:jc w:val="center"/>
            </w:pPr>
            <w:r>
              <w:t>T3 W1</w:t>
            </w:r>
          </w:p>
        </w:tc>
        <w:tc>
          <w:tcPr>
            <w:tcW w:w="2835" w:type="dxa"/>
          </w:tcPr>
          <w:p w14:paraId="5055B1D2" w14:textId="43A139A9" w:rsidR="00BE100A" w:rsidRPr="006241DA" w:rsidRDefault="00BE100A" w:rsidP="00BE100A">
            <w:r>
              <w:t>Thursday 25</w:t>
            </w:r>
            <w:r w:rsidRPr="009A5A89">
              <w:rPr>
                <w:vertAlign w:val="superscript"/>
              </w:rPr>
              <w:t>th</w:t>
            </w:r>
            <w:r>
              <w:t xml:space="preserve"> April</w:t>
            </w:r>
            <w:r w:rsidRPr="006241DA">
              <w:t xml:space="preserve"> </w:t>
            </w:r>
          </w:p>
        </w:tc>
        <w:tc>
          <w:tcPr>
            <w:tcW w:w="3260" w:type="dxa"/>
          </w:tcPr>
          <w:p w14:paraId="0293B7EF" w14:textId="49E28E41" w:rsidR="00BE100A" w:rsidRPr="006241DA" w:rsidRDefault="00BE100A" w:rsidP="00BE100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Art</w:t>
            </w:r>
          </w:p>
        </w:tc>
        <w:tc>
          <w:tcPr>
            <w:tcW w:w="1984" w:type="dxa"/>
          </w:tcPr>
          <w:p w14:paraId="7803FBDA" w14:textId="043DEF46" w:rsidR="00BE100A" w:rsidRPr="006241DA" w:rsidRDefault="00BE100A" w:rsidP="00BE100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Fri 24</w:t>
            </w:r>
            <w:r w:rsidRPr="00743D50">
              <w:rPr>
                <w:sz w:val="22"/>
                <w:szCs w:val="22"/>
                <w:vertAlign w:val="superscript"/>
              </w:rPr>
              <w:t>th</w:t>
            </w:r>
            <w:r>
              <w:rPr>
                <w:sz w:val="22"/>
                <w:szCs w:val="22"/>
              </w:rPr>
              <w:t xml:space="preserve"> May </w:t>
            </w:r>
          </w:p>
        </w:tc>
      </w:tr>
      <w:tr w:rsidR="00BE100A" w:rsidRPr="006241DA" w14:paraId="7E6F1D4F" w14:textId="77777777" w:rsidTr="00F5123B">
        <w:tc>
          <w:tcPr>
            <w:tcW w:w="988" w:type="dxa"/>
          </w:tcPr>
          <w:p w14:paraId="2F3FE971" w14:textId="00B8494A" w:rsidR="00BE100A" w:rsidRDefault="00BE100A" w:rsidP="00BE100A">
            <w:pPr>
              <w:jc w:val="center"/>
            </w:pPr>
            <w:r>
              <w:t>T3 W2</w:t>
            </w:r>
          </w:p>
        </w:tc>
        <w:tc>
          <w:tcPr>
            <w:tcW w:w="2835" w:type="dxa"/>
          </w:tcPr>
          <w:p w14:paraId="41EB4EF2" w14:textId="0F6E3851" w:rsidR="00BE100A" w:rsidRPr="006241DA" w:rsidRDefault="00BE100A" w:rsidP="00BE100A">
            <w:r>
              <w:t>Thursday 2</w:t>
            </w:r>
            <w:r w:rsidRPr="006725E3">
              <w:rPr>
                <w:vertAlign w:val="superscript"/>
              </w:rPr>
              <w:t>nd</w:t>
            </w:r>
            <w:r>
              <w:t xml:space="preserve"> May</w:t>
            </w:r>
          </w:p>
        </w:tc>
        <w:tc>
          <w:tcPr>
            <w:tcW w:w="3260" w:type="dxa"/>
          </w:tcPr>
          <w:p w14:paraId="7B406AE9" w14:textId="668DB497" w:rsidR="00BE100A" w:rsidRPr="006241DA" w:rsidRDefault="00BE100A" w:rsidP="00BE100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Epigraphy</w:t>
            </w:r>
          </w:p>
        </w:tc>
        <w:tc>
          <w:tcPr>
            <w:tcW w:w="1984" w:type="dxa"/>
          </w:tcPr>
          <w:p w14:paraId="7152540B" w14:textId="2CE24698" w:rsidR="00BE100A" w:rsidRPr="006241DA" w:rsidRDefault="00BE100A" w:rsidP="00BE100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Mon 3</w:t>
            </w:r>
            <w:r w:rsidRPr="006725E3">
              <w:rPr>
                <w:sz w:val="22"/>
                <w:szCs w:val="22"/>
                <w:vertAlign w:val="superscript"/>
              </w:rPr>
              <w:t>rd</w:t>
            </w:r>
            <w:r>
              <w:rPr>
                <w:sz w:val="22"/>
                <w:szCs w:val="22"/>
              </w:rPr>
              <w:t xml:space="preserve"> June</w:t>
            </w:r>
          </w:p>
        </w:tc>
      </w:tr>
      <w:tr w:rsidR="00BE100A" w:rsidRPr="006241DA" w14:paraId="1425ADE3" w14:textId="77777777" w:rsidTr="00F5123B">
        <w:tc>
          <w:tcPr>
            <w:tcW w:w="988" w:type="dxa"/>
          </w:tcPr>
          <w:p w14:paraId="07C44E86" w14:textId="421BB3B7" w:rsidR="00BE100A" w:rsidRDefault="00BE100A" w:rsidP="00BE100A">
            <w:pPr>
              <w:jc w:val="center"/>
            </w:pPr>
            <w:r>
              <w:t>T3 W8</w:t>
            </w:r>
          </w:p>
        </w:tc>
        <w:tc>
          <w:tcPr>
            <w:tcW w:w="2835" w:type="dxa"/>
          </w:tcPr>
          <w:p w14:paraId="110510AC" w14:textId="5847B404" w:rsidR="00BE100A" w:rsidRPr="006241DA" w:rsidRDefault="00BE100A" w:rsidP="00BE100A">
            <w:r w:rsidRPr="006241DA">
              <w:t xml:space="preserve">Monday </w:t>
            </w:r>
            <w:r>
              <w:t>10</w:t>
            </w:r>
            <w:r w:rsidRPr="006725E3">
              <w:rPr>
                <w:vertAlign w:val="superscript"/>
              </w:rPr>
              <w:t>th</w:t>
            </w:r>
            <w:r>
              <w:t xml:space="preserve"> June</w:t>
            </w:r>
            <w:r w:rsidRPr="006241DA">
              <w:t xml:space="preserve"> </w:t>
            </w:r>
          </w:p>
        </w:tc>
        <w:tc>
          <w:tcPr>
            <w:tcW w:w="3260" w:type="dxa"/>
          </w:tcPr>
          <w:p w14:paraId="0A5D4D7C" w14:textId="7B625CB9" w:rsidR="00BE100A" w:rsidRPr="006241DA" w:rsidRDefault="00BE100A" w:rsidP="00BE100A">
            <w:r>
              <w:t>Language Dossier</w:t>
            </w:r>
          </w:p>
        </w:tc>
        <w:tc>
          <w:tcPr>
            <w:tcW w:w="1984" w:type="dxa"/>
          </w:tcPr>
          <w:p w14:paraId="38724DF6" w14:textId="26B1FCD3" w:rsidR="00BE100A" w:rsidRPr="006241DA" w:rsidRDefault="00BE100A" w:rsidP="00BE100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Mon 8</w:t>
            </w:r>
            <w:r w:rsidRPr="006725E3">
              <w:rPr>
                <w:sz w:val="22"/>
                <w:szCs w:val="22"/>
                <w:vertAlign w:val="superscript"/>
              </w:rPr>
              <w:t>th</w:t>
            </w:r>
            <w:r>
              <w:rPr>
                <w:sz w:val="22"/>
                <w:szCs w:val="22"/>
              </w:rPr>
              <w:t xml:space="preserve"> July</w:t>
            </w:r>
          </w:p>
        </w:tc>
      </w:tr>
      <w:tr w:rsidR="00BE100A" w:rsidRPr="006241DA" w14:paraId="264AE7F9" w14:textId="77777777" w:rsidTr="00F5123B">
        <w:tc>
          <w:tcPr>
            <w:tcW w:w="988" w:type="dxa"/>
          </w:tcPr>
          <w:p w14:paraId="048C96F0" w14:textId="39894D7E" w:rsidR="00BE100A" w:rsidRDefault="00BE100A" w:rsidP="00BE100A">
            <w:pPr>
              <w:jc w:val="center"/>
            </w:pPr>
            <w:r>
              <w:t>-</w:t>
            </w:r>
          </w:p>
        </w:tc>
        <w:tc>
          <w:tcPr>
            <w:tcW w:w="2835" w:type="dxa"/>
          </w:tcPr>
          <w:p w14:paraId="208734E1" w14:textId="3E38469D" w:rsidR="00BE100A" w:rsidRPr="006241DA" w:rsidRDefault="00BE100A" w:rsidP="00BE100A">
            <w:r w:rsidRPr="006241DA">
              <w:t xml:space="preserve">Thursday </w:t>
            </w:r>
            <w:r>
              <w:t>5</w:t>
            </w:r>
            <w:r w:rsidRPr="006725E3">
              <w:rPr>
                <w:vertAlign w:val="superscript"/>
              </w:rPr>
              <w:t>th</w:t>
            </w:r>
            <w:r>
              <w:t xml:space="preserve"> September</w:t>
            </w:r>
          </w:p>
        </w:tc>
        <w:tc>
          <w:tcPr>
            <w:tcW w:w="3260" w:type="dxa"/>
          </w:tcPr>
          <w:p w14:paraId="7E045E59" w14:textId="5B671768" w:rsidR="00BE100A" w:rsidRPr="006241DA" w:rsidRDefault="00BE100A" w:rsidP="00BE100A">
            <w:r>
              <w:t>Dissertation</w:t>
            </w:r>
          </w:p>
        </w:tc>
        <w:tc>
          <w:tcPr>
            <w:tcW w:w="1984" w:type="dxa"/>
          </w:tcPr>
          <w:p w14:paraId="08A46888" w14:textId="636BC8FF" w:rsidR="00BE100A" w:rsidRPr="006241DA" w:rsidRDefault="00BE100A" w:rsidP="00BE100A">
            <w:pPr>
              <w:jc w:val="center"/>
            </w:pPr>
            <w:r>
              <w:t>TBA</w:t>
            </w:r>
          </w:p>
        </w:tc>
      </w:tr>
    </w:tbl>
    <w:p w14:paraId="23020C24" w14:textId="77777777" w:rsidR="009A5A89" w:rsidRDefault="009A5A89" w:rsidP="00B64425">
      <w:pPr>
        <w:rPr>
          <w:rFonts w:asciiTheme="minorHAnsi" w:hAnsiTheme="minorHAnsi"/>
          <w:color w:val="000000"/>
          <w:sz w:val="22"/>
          <w:szCs w:val="22"/>
        </w:rPr>
      </w:pPr>
    </w:p>
    <w:p w14:paraId="294D90CB" w14:textId="57110507" w:rsidR="00BE100A" w:rsidRDefault="001B7758" w:rsidP="00B64425">
      <w:pPr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>*</w:t>
      </w:r>
      <w:r w:rsidRPr="001B7758">
        <w:rPr>
          <w:rFonts w:asciiTheme="minorHAnsi" w:hAnsiTheme="minorHAnsi"/>
          <w:color w:val="000000"/>
          <w:sz w:val="22"/>
          <w:szCs w:val="22"/>
        </w:rPr>
        <w:t>Please be aware that if an essay is submitted late or with an extensio</w:t>
      </w:r>
      <w:r>
        <w:rPr>
          <w:rFonts w:asciiTheme="minorHAnsi" w:hAnsiTheme="minorHAnsi"/>
          <w:color w:val="000000"/>
          <w:sz w:val="22"/>
          <w:szCs w:val="22"/>
        </w:rPr>
        <w:t>n, the feedback date is likely to be</w:t>
      </w:r>
      <w:r w:rsidRPr="001B7758">
        <w:rPr>
          <w:rFonts w:asciiTheme="minorHAnsi" w:hAnsiTheme="minorHAnsi"/>
          <w:color w:val="000000"/>
          <w:sz w:val="22"/>
          <w:szCs w:val="22"/>
        </w:rPr>
        <w:t xml:space="preserve"> extended.</w:t>
      </w:r>
    </w:p>
    <w:sectPr w:rsidR="00BE100A" w:rsidSect="004A01CA">
      <w:pgSz w:w="11906" w:h="16838"/>
      <w:pgMar w:top="1009" w:right="1151" w:bottom="1009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55B"/>
    <w:rsid w:val="00006060"/>
    <w:rsid w:val="00034FD3"/>
    <w:rsid w:val="0004180E"/>
    <w:rsid w:val="0007256B"/>
    <w:rsid w:val="00086600"/>
    <w:rsid w:val="000B07A2"/>
    <w:rsid w:val="000B3660"/>
    <w:rsid w:val="000B4EB4"/>
    <w:rsid w:val="000B6DA9"/>
    <w:rsid w:val="000C3D13"/>
    <w:rsid w:val="000F5CEC"/>
    <w:rsid w:val="000F648E"/>
    <w:rsid w:val="00100E98"/>
    <w:rsid w:val="00141B3E"/>
    <w:rsid w:val="00142E5D"/>
    <w:rsid w:val="00147C7A"/>
    <w:rsid w:val="001614DB"/>
    <w:rsid w:val="00174CC6"/>
    <w:rsid w:val="00187C62"/>
    <w:rsid w:val="001A3826"/>
    <w:rsid w:val="001A5E73"/>
    <w:rsid w:val="001B442D"/>
    <w:rsid w:val="001B7758"/>
    <w:rsid w:val="001D7773"/>
    <w:rsid w:val="001E108D"/>
    <w:rsid w:val="002073CA"/>
    <w:rsid w:val="002125DE"/>
    <w:rsid w:val="00213BCF"/>
    <w:rsid w:val="0022216E"/>
    <w:rsid w:val="00225945"/>
    <w:rsid w:val="002269FC"/>
    <w:rsid w:val="0024112F"/>
    <w:rsid w:val="00246DD5"/>
    <w:rsid w:val="002539F0"/>
    <w:rsid w:val="00285EB1"/>
    <w:rsid w:val="002A3D0A"/>
    <w:rsid w:val="002D1C9B"/>
    <w:rsid w:val="002D58AA"/>
    <w:rsid w:val="002E0A77"/>
    <w:rsid w:val="002E5137"/>
    <w:rsid w:val="00302BBF"/>
    <w:rsid w:val="00314DCE"/>
    <w:rsid w:val="003165FE"/>
    <w:rsid w:val="00322876"/>
    <w:rsid w:val="00342345"/>
    <w:rsid w:val="0034646A"/>
    <w:rsid w:val="00346D80"/>
    <w:rsid w:val="00351052"/>
    <w:rsid w:val="0035744F"/>
    <w:rsid w:val="003644AD"/>
    <w:rsid w:val="00366394"/>
    <w:rsid w:val="003E1453"/>
    <w:rsid w:val="003F6CBA"/>
    <w:rsid w:val="00422A83"/>
    <w:rsid w:val="00440018"/>
    <w:rsid w:val="00445456"/>
    <w:rsid w:val="0045484E"/>
    <w:rsid w:val="00475164"/>
    <w:rsid w:val="004918DD"/>
    <w:rsid w:val="004A01CA"/>
    <w:rsid w:val="004A0CCE"/>
    <w:rsid w:val="004C1A25"/>
    <w:rsid w:val="004C7E28"/>
    <w:rsid w:val="004E39B5"/>
    <w:rsid w:val="004F555B"/>
    <w:rsid w:val="00500F56"/>
    <w:rsid w:val="00512DC9"/>
    <w:rsid w:val="005204F7"/>
    <w:rsid w:val="005257E6"/>
    <w:rsid w:val="005343BA"/>
    <w:rsid w:val="00540155"/>
    <w:rsid w:val="00540C92"/>
    <w:rsid w:val="0057109A"/>
    <w:rsid w:val="00576868"/>
    <w:rsid w:val="00581661"/>
    <w:rsid w:val="00581965"/>
    <w:rsid w:val="005908C4"/>
    <w:rsid w:val="005B1096"/>
    <w:rsid w:val="005F4AC3"/>
    <w:rsid w:val="0060565D"/>
    <w:rsid w:val="00611B3D"/>
    <w:rsid w:val="00616CC6"/>
    <w:rsid w:val="006241DA"/>
    <w:rsid w:val="00627A9A"/>
    <w:rsid w:val="00631224"/>
    <w:rsid w:val="00636483"/>
    <w:rsid w:val="00636A4D"/>
    <w:rsid w:val="00643F07"/>
    <w:rsid w:val="00662A90"/>
    <w:rsid w:val="006725E3"/>
    <w:rsid w:val="00684D02"/>
    <w:rsid w:val="006A0911"/>
    <w:rsid w:val="006A2710"/>
    <w:rsid w:val="006D64BC"/>
    <w:rsid w:val="006E3A80"/>
    <w:rsid w:val="00705E16"/>
    <w:rsid w:val="00711508"/>
    <w:rsid w:val="00722BE4"/>
    <w:rsid w:val="00722CF5"/>
    <w:rsid w:val="007409AF"/>
    <w:rsid w:val="00743D50"/>
    <w:rsid w:val="00747A2B"/>
    <w:rsid w:val="00791379"/>
    <w:rsid w:val="00792827"/>
    <w:rsid w:val="007A08CB"/>
    <w:rsid w:val="007A18A0"/>
    <w:rsid w:val="007C4F6A"/>
    <w:rsid w:val="007C6F9A"/>
    <w:rsid w:val="007D7603"/>
    <w:rsid w:val="007E0448"/>
    <w:rsid w:val="007F5D29"/>
    <w:rsid w:val="0081266A"/>
    <w:rsid w:val="008134D8"/>
    <w:rsid w:val="008147E0"/>
    <w:rsid w:val="00827E7B"/>
    <w:rsid w:val="008440B6"/>
    <w:rsid w:val="00846EE7"/>
    <w:rsid w:val="0087515C"/>
    <w:rsid w:val="008A1ADE"/>
    <w:rsid w:val="008A75E6"/>
    <w:rsid w:val="008B191E"/>
    <w:rsid w:val="008D649E"/>
    <w:rsid w:val="008E311B"/>
    <w:rsid w:val="008E37EB"/>
    <w:rsid w:val="008E7014"/>
    <w:rsid w:val="00902906"/>
    <w:rsid w:val="00911CA3"/>
    <w:rsid w:val="00921D0E"/>
    <w:rsid w:val="00927C98"/>
    <w:rsid w:val="00954913"/>
    <w:rsid w:val="00962D97"/>
    <w:rsid w:val="00970953"/>
    <w:rsid w:val="0097309B"/>
    <w:rsid w:val="00975F21"/>
    <w:rsid w:val="00985379"/>
    <w:rsid w:val="009A33B6"/>
    <w:rsid w:val="009A581B"/>
    <w:rsid w:val="009A5A89"/>
    <w:rsid w:val="009C2539"/>
    <w:rsid w:val="00A04B22"/>
    <w:rsid w:val="00A11F59"/>
    <w:rsid w:val="00A44A88"/>
    <w:rsid w:val="00A451F4"/>
    <w:rsid w:val="00A56651"/>
    <w:rsid w:val="00A611A1"/>
    <w:rsid w:val="00A663E1"/>
    <w:rsid w:val="00A8012F"/>
    <w:rsid w:val="00A91426"/>
    <w:rsid w:val="00AE63CD"/>
    <w:rsid w:val="00AF225C"/>
    <w:rsid w:val="00B0296E"/>
    <w:rsid w:val="00B166AA"/>
    <w:rsid w:val="00B33981"/>
    <w:rsid w:val="00B46FED"/>
    <w:rsid w:val="00B53FF9"/>
    <w:rsid w:val="00B550A3"/>
    <w:rsid w:val="00B64425"/>
    <w:rsid w:val="00B9576C"/>
    <w:rsid w:val="00B97F38"/>
    <w:rsid w:val="00BA5AD4"/>
    <w:rsid w:val="00BB22AE"/>
    <w:rsid w:val="00BD089E"/>
    <w:rsid w:val="00BD7A45"/>
    <w:rsid w:val="00BE100A"/>
    <w:rsid w:val="00BE327B"/>
    <w:rsid w:val="00BE71CC"/>
    <w:rsid w:val="00C11179"/>
    <w:rsid w:val="00C147A2"/>
    <w:rsid w:val="00C264EA"/>
    <w:rsid w:val="00C27535"/>
    <w:rsid w:val="00C37EDF"/>
    <w:rsid w:val="00C450C6"/>
    <w:rsid w:val="00C46B2C"/>
    <w:rsid w:val="00C47D18"/>
    <w:rsid w:val="00C719CB"/>
    <w:rsid w:val="00C803C4"/>
    <w:rsid w:val="00CA757C"/>
    <w:rsid w:val="00CA7C10"/>
    <w:rsid w:val="00CB4A62"/>
    <w:rsid w:val="00CB66AD"/>
    <w:rsid w:val="00CE4840"/>
    <w:rsid w:val="00CF6DF6"/>
    <w:rsid w:val="00D31D8E"/>
    <w:rsid w:val="00D3583B"/>
    <w:rsid w:val="00D41513"/>
    <w:rsid w:val="00D523C7"/>
    <w:rsid w:val="00D52B36"/>
    <w:rsid w:val="00D532EB"/>
    <w:rsid w:val="00D612E3"/>
    <w:rsid w:val="00D665B8"/>
    <w:rsid w:val="00D67A01"/>
    <w:rsid w:val="00D735DC"/>
    <w:rsid w:val="00D97389"/>
    <w:rsid w:val="00DF2BB1"/>
    <w:rsid w:val="00E0563D"/>
    <w:rsid w:val="00E32034"/>
    <w:rsid w:val="00E341F4"/>
    <w:rsid w:val="00E362CA"/>
    <w:rsid w:val="00E4153F"/>
    <w:rsid w:val="00E56056"/>
    <w:rsid w:val="00E84287"/>
    <w:rsid w:val="00EA0312"/>
    <w:rsid w:val="00EA78A5"/>
    <w:rsid w:val="00EB6C6C"/>
    <w:rsid w:val="00EC67E5"/>
    <w:rsid w:val="00EE550F"/>
    <w:rsid w:val="00EF0032"/>
    <w:rsid w:val="00F12581"/>
    <w:rsid w:val="00F40BA1"/>
    <w:rsid w:val="00F524AF"/>
    <w:rsid w:val="00F601BE"/>
    <w:rsid w:val="00F76595"/>
    <w:rsid w:val="00F8171C"/>
    <w:rsid w:val="00F82669"/>
    <w:rsid w:val="00F85065"/>
    <w:rsid w:val="00F968EA"/>
    <w:rsid w:val="00FA2C1C"/>
    <w:rsid w:val="00FB0D8A"/>
    <w:rsid w:val="00FB25E9"/>
    <w:rsid w:val="00FB5809"/>
    <w:rsid w:val="00FC38C0"/>
    <w:rsid w:val="00FD58BC"/>
    <w:rsid w:val="00FD6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CC5503F"/>
  <w15:docId w15:val="{8125E9E3-67E0-43C0-B4EB-B9653CCFB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4DCE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B66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2D1C9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358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3583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583B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58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583B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DDE002-462A-4D7B-A2E3-6E947C7CF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52959A</Template>
  <TotalTime>1</TotalTime>
  <Pages>1</Pages>
  <Words>386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DEPARTMENT OF CLASSICS AND ANCIENT HISTORY</vt:lpstr>
    </vt:vector>
  </TitlesOfParts>
  <Company>University of Warwick</Company>
  <LinksUpToDate>false</LinksUpToDate>
  <CharactersWithSpaces>2327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DEPARTMENT OF CLASSICS AND ANCIENT HISTORY</dc:title>
  <dc:creator>clsaj</dc:creator>
  <cp:lastModifiedBy>Newby, Zahra</cp:lastModifiedBy>
  <cp:revision>2</cp:revision>
  <cp:lastPrinted>2018-09-21T10:04:00Z</cp:lastPrinted>
  <dcterms:created xsi:type="dcterms:W3CDTF">2018-09-28T15:04:00Z</dcterms:created>
  <dcterms:modified xsi:type="dcterms:W3CDTF">2018-09-28T15:04:00Z</dcterms:modified>
</cp:coreProperties>
</file>