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122" w:type="dxa"/>
        <w:tblLook w:val="04A0" w:firstRow="1" w:lastRow="0" w:firstColumn="1" w:lastColumn="0" w:noHBand="0" w:noVBand="1"/>
      </w:tblPr>
      <w:tblGrid>
        <w:gridCol w:w="1318"/>
        <w:gridCol w:w="1804"/>
      </w:tblGrid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 / ab</w:t>
            </w:r>
            <w:r w:rsidR="00104852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+ abl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from, by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abest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is absent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abit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goes way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absēns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absent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accēdere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to, approach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accipit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F3119A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receives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accurrit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runs u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accūsat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accuses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</w:t>
            </w:r>
            <w:r w:rsidR="00104852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+ acc.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ad-dere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add to (ad + dare)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adest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is present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adhūc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104852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104852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</w:t>
            </w:r>
            <w:r w:rsidR="000E1956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admittere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send 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adulēscēns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young man/woman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advehere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carry, take 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advenit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arrives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adversus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towards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aedificāre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build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aedificium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building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aeger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sick, 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aegrōtāre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aequē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equally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aequinoctium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equinox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aequus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equal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āēr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air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aestās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summer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afferre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bring (ad+ferre)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agit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agnus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lamb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ait, āiunt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albus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white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nourish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aliēnus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someone else's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aliquid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something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aliquis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someone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aliter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otherwise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another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other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deep, 'sea'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altus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high; deep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amat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ambulat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walks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amīca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(lady) friend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amīcus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friend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amor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ancilla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maid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angustus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narrow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anima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breath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animadvertere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notice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animal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living creature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ante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before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anteā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before, previously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antequam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before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antīquus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ānulus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aperit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opens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apertus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open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appellāre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appōnere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put onto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apud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at, with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aqua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arbitrārī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think, reckon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arbor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tree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arcessere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summon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F3119A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arcus</w:t>
            </w:r>
            <w:r w:rsidR="00F3119A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F3119A">
              <w:rPr>
                <w:rFonts w:ascii="GentiumAlt" w:eastAsia="Times New Roman" w:hAnsi="GentiumAlt" w:cs="Calibri"/>
                <w:bCs/>
                <w:color w:val="000000"/>
                <w:sz w:val="18"/>
                <w:szCs w:val="18"/>
                <w:lang w:eastAsia="en-GB"/>
              </w:rPr>
              <w:t>(4)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arms, weapons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armātus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armed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as</w:t>
            </w:r>
            <w:r w:rsidR="00104852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(small coin)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ascendere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climb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aspicit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look carefully at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dark, black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atque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so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ātrium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atrium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audit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hears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augēre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increase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aureus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gold coin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aureus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made from </w:t>
            </w:r>
            <w:r w:rsidRPr="00B83569">
              <w:rPr>
                <w:rFonts w:ascii="GentiumAlt" w:eastAsia="Times New Roman" w:hAnsi="GentiumAlt" w:cs="Calibri"/>
                <w:i/>
                <w:color w:val="000000"/>
                <w:sz w:val="18"/>
                <w:szCs w:val="18"/>
                <w:lang w:eastAsia="en-GB"/>
              </w:rPr>
              <w:t>aurum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auris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autem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however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autumnus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autumn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auxilium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help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avunculus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uncle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baculum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stick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bālat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bleats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barbarus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barbarian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beātus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happy, blessed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bellum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bene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bibit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drinks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bonus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good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bōs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ox, cow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bracchium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brevī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brevis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short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caelum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sky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calamus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pen, reed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calidus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campus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candidus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white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canis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cantat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sings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capere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capture, take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capillus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hair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capitulum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chapter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caput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cardō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hinge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carēre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carpit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plucks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castra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camp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catēna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cauda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tail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causa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reason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cavēre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beware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cēdere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cēra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wax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cerebrum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cernere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see, discern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certus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certain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cēterī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rest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cēterum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besides, but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charta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paper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cibus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food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circum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around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cīvis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citizen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clāmat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shouts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clāmor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clārus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claudit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closes, shuts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clausus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closed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coepisse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begin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cōgitāre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cognōmen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surname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cognōscere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recognise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colloquī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speak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colloquium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talk, conversation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colour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columna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column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comes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companion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comitārī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accompany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comparāre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compare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complectī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embrace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complūrēs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several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computāre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count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con-iungere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join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try, attempt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coniūnx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spouse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cōnscendere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get on, board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cōnsīdere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sit down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cōnsistit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stops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cōnsōlārī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console, comfort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conspectus </w:t>
            </w:r>
            <w:r w:rsidRPr="00B83569">
              <w:rPr>
                <w:rFonts w:ascii="GentiumAlt" w:eastAsia="Times New Roman" w:hAnsi="GentiumAlt" w:cs="Calibri"/>
                <w:bCs/>
                <w:color w:val="000000"/>
                <w:sz w:val="18"/>
                <w:szCs w:val="18"/>
                <w:lang w:eastAsia="en-GB"/>
              </w:rPr>
              <w:t>(4)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sight, view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cōnspicere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catch sight of, see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costs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B83569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cōnstituere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fix, decide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continuō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immediately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contrā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against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contrārius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opposite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convenīre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come together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convenit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suits; fits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convertere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turn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heart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cornū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horn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corpus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body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corrigere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correct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cotīdiē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everyday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crās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tomorrow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crassus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fat, heavy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crēdere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believe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cruor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blood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crūs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cubāre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cubiculum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bedroom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whom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cuius?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whose?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culter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knife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cum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+ abl.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with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cūnae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cradle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cupere (-io)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want, desire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cupiditās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desire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cupidus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desirous of, eager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cur?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why?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cūrāre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look after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currit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runs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currus, -ūs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chariot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cūstōdīre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guard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gives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down from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de-esse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goddess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dēbēre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ought 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dēbēre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owe (money)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decēre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fitting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dēfendere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defend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deinde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dēlectat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pleases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delete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dēmōnstrāre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show, demonstrate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dēnārius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denarius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tooth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dērīdēre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laugh at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dēscendere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down, descend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dēserere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leave, desert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dēsinere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stop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dētergēre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wipe off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dexter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right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dīcere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dictāre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dictate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difficilis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difficult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digitus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finger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dignus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worthy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dīligere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dīmidius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half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discēdit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discere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learn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discipulus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pupil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dīves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rich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dīvidere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divide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docēre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teach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clever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hurt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dolor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pain, grief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domī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 home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domina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mistress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dominus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master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domus</w:t>
            </w:r>
            <w:r w:rsidR="00104852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104852" w:rsidRPr="00104852">
              <w:rPr>
                <w:rFonts w:ascii="GentiumAlt" w:eastAsia="Times New Roman" w:hAnsi="GentiumAlt" w:cs="Calibri"/>
                <w:bCs/>
                <w:color w:val="000000"/>
                <w:sz w:val="18"/>
                <w:szCs w:val="18"/>
                <w:lang w:eastAsia="en-GB"/>
              </w:rPr>
              <w:t>(us)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house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dōnum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gift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dormit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sleeps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dubitāre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doubt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dūcit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leads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while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dūrus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hard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leader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out of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eadem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same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ef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-</w:t>
            </w: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ficere (-io)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make from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ego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ēgredī (-ior)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out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emit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buys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enim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B83569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by him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 go (īre</w:t>
            </w:r>
            <w:r w:rsidR="00104852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epistula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letter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eques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cavalry 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equitātus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cavalry 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equus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horse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ergā + acc.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towards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ergō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so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errat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wonders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master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es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be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B83569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ēsse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to </w:t>
            </w:r>
            <w:r w:rsidR="000E1956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</w:t>
            </w: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et … 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both ... and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etiam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also, as well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etsī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even if, although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out of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ex-audīre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hear clearly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excitāre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wake up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exclāmāre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shout out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excūsāre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excuse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exemplum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example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exercitus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army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exiguus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small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</w:t>
            </w:r>
            <w:r w:rsidR="000E1956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out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way out, 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-</w:t>
            </w: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pugnāre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attack and capture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expugnātiō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conquest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exspectat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waits for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extrā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outside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faber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craftsman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fābula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story, play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facere (-iō)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make; do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faciēs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facilis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easy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factum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deed, action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fallere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887FEA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deceive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falsus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false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familia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household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speak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fēmina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feminīnum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feminine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fenestra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window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ferōx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fierce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ferre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ferreus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made from </w:t>
            </w:r>
            <w:r w:rsidRPr="00B83569">
              <w:rPr>
                <w:rFonts w:ascii="GentiumAlt" w:eastAsia="Times New Roman" w:hAnsi="GentiumAlt" w:cs="Calibri"/>
                <w:i/>
                <w:color w:val="000000"/>
                <w:sz w:val="18"/>
                <w:szCs w:val="18"/>
                <w:lang w:eastAsia="en-GB"/>
              </w:rPr>
              <w:t>ferrum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ferrum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iron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fessus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ti</w:t>
            </w:r>
            <w:r w:rsidR="000E1956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fierī, fit, fīunt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made, become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fīlia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daughter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fīliola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little girl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fīliolus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little son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fīlius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thread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fīnis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boundary; 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blow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weep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flōs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flower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flūctus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flow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flūmen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fluvius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foedus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horrible, ugly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folium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 the door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fōrma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shape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fōrmōsus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beautiful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fortasse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perhaps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forte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by chance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fortis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brave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forum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fossa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ditch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frangere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break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frāter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brother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fremere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growl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frequēns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frequent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frīgēre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cold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frīgidus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cold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frōns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forehead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fugere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flee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fulgur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lightening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futūrus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future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gaudēre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happy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gemma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jewel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gemmātus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having a jewel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cheek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genū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knee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gerere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glaciēs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ice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gladius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soldier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glōria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glory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gracilis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gradus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step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Graecus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Greek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gravis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heavy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gubernāre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steer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gubernātor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helmsman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habet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habitat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lives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haec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this (f.)</w:t>
            </w:r>
            <w:r w:rsidR="00B83569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; these things 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hasta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spear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haurīre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drink, drain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herba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grass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herī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yesterday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hic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, haec, hoc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hīc</w:t>
            </w:r>
            <w:r w:rsidR="00B83569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B83569" w:rsidRPr="00B83569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(nb macron)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hiems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winter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hinc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from 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hoc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this (n.)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hodiē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today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hōra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hour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horrēre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stand on end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hortus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garden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hostis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enemy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hūc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hūmānus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human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humī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 the ground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humilis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humus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ground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iacere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B83569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iacēre </w:t>
            </w:r>
            <w:r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(</w:t>
            </w:r>
            <w:r w:rsidRPr="00B83569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macron)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iactāre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now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iānitor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doorkeeper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iānua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ibi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īdem</w:t>
            </w:r>
            <w:r w:rsidR="0017219E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17219E" w:rsidRPr="0017219E">
              <w:rPr>
                <w:rFonts w:ascii="GentiumAlt" w:eastAsia="Times New Roman" w:hAnsi="GentiumAlt" w:cs="Calibri"/>
                <w:bCs/>
                <w:i/>
                <w:color w:val="000000"/>
                <w:sz w:val="12"/>
                <w:szCs w:val="18"/>
                <w:lang w:eastAsia="en-GB"/>
              </w:rPr>
              <w:t>eadem idem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same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īdūs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ides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iecur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igitur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so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ignorāre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ignorant of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ille</w:t>
            </w:r>
            <w:r w:rsidR="0017219E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illa illud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that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illīc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there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illūc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there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illūstrāre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illuminate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imāgō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image, picture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imber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no, rather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imperat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orders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imperium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empire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impetus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charge, attack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impiger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hardworking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impluvium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impluvium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impōnit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puts .... 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imprimere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press 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improbus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naughty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</w:t>
            </w:r>
            <w:r w:rsidR="0017219E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+ abl.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</w:t>
            </w:r>
            <w:r w:rsidR="0017219E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, on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219E" w:rsidRPr="000E1956" w:rsidRDefault="0017219E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 + acc.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219E" w:rsidRPr="000E1956" w:rsidRDefault="0017219E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into, onto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incertus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uncertain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incipere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begin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inclūdere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shut 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incolere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inhabit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indignus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unworthy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indoctus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 clever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put on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industrius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hard-working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42CFF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inesse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42CFF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</w:t>
            </w:r>
            <w:r w:rsidR="000E1956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īnfāns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infant, baby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īnferior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lower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lower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īnfluere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flow in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īnfrā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below, beneath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inimīcus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enemy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initium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beginning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inquit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says</w:t>
            </w:r>
            <w:r w:rsidR="00042CFF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, said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īnsula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island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integer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intellegere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understand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between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interesse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between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17219E" w:rsidRDefault="0017219E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interficere </w:t>
            </w:r>
            <w:r w:rsidR="000E1956" w:rsidRPr="0017219E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(</w:t>
            </w:r>
            <w:r w:rsidRPr="0017219E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-io)</w:t>
            </w:r>
            <w:r w:rsidR="000E1956" w:rsidRPr="0017219E">
              <w:rPr>
                <w:rFonts w:ascii="GentiumAlt" w:eastAsia="Times New Roman" w:hAnsi="GentiumAlt" w:cs="Calibri"/>
                <w:bCs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kill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interim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meanwhile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interpellāre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interrupt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interrogat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asks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intrā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inside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enters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intuērī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look at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invocāre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call on, invoke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ipse</w:t>
            </w:r>
            <w:r w:rsidR="00042CFF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042CFF" w:rsidRPr="00042CFF">
              <w:rPr>
                <w:rFonts w:ascii="GentiumAlt" w:eastAsia="Times New Roman" w:hAnsi="GentiumAlt" w:cs="Calibri"/>
                <w:bCs/>
                <w:color w:val="000000"/>
                <w:sz w:val="16"/>
                <w:szCs w:val="18"/>
                <w:lang w:eastAsia="en-GB"/>
              </w:rPr>
              <w:t>ipsa ipsum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self</w:t>
            </w:r>
          </w:p>
        </w:tc>
      </w:tr>
      <w:tr w:rsidR="000E1956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īrātus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956" w:rsidRPr="000E1956" w:rsidRDefault="000E1956" w:rsidP="000E1956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angry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is ea id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him; that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iste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 such a way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itaque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so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item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 same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iterum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again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iubēre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iungere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join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iūxtā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next to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kalendae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1st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lābī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labrum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labyrinthus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byrinth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milk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lacrima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lacrimat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cries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lake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laetārī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happy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laetus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happy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largīrī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give generously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largus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generous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Latīnus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Latin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lātrat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barks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broad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laudāre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praise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praise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lavāre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wash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lectīca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litter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lectulus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little bed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lectus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legere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levis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light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liber</w:t>
            </w: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17219E">
              <w:rPr>
                <w:rFonts w:ascii="GentiumAlt" w:eastAsia="Times New Roman" w:hAnsi="GentiumAlt" w:cs="Calibri"/>
                <w:bCs/>
                <w:i/>
                <w:color w:val="000000"/>
                <w:sz w:val="12"/>
                <w:szCs w:val="18"/>
                <w:lang w:eastAsia="en-GB"/>
              </w:rPr>
              <w:t>(no macron)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B0730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book</w:t>
            </w:r>
            <w:bookmarkStart w:id="0" w:name="_GoBack"/>
            <w:bookmarkEnd w:id="0"/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līberī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children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887FEA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licet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allowed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ligneus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made from lignum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lignum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wood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līlium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līmen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threshold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līnea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string, thread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lingua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tongue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littera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letter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litterae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letter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lītus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beach, shore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locus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place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longus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loquī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speak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lūcet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shines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lūdere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lūdus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school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lūna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moon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lupus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wolf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lūx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light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maerēre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grieve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magis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more (adv.)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magister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teacher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magnificus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magnificent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magnus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big, great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bigger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male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badly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trouble, </w:t>
            </w:r>
            <w:r w:rsidR="00042CFF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a 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bad thing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apple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mamma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mummy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māne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morning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manēre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stay, remain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manus</w:t>
            </w: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-us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sea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margarīta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pearl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maritimus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by the sea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marītus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husband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māteria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material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mātrōna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married woman,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māximus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biggest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me (acc.)</w:t>
            </w:r>
            <w:r w:rsidR="00042CFF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042CFF" w:rsidRPr="00042CFF">
              <w:rPr>
                <w:rFonts w:ascii="GentiumAlt" w:eastAsia="Times New Roman" w:hAnsi="GentiumAlt" w:cs="Calibri"/>
                <w:i/>
                <w:color w:val="000000"/>
                <w:sz w:val="18"/>
                <w:szCs w:val="18"/>
                <w:lang w:eastAsia="en-GB"/>
              </w:rPr>
              <w:t>(ego = I)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mēcum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with 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medicus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doctor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medius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middle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melior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better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membrum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limb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mendum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error, mistake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mēnsa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table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mēnsis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month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mentīrī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mercātor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merchant, trader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mercēs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earn, deserve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dip, immerse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merīdiēs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midday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merx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goods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metuere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meus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my (vocative)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mihi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me (dative)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mīles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soldier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mīlitāre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be a </w:t>
            </w:r>
            <w:r w:rsidR="00887FEA" w:rsidRPr="00887FEA">
              <w:rPr>
                <w:rFonts w:ascii="GentiumAlt" w:eastAsia="Times New Roman" w:hAnsi="GentiumAlt" w:cs="Calibri"/>
                <w:i/>
                <w:color w:val="000000"/>
                <w:sz w:val="18"/>
                <w:szCs w:val="18"/>
                <w:lang w:eastAsia="en-GB"/>
              </w:rPr>
              <w:t>miles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minimē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no!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minimus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smallest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minor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smaller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minuere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become less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mīrābilis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wonderful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mīrārī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wonder 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miser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unhappy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mittere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modo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moenia </w:t>
            </w: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-ium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walls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mollis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soft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monēre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warn, advise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mōns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mountain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mōnstrat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shows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mōnstrum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monster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delay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mordēre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bite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mors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death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mortuus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movēre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mox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soon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mulier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(married) woman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multī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many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mundus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clean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mūrus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mūtāre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change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for, you see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nārrāre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nārrātio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narrative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nāsus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natāre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swim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nauta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sailor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nāvigāre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sail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nāvis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ship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... not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necāre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necessārius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necessary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necesse est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it is necessary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negāre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deny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nēmō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no-one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and ... not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neque… neque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neither ... nor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nescīre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 know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neuter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887FE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</w:t>
            </w:r>
            <w:r w:rsidR="0017219E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either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killing, murder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nīdus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niger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black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nihil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nothing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nimis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too much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nisi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if not, unless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nix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snow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nōlī, nōlīte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don't! + infinitive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nōlle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 want, refuse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nōmināre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name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nōnae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nones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nōndum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not yet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nōnne?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surely (yes)?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</w:t>
            </w:r>
            <w:r w:rsidR="00042CFF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/us (nom./acc.)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nōscere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get to know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noster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our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novus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nox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night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nūbēs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cloud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nūllus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num?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surely ... not?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numerat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counts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numerus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number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nummus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numquam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nunc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nūntius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messenger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just now, recently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nūtrīx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nurse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ō!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o!</w:t>
            </w: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(exclamation)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ob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 account of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oblīvīscī,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forget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obscūrus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dark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occidēns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West ('falling')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occidere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fall, set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C85C7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occīdere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occultāre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hide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occurrere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run to met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ōceanus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ocean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eye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officium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duty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ōlim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once, long ago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omnis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all, every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operīre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cover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oportēre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should, have to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opperīrī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wait for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oppidum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town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oppugnāre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attack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optimus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opus est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there is need of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shore, coast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oriēns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East ('rising')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orīrī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ōrnāmentum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jewellery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ōrnat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decorates, adorns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mouth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ōsculārī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ōsculum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ostendit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shows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ōstiārius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doorkeeper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ōstium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door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ovis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sheep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ōvum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egg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pāgina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page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pallium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cloak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palpitāre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throb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pānis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bread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papȳrus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papyrus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ready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pārēre + dat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obey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part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partīrī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divide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parvulus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rather small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small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passus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pāstor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shepherd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father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patēre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open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suffer; allow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patria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native land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paucī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 little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pauper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poor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chest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pecūnia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money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pecūniōsus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wealthy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pedes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foot-soldier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pēior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worse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pellere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drive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pēnsum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task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through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lose, destroy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continue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peristȳlum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colonnade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persōna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character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perterritus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frightened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foot, paw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pessimus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worst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petasus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petit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seeks, attacks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piger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lazy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pila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pīlum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javelin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pirum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plēnus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full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plōrat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cries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plūrālis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plural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plūrēs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plūrimī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very many, most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plūs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more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pōculum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wine cup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pollicērī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promise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pōnit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puts, places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porcus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pig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porta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gate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portat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carries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harbour, port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demand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posse</w:t>
            </w:r>
            <w:r w:rsidR="003C2C8F" w:rsidRPr="003C2C8F">
              <w:rPr>
                <w:rFonts w:ascii="GentiumAlt" w:eastAsia="Times New Roman" w:hAnsi="GentiumAlt" w:cs="Calibri"/>
                <w:bCs/>
                <w:i/>
                <w:color w:val="000000"/>
                <w:sz w:val="18"/>
                <w:szCs w:val="18"/>
                <w:lang w:eastAsia="en-GB"/>
              </w:rPr>
              <w:t xml:space="preserve"> (pot| 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be able, can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possidēre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possess, have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after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posteā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afterwards, then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posterior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behind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after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postrēmō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finally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postrēmus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last, final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postulāre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demand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praenōmen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forename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praesēns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present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praeter + acc.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except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praetereā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besides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prāve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wrongly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prāvus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wrong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prehendere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grab, seize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premere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press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pretium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price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prīmō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 first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3C2C8F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prīmus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first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prior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front, first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before, first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probus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well-behaved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prōcedere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forward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procul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far (from)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procul ab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far from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profectō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certainly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proficīscī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set out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prōmere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take out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prōmissum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promise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prōmittere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promise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prōnōmen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pronoun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prope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propter + acc.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because of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C85C7A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prōspicere </w:t>
            </w:r>
            <w:r w:rsidR="0017219E" w:rsidRPr="00C85C7A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(-io)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look ahead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prōvincia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province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prūdēns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clever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feel shame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pudor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shame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puella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girl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boy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pugna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fight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pugnāre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fight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pugnus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pulcher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handsome, pretty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pulchritūdō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beauty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pullus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chick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pulmō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lungs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pulsat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hits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pūnire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punish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puppis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stern (of a ship)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pūrus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clean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putāre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quaerit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seeks, looks for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quālis?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what kind of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as</w:t>
            </w:r>
            <w:r w:rsidR="00C85C7A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; than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whom</w:t>
            </w:r>
            <w:r w:rsidR="0017219E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(f.)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quamquam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although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quando?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when?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quantus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 big? as big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</w:t>
            </w:r>
            <w:r w:rsidR="00C85C7A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quae quod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quīs, quid?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who? what?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because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quid?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C85C7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why?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why not?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quis?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who? m.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quisque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each one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where?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because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which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quodque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quōmodo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also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quot?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 many?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quotannīs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every year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quotiēs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 often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rāmus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branch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rārō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rarely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rārus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recēdere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recitāre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recite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rēctē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correctly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rēctus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F3119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right, cor</w:t>
            </w:r>
            <w:r w:rsidR="0017219E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rect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reddere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give back (dare)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redīre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 back (-ire)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F3119A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F3119A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direct</w:t>
            </w:r>
            <w:r w:rsidR="0017219E"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, rule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relinquit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leaves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remittere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send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removēre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remove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reperit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finds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repōnere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put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reprehendere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tell off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thing (etc.)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resistere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resist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respondet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replies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respōnsum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reply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retinēre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hold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revenīre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come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revertī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turn 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rēx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rīdet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laughs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stream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rogitāre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keep asking</w:t>
            </w:r>
          </w:p>
        </w:tc>
      </w:tr>
      <w:tr w:rsidR="00BB2681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B2681" w:rsidRPr="000E1956" w:rsidRDefault="00BB2681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Rōma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B2681" w:rsidRPr="000E1956" w:rsidRDefault="00BB2681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Rōmānus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Roman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rosa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ruber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rumpere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break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rūrsus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again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sacculus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pouch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saccus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saeculum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century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saepe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often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saevus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fierce, cruel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sagitta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arrow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salīre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jump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salūtat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greets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salvē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hello!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sānāre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cure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sanguis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blood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sānus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healthy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satis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enough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saxum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scaena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scene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scīlicet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of course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scindere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know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scrībere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write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scūtum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shield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him/herself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sēcum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with himself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sed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sedēre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sit, be seated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seat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semper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always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sententia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sentence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sentīre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feel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septentriōnēs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North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sequī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follow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serēnus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bright, clear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sermō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talk, conversation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servāre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servus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slave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sēstertius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887FE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sestertius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sevērus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harsh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sīc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 this way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sīcut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as, just like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signāre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sign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significāre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signify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signum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statue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silentium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silence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quiet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silva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wood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simul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 the same time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sine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without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sinere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allow, permit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singulāris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singular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sinister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left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situated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sīve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887FEA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sīve … sīve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whether ... 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sōl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solēre + infin.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usually do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ground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sōlum</w:t>
            </w:r>
            <w:r w:rsidR="00BB2681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BB2681" w:rsidRPr="00BB2681">
              <w:rPr>
                <w:rFonts w:ascii="GentiumAlt" w:eastAsia="Times New Roman" w:hAnsi="GentiumAlt" w:cs="Calibri"/>
                <w:bCs/>
                <w:i/>
                <w:color w:val="000000"/>
                <w:sz w:val="14"/>
                <w:szCs w:val="18"/>
                <w:lang w:eastAsia="en-GB"/>
              </w:rPr>
              <w:t>(adv.)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sōlus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alone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solvere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release, untie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somnus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sleep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sound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sordēs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dirt, filth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sordidus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dirty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soror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sister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spectāre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watch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speculum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mirror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spīrāre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breath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stāre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stand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statim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immediately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stēlla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strepitus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noise, din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stultus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stupid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sub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under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subitō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suddenly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sūmit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takes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above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BB2681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super|</w:t>
            </w:r>
            <w:r w:rsidR="0017219E"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esse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over and above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upper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suprā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above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surgere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get up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sustinēre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hold up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his/her own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tabella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tablet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tabellārius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messenger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taberna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tabernārius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shopkeeper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tacet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is quiet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tacitus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silent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tālis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of such a kind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so, as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tamen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however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tandem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at last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tangere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touch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tantum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</w:t>
            </w:r>
            <w:r w:rsidR="00BB2681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tantus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 big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taurus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 (acc.)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tēctum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roof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tēcum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with you sg.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tempestās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storm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templum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temple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tempus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time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tenet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holds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tenuis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terget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wipes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tergum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land, ground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terrēre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frighten, terrify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terribilis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terrible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tibi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you sg. (dative)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timet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fears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timidus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fearful. timid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timor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titulus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title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togātus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be-toga'd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tollere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raise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tonitrus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thunder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tot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 many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totiēs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so often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tōtus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whole (of)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trādere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hand over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trahere, 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drag, pull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tranquillus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calm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tremere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shake, tremble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trīstis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 (sg.)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tumultus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uproar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tunc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then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turbāre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rough up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turbidus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rough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turpis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horrible, foul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tuum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ubi?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where?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ūllus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any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ululat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howls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umbra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shadow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umerus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shoulder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ūmidus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umquam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ever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ūnā cum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together with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unde?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from where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urbs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city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ūsque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up to, as far as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uter?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which? (of two)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uterque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each, both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uxor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wife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vacuus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empty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vāgīre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wail, cry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valdē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very much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valē /valēte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goodbye!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valēre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well, strong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validus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strong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vallis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valley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vāllum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rampart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varius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different, varied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vehit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carry, convey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velle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to want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sail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vēna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vein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vēndit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sells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venit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venter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stomach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ventus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wind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spring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verberat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beats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verbum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word, verb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verērī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fear, revere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vērō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but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versus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vertit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turns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truth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vērus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true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vesper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evening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vester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vestīgium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track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vestīre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dress, clothe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vestis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clothing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road, way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videt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sees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vigilāre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be awake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vīlla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villa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vincere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defeat, conquer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vincīre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tie up, chain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virga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cane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virgō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young woman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viscera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intestines, guts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vīvere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live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alive, living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scarcely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vocat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calls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volāre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fly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vorāre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swallow, devour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vōs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you (pl.)</w:t>
            </w:r>
            <w:r w:rsidR="00BB2681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 xml:space="preserve"> (nom./acc.)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vōx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voice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vultus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face, expression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zephyrus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zephyr</w:t>
            </w: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219E" w:rsidRPr="000E1956" w:rsidRDefault="0017219E" w:rsidP="001721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17219E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7219E" w:rsidRPr="000E1956" w:rsidRDefault="0017219E" w:rsidP="001721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7219E" w:rsidRPr="000E1956" w:rsidRDefault="0017219E" w:rsidP="001721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:rsidR="00DA10EF" w:rsidRDefault="00DA10EF"/>
    <w:tbl>
      <w:tblPr>
        <w:tblW w:w="3122" w:type="dxa"/>
        <w:tblLook w:val="04A0" w:firstRow="1" w:lastRow="0" w:firstColumn="1" w:lastColumn="0" w:noHBand="0" w:noVBand="1"/>
      </w:tblPr>
      <w:tblGrid>
        <w:gridCol w:w="1318"/>
        <w:gridCol w:w="1804"/>
      </w:tblGrid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centēsimus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100th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centum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hundred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decem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deciēs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ten times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decimus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tenth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ducentī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two hundred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duo</w:t>
            </w:r>
            <w:r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, duae, duo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two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duodecim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twelve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duodecimus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twelfth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duodēvīgintī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eighteen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mīlia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thousands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mille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thousand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nōnāgintā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ninety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nōngentī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900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ninth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novem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nine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octāvus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eighth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octingentī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800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octō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eight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octōgintā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eight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quadrāgintā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forty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quadringentī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400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quārtus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fourth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quattuor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four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quattuordecim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fourteen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fifteen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quīngentī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500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quīnquāgintā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fifty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quīnque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fifth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secundus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second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sēdecim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sixteen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septem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seven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septendecim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seventeen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seventh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septingentī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700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septuāgintā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seventy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sescentī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600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sex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six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sexāgintā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sixty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sextus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sixth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tertius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third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trecentī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three hundred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trēdecim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thirteen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tria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trīgintā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thirty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ūndēcentum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99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ūndecim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eleven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ūndecimus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eleventh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ūndēvīginti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nineteen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ūnus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one</w:t>
            </w:r>
          </w:p>
        </w:tc>
      </w:tr>
      <w:tr w:rsidR="00DA10EF" w:rsidRPr="000E1956" w:rsidTr="00DA10EF">
        <w:trPr>
          <w:trHeight w:val="80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vigintī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</w:t>
            </w: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wenty</w:t>
            </w:r>
          </w:p>
        </w:tc>
      </w:tr>
    </w:tbl>
    <w:p w:rsidR="00DA10EF" w:rsidRDefault="00DA10EF" w:rsidP="00DA10EF"/>
    <w:tbl>
      <w:tblPr>
        <w:tblW w:w="3122" w:type="dxa"/>
        <w:tblLook w:val="04A0" w:firstRow="1" w:lastRow="0" w:firstColumn="1" w:lastColumn="0" w:noHBand="0" w:noVBand="1"/>
      </w:tblPr>
      <w:tblGrid>
        <w:gridCol w:w="1318"/>
        <w:gridCol w:w="1804"/>
      </w:tblGrid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semel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once</w:t>
            </w:r>
          </w:p>
        </w:tc>
      </w:tr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bis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twice</w:t>
            </w:r>
          </w:p>
        </w:tc>
      </w:tr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three times</w:t>
            </w:r>
          </w:p>
        </w:tc>
      </w:tr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quarter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four times</w:t>
            </w:r>
          </w:p>
        </w:tc>
      </w:tr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quīnquiēs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five times</w:t>
            </w:r>
          </w:p>
        </w:tc>
      </w:tr>
      <w:tr w:rsidR="00DA10EF" w:rsidRPr="000E1956" w:rsidTr="00DA10EF">
        <w:trPr>
          <w:trHeight w:val="142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sexiēs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six times</w:t>
            </w:r>
          </w:p>
        </w:tc>
      </w:tr>
    </w:tbl>
    <w:p w:rsidR="00DA10EF" w:rsidRDefault="00DA10EF"/>
    <w:p w:rsidR="00DA10EF" w:rsidRDefault="00DA10EF"/>
    <w:p w:rsidR="00DA10EF" w:rsidRDefault="00DA10EF"/>
    <w:tbl>
      <w:tblPr>
        <w:tblW w:w="3122" w:type="dxa"/>
        <w:tblLook w:val="04A0" w:firstRow="1" w:lastRow="0" w:firstColumn="1" w:lastColumn="0" w:noHBand="0" w:noVBand="1"/>
      </w:tblPr>
      <w:tblGrid>
        <w:gridCol w:w="1318"/>
        <w:gridCol w:w="1804"/>
      </w:tblGrid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ablātīvus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ablative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accūsātīvus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accusative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āctīvum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active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adiectīvum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adjective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adverbium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adverb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comparātīvus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comparative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cōnsonāns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consonant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datīvus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dēclīnat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declines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dēclīnātiō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declension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dēpōnēns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deponent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genetīvus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genitive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grammatica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grammar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imperātīvus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imperative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imperfectum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imperfect (tense)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indēclīnābilis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indeclinable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indicātīvus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indicative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īnfinītīvus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infinitive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locātīvus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locative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masculīnum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masculine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neutrum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neuter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nōminātīvus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nominative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participium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participle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passīvum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passive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perfectum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perfect (tense)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praepositiō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preposition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praeteritum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past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superlātīvus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superlative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supīnum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supine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syllaba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syllable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vocābulum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word</w:t>
            </w:r>
          </w:p>
        </w:tc>
      </w:tr>
      <w:tr w:rsidR="00DA10EF" w:rsidRPr="000E1956" w:rsidTr="00DA10EF">
        <w:trPr>
          <w:trHeight w:val="199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vōcālis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vowel</w:t>
            </w:r>
          </w:p>
        </w:tc>
      </w:tr>
      <w:tr w:rsidR="00DA10EF" w:rsidRPr="000E1956" w:rsidTr="00DA10EF">
        <w:trPr>
          <w:trHeight w:val="97"/>
        </w:trPr>
        <w:tc>
          <w:tcPr>
            <w:tcW w:w="13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b/>
                <w:bCs/>
                <w:color w:val="000000"/>
                <w:sz w:val="18"/>
                <w:szCs w:val="18"/>
                <w:lang w:eastAsia="en-GB"/>
              </w:rPr>
              <w:t>vocātīvus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A10EF" w:rsidRPr="000E1956" w:rsidRDefault="00DA10EF" w:rsidP="00F3119A">
            <w:pPr>
              <w:spacing w:after="0" w:line="240" w:lineRule="auto"/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</w:pPr>
            <w:r w:rsidRPr="000E1956">
              <w:rPr>
                <w:rFonts w:ascii="GentiumAlt" w:eastAsia="Times New Roman" w:hAnsi="GentiumAlt" w:cs="Calibri"/>
                <w:color w:val="000000"/>
                <w:sz w:val="18"/>
                <w:szCs w:val="18"/>
                <w:lang w:eastAsia="en-GB"/>
              </w:rPr>
              <w:t>vocative</w:t>
            </w:r>
          </w:p>
        </w:tc>
      </w:tr>
    </w:tbl>
    <w:p w:rsidR="00DA10EF" w:rsidRDefault="00DA10EF"/>
    <w:sectPr w:rsidR="00DA10EF" w:rsidSect="00646581">
      <w:headerReference w:type="default" r:id="rId6"/>
      <w:footerReference w:type="default" r:id="rId7"/>
      <w:pgSz w:w="11906" w:h="16838"/>
      <w:pgMar w:top="1276" w:right="1440" w:bottom="1276" w:left="1440" w:header="708" w:footer="708" w:gutter="0"/>
      <w:cols w:num="3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119A" w:rsidRDefault="00F3119A" w:rsidP="000E1956">
      <w:pPr>
        <w:spacing w:after="0" w:line="240" w:lineRule="auto"/>
      </w:pPr>
      <w:r>
        <w:separator/>
      </w:r>
    </w:p>
  </w:endnote>
  <w:endnote w:type="continuationSeparator" w:id="0">
    <w:p w:rsidR="00F3119A" w:rsidRDefault="00F3119A" w:rsidP="000E1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ntiumAlt">
    <w:panose1 w:val="02000503060000020004"/>
    <w:charset w:val="00"/>
    <w:family w:val="auto"/>
    <w:pitch w:val="variable"/>
    <w:sig w:usb0="E00000FF" w:usb1="00000003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568052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3119A" w:rsidRDefault="00F3119A">
        <w:pPr>
          <w:pStyle w:val="Footer"/>
          <w:jc w:val="center"/>
        </w:pPr>
        <w:r w:rsidRPr="000E1956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0E1956">
          <w:rPr>
            <w:rFonts w:ascii="Times New Roman" w:hAnsi="Times New Roman" w:cs="Times New Roman"/>
            <w:sz w:val="18"/>
            <w:szCs w:val="18"/>
          </w:rPr>
          <w:instrText xml:space="preserve"> PAGE   \* MERGEFORMAT </w:instrText>
        </w:r>
        <w:r w:rsidRPr="000E1956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B0730E">
          <w:rPr>
            <w:rFonts w:ascii="Times New Roman" w:hAnsi="Times New Roman" w:cs="Times New Roman"/>
            <w:noProof/>
            <w:sz w:val="18"/>
            <w:szCs w:val="18"/>
          </w:rPr>
          <w:t>4</w:t>
        </w:r>
        <w:r w:rsidRPr="000E1956">
          <w:rPr>
            <w:rFonts w:ascii="Times New Roman" w:hAnsi="Times New Roman" w:cs="Times New Roman"/>
            <w:noProof/>
            <w:sz w:val="18"/>
            <w:szCs w:val="18"/>
          </w:rPr>
          <w:fldChar w:fldCharType="end"/>
        </w:r>
      </w:p>
    </w:sdtContent>
  </w:sdt>
  <w:p w:rsidR="00F3119A" w:rsidRDefault="00F311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119A" w:rsidRDefault="00F3119A" w:rsidP="000E1956">
      <w:pPr>
        <w:spacing w:after="0" w:line="240" w:lineRule="auto"/>
      </w:pPr>
      <w:r>
        <w:separator/>
      </w:r>
    </w:p>
  </w:footnote>
  <w:footnote w:type="continuationSeparator" w:id="0">
    <w:p w:rsidR="00F3119A" w:rsidRDefault="00F3119A" w:rsidP="000E1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19A" w:rsidRPr="000E1956" w:rsidRDefault="00F3119A" w:rsidP="000E1956">
    <w:pPr>
      <w:pStyle w:val="Header"/>
      <w:jc w:val="center"/>
      <w:rPr>
        <w:rFonts w:ascii="Times New Roman" w:hAnsi="Times New Roman" w:cs="Times New Roman"/>
        <w:b/>
      </w:rPr>
    </w:pPr>
    <w:r w:rsidRPr="00E01E07">
      <w:rPr>
        <w:rFonts w:ascii="Times New Roman" w:hAnsi="Times New Roman" w:cs="Times New Roman"/>
        <w:b/>
      </w:rPr>
      <w:t>Vocabulary, Chapters 1-25 (April, 2019)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956"/>
    <w:rsid w:val="00042CFF"/>
    <w:rsid w:val="000E1956"/>
    <w:rsid w:val="00104852"/>
    <w:rsid w:val="0017219E"/>
    <w:rsid w:val="003C2C8F"/>
    <w:rsid w:val="005C18B4"/>
    <w:rsid w:val="00646581"/>
    <w:rsid w:val="00887FEA"/>
    <w:rsid w:val="00987698"/>
    <w:rsid w:val="00B0730E"/>
    <w:rsid w:val="00B30AF8"/>
    <w:rsid w:val="00B83569"/>
    <w:rsid w:val="00BB2681"/>
    <w:rsid w:val="00C113B4"/>
    <w:rsid w:val="00C26069"/>
    <w:rsid w:val="00C85C7A"/>
    <w:rsid w:val="00D731F7"/>
    <w:rsid w:val="00DA10EF"/>
    <w:rsid w:val="00F3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B4A13"/>
  <w15:chartTrackingRefBased/>
  <w15:docId w15:val="{DB28337E-2D90-4D1A-9390-FF2BE28B8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1956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E1956"/>
    <w:rPr>
      <w:color w:val="954F72"/>
      <w:u w:val="single"/>
    </w:rPr>
  </w:style>
  <w:style w:type="paragraph" w:customStyle="1" w:styleId="msonormal0">
    <w:name w:val="msonormal"/>
    <w:basedOn w:val="Normal"/>
    <w:rsid w:val="000E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3">
    <w:name w:val="xl63"/>
    <w:basedOn w:val="Normal"/>
    <w:rsid w:val="000E1956"/>
    <w:pPr>
      <w:spacing w:before="100" w:beforeAutospacing="1" w:after="100" w:afterAutospacing="1" w:line="240" w:lineRule="auto"/>
      <w:textAlignment w:val="center"/>
    </w:pPr>
    <w:rPr>
      <w:rFonts w:ascii="GentiumAlt" w:eastAsia="Times New Roman" w:hAnsi="GentiumAlt" w:cs="Times New Roman"/>
      <w:b/>
      <w:bCs/>
      <w:color w:val="000000"/>
      <w:sz w:val="18"/>
      <w:szCs w:val="18"/>
      <w:lang w:eastAsia="en-GB"/>
    </w:rPr>
  </w:style>
  <w:style w:type="paragraph" w:customStyle="1" w:styleId="xl64">
    <w:name w:val="xl64"/>
    <w:basedOn w:val="Normal"/>
    <w:rsid w:val="000E1956"/>
    <w:pPr>
      <w:spacing w:before="100" w:beforeAutospacing="1" w:after="100" w:afterAutospacing="1" w:line="240" w:lineRule="auto"/>
      <w:textAlignment w:val="center"/>
    </w:pPr>
    <w:rPr>
      <w:rFonts w:ascii="GentiumAlt" w:eastAsia="Times New Roman" w:hAnsi="GentiumAlt" w:cs="Times New Roman"/>
      <w:color w:val="000000"/>
      <w:sz w:val="18"/>
      <w:szCs w:val="18"/>
      <w:lang w:eastAsia="en-GB"/>
    </w:rPr>
  </w:style>
  <w:style w:type="paragraph" w:customStyle="1" w:styleId="xl65">
    <w:name w:val="xl65"/>
    <w:basedOn w:val="Normal"/>
    <w:rsid w:val="000E1956"/>
    <w:pPr>
      <w:spacing w:before="100" w:beforeAutospacing="1" w:after="100" w:afterAutospacing="1" w:line="240" w:lineRule="auto"/>
      <w:jc w:val="right"/>
      <w:textAlignment w:val="center"/>
    </w:pPr>
    <w:rPr>
      <w:rFonts w:ascii="GentiumAlt" w:eastAsia="Times New Roman" w:hAnsi="GentiumAlt" w:cs="Times New Roman"/>
      <w:color w:val="000000"/>
      <w:sz w:val="18"/>
      <w:szCs w:val="18"/>
      <w:lang w:eastAsia="en-GB"/>
    </w:rPr>
  </w:style>
  <w:style w:type="paragraph" w:customStyle="1" w:styleId="xl66">
    <w:name w:val="xl66"/>
    <w:basedOn w:val="Normal"/>
    <w:rsid w:val="000E1956"/>
    <w:pPr>
      <w:spacing w:before="100" w:beforeAutospacing="1" w:after="100" w:afterAutospacing="1" w:line="240" w:lineRule="auto"/>
      <w:textAlignment w:val="center"/>
    </w:pPr>
    <w:rPr>
      <w:rFonts w:ascii="GentiumAlt" w:eastAsia="Times New Roman" w:hAnsi="GentiumAlt" w:cs="Times New Roman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0E19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1956"/>
  </w:style>
  <w:style w:type="paragraph" w:styleId="Footer">
    <w:name w:val="footer"/>
    <w:basedOn w:val="Normal"/>
    <w:link w:val="FooterChar"/>
    <w:uiPriority w:val="99"/>
    <w:unhideWhenUsed/>
    <w:rsid w:val="000E19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1956"/>
  </w:style>
  <w:style w:type="paragraph" w:styleId="BalloonText">
    <w:name w:val="Balloon Text"/>
    <w:basedOn w:val="Normal"/>
    <w:link w:val="BalloonTextChar"/>
    <w:uiPriority w:val="99"/>
    <w:semiHidden/>
    <w:unhideWhenUsed/>
    <w:rsid w:val="000E1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19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67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483C78F6</Template>
  <TotalTime>72</TotalTime>
  <Pages>6</Pages>
  <Words>2779</Words>
  <Characters>15844</Characters>
  <Application>Microsoft Office Word</Application>
  <DocSecurity>0</DocSecurity>
  <Lines>132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</cp:lastModifiedBy>
  <cp:revision>11</cp:revision>
  <cp:lastPrinted>2019-05-02T13:22:00Z</cp:lastPrinted>
  <dcterms:created xsi:type="dcterms:W3CDTF">2019-05-02T06:41:00Z</dcterms:created>
  <dcterms:modified xsi:type="dcterms:W3CDTF">2019-05-03T07:51:00Z</dcterms:modified>
</cp:coreProperties>
</file>