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4709D045" w:rsidR="00EE4FD3" w:rsidRPr="00EE4FD3" w:rsidRDefault="00983EAE" w:rsidP="00EE4FD3">
      <w:pPr>
        <w:pStyle w:val="Title"/>
      </w:pPr>
      <w:r>
        <w:t>Undergraduate Monitoring Points</w:t>
      </w:r>
      <w:r w:rsidR="004F50AA">
        <w:t xml:space="preserve"> 201</w:t>
      </w:r>
      <w:r w:rsidR="00164739">
        <w:t>9</w:t>
      </w:r>
      <w:r w:rsidR="004D09FD">
        <w:t>/20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1A84647F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  <w:t>0</w:t>
      </w:r>
      <w:r w:rsidR="00983EAE" w:rsidRPr="005A19FD">
        <w:tab/>
      </w:r>
      <w:r w:rsidR="00983EAE" w:rsidRPr="005A19FD">
        <w:tab/>
        <w:t>Induction register</w:t>
      </w:r>
    </w:p>
    <w:p w14:paraId="7C143237" w14:textId="3A509BBE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983EAE" w:rsidRPr="005A19FD">
        <w:t>01/02</w:t>
      </w:r>
      <w:r w:rsidR="00983EAE" w:rsidRPr="005A19FD">
        <w:tab/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04345CD7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 xml:space="preserve">ore </w:t>
      </w:r>
      <w:r w:rsidR="00BE77B7" w:rsidRPr="005A19FD">
        <w:t>language module</w:t>
      </w:r>
      <w:r w:rsidRPr="005A19FD">
        <w:tab/>
        <w:t>04</w:t>
      </w:r>
      <w:r w:rsidR="002A43E0" w:rsidRPr="005A19FD">
        <w:t xml:space="preserve"> </w:t>
      </w:r>
      <w:r w:rsidR="002A43E0" w:rsidRPr="005A19FD">
        <w:tab/>
      </w:r>
      <w:r w:rsidR="00BE77B7" w:rsidRPr="005A19FD">
        <w:tab/>
        <w:t>CX115/120/136 Register</w:t>
      </w:r>
    </w:p>
    <w:p w14:paraId="3CB33A2A" w14:textId="2C5523D8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core </w:t>
      </w:r>
      <w:r w:rsidR="00BE77B7" w:rsidRPr="005A19FD">
        <w:t>language module</w:t>
      </w:r>
      <w:r w:rsidRPr="005A19FD">
        <w:tab/>
        <w:t>06</w:t>
      </w:r>
      <w:r w:rsidRPr="005A19FD">
        <w:tab/>
      </w:r>
      <w:r w:rsidRPr="005A19FD">
        <w:tab/>
      </w:r>
      <w:r w:rsidR="00BE77B7" w:rsidRPr="005A19FD">
        <w:t>CX115/120/136 Register</w:t>
      </w:r>
      <w:r w:rsidR="003E426C" w:rsidRPr="005A19FD">
        <w:t xml:space="preserve"> </w:t>
      </w:r>
    </w:p>
    <w:p w14:paraId="7CD17DFD" w14:textId="490BB6A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>Attendance at core language module</w:t>
      </w:r>
      <w:r w:rsidRPr="005A19FD">
        <w:tab/>
        <w:t>08</w:t>
      </w:r>
      <w:r w:rsidRPr="005A19FD">
        <w:tab/>
      </w:r>
      <w:r w:rsidRPr="005A19FD">
        <w:tab/>
        <w:t xml:space="preserve">CX115/120/136 Register </w:t>
      </w:r>
    </w:p>
    <w:p w14:paraId="05CED122" w14:textId="77777777" w:rsidR="00983EAE" w:rsidRPr="005A19FD" w:rsidRDefault="0040662D" w:rsidP="005A19FD">
      <w:pPr>
        <w:pStyle w:val="ListParagraph"/>
        <w:numPr>
          <w:ilvl w:val="0"/>
          <w:numId w:val="1"/>
        </w:numPr>
      </w:pPr>
      <w:r w:rsidRPr="005A19FD">
        <w:t xml:space="preserve">Submission of essay for </w:t>
      </w:r>
      <w:r w:rsidR="00832004" w:rsidRPr="005A19FD">
        <w:t>core module</w:t>
      </w:r>
      <w:r w:rsidR="00832004" w:rsidRPr="005A19FD">
        <w:tab/>
        <w:t>10</w:t>
      </w:r>
      <w:r w:rsidR="00713C82" w:rsidRPr="005A19FD">
        <w:tab/>
      </w:r>
      <w:r w:rsidR="00713C82" w:rsidRPr="005A19FD">
        <w:tab/>
      </w:r>
      <w:r w:rsidR="00961A84" w:rsidRPr="005A19FD">
        <w:t>CX110 Roman Culture and Society CX 110 Roman Culture and Society</w:t>
      </w:r>
      <w:r w:rsidR="00961A84" w:rsidRPr="005A19FD">
        <w:tab/>
      </w:r>
      <w:r w:rsidR="00961A84" w:rsidRPr="005A19FD">
        <w:tab/>
      </w:r>
      <w:r w:rsidR="00961A84" w:rsidRPr="005A19FD">
        <w:tab/>
      </w:r>
      <w:r w:rsidR="000F514B" w:rsidRPr="005A19FD">
        <w:t xml:space="preserve">Tabula submission </w:t>
      </w:r>
      <w:r w:rsidR="00713C82" w:rsidRPr="005A19FD">
        <w:t>Log</w:t>
      </w:r>
      <w:r w:rsidR="00622B5A" w:rsidRPr="005A19FD">
        <w:tab/>
      </w:r>
      <w:r w:rsidR="00874258" w:rsidRPr="005A19FD">
        <w:tab/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5BE44A40" w14:textId="616C52E6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01 </w:t>
      </w:r>
      <w:r w:rsidRPr="005A19FD">
        <w:tab/>
      </w:r>
      <w:r w:rsidRPr="005A19FD">
        <w:tab/>
        <w:t>CX115/120/136 Register</w:t>
      </w:r>
    </w:p>
    <w:p w14:paraId="43A54C7D" w14:textId="2294C1D7" w:rsidR="00A256CA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03 </w:t>
      </w:r>
      <w:r w:rsidRPr="005A19FD">
        <w:tab/>
      </w:r>
      <w:r w:rsidRPr="005A19FD">
        <w:tab/>
        <w:t>CX115/120/136 Register</w:t>
      </w:r>
      <w:r w:rsidR="00A256CA" w:rsidRPr="005A19FD">
        <w:tab/>
      </w:r>
    </w:p>
    <w:p w14:paraId="3FDD1F49" w14:textId="3A54BBF3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05 </w:t>
      </w:r>
      <w:r w:rsidRPr="005A19FD">
        <w:tab/>
      </w:r>
      <w:r w:rsidRPr="005A19FD">
        <w:tab/>
        <w:t>CX115/120/136 Register</w:t>
      </w:r>
    </w:p>
    <w:p w14:paraId="5A6EC6BB" w14:textId="2A713AB6" w:rsidR="004D09FD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07 </w:t>
      </w:r>
      <w:r w:rsidRPr="005A19FD">
        <w:tab/>
      </w:r>
      <w:r w:rsidRPr="005A19FD">
        <w:tab/>
        <w:t>CX115/120/136 Register</w:t>
      </w:r>
    </w:p>
    <w:p w14:paraId="0080CB31" w14:textId="279544E1" w:rsidR="00A256CA" w:rsidRPr="005A19FD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="00BF6616" w:rsidRPr="005A19FD">
        <w:tab/>
      </w:r>
      <w:r w:rsidRPr="005A19FD">
        <w:t>Personal tutor Tabula register</w:t>
      </w:r>
    </w:p>
    <w:p w14:paraId="67FFCD0C" w14:textId="77777777" w:rsidR="00F21C06" w:rsidRPr="005A19FD" w:rsidRDefault="003E7CCD" w:rsidP="005A19FD">
      <w:pPr>
        <w:pStyle w:val="ListParagraph"/>
        <w:numPr>
          <w:ilvl w:val="0"/>
          <w:numId w:val="2"/>
        </w:numPr>
      </w:pPr>
      <w:r w:rsidRPr="005A19FD">
        <w:t xml:space="preserve">Submission of essay for core module </w:t>
      </w:r>
      <w:r w:rsidRPr="005A19FD">
        <w:tab/>
        <w:t>10</w:t>
      </w:r>
      <w:r w:rsidRPr="005A19FD">
        <w:tab/>
      </w:r>
      <w:r w:rsidRPr="005A19FD">
        <w:tab/>
      </w:r>
      <w:r w:rsidR="00B5370F" w:rsidRPr="005A19FD">
        <w:t xml:space="preserve">CX110 Roman Culture and Society </w:t>
      </w:r>
      <w:r w:rsidRPr="005A19FD">
        <w:t>CX110 Roman Culture and Society</w:t>
      </w:r>
      <w:r w:rsidR="00A256CA" w:rsidRPr="005A19FD">
        <w:tab/>
      </w:r>
      <w:r w:rsidR="00A256CA" w:rsidRPr="005A19FD">
        <w:tab/>
      </w:r>
      <w:r w:rsidR="00A256CA" w:rsidRPr="005A19FD">
        <w:tab/>
      </w:r>
      <w:r w:rsidR="003E3E82" w:rsidRPr="005A19FD">
        <w:t xml:space="preserve">Tabula </w:t>
      </w:r>
      <w:r w:rsidR="00B5370F" w:rsidRPr="005A19FD">
        <w:t>Submission Log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7D1CB556" w14:textId="78C0B12C" w:rsidR="00BE77B7" w:rsidRPr="005A19FD" w:rsidRDefault="00BE77B7" w:rsidP="005A19FD">
      <w:pPr>
        <w:pStyle w:val="ListParagraph"/>
        <w:numPr>
          <w:ilvl w:val="0"/>
          <w:numId w:val="3"/>
        </w:numPr>
      </w:pPr>
      <w:r w:rsidRPr="005A19FD">
        <w:t>Attendance at core language module</w:t>
      </w:r>
      <w:r w:rsidRPr="005A19FD">
        <w:tab/>
        <w:t xml:space="preserve">02 </w:t>
      </w:r>
      <w:r w:rsidRPr="005A19FD">
        <w:tab/>
      </w:r>
      <w:r w:rsidRPr="005A19FD">
        <w:tab/>
        <w:t>CX115/120/136 Register</w:t>
      </w:r>
    </w:p>
    <w:p w14:paraId="1427230B" w14:textId="4D70DFF1" w:rsidR="00A6221A" w:rsidRPr="005A19FD" w:rsidRDefault="00A6221A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4D09FD" w:rsidRPr="005A19FD">
        <w:t>exam</w:t>
      </w:r>
      <w:r w:rsidR="004D09FD" w:rsidRPr="005A19FD">
        <w:tab/>
        <w:t>03-08</w:t>
      </w:r>
      <w:r w:rsidR="004D09FD" w:rsidRPr="005A19FD">
        <w:tab/>
      </w:r>
      <w:r w:rsidR="000F0322" w:rsidRPr="005A19FD">
        <w:tab/>
      </w:r>
      <w:r w:rsidRPr="005A19FD">
        <w:t>CX110 Roman Culture &amp; Society</w:t>
      </w:r>
    </w:p>
    <w:p w14:paraId="3C780AB4" w14:textId="77777777" w:rsidR="00F21C06" w:rsidRPr="005A19FD" w:rsidRDefault="00A6221A" w:rsidP="005A19FD">
      <w:pPr>
        <w:pStyle w:val="ListParagraph"/>
      </w:pPr>
      <w:r w:rsidRPr="005A19FD">
        <w:t>CX110 Roman Culture &amp; Society</w:t>
      </w:r>
      <w:r w:rsidR="00F21C06" w:rsidRPr="005A19FD">
        <w:tab/>
      </w:r>
      <w:r w:rsidR="00F21C06" w:rsidRPr="005A19FD">
        <w:tab/>
      </w:r>
      <w:r w:rsidR="00F21C06" w:rsidRPr="005A19FD">
        <w:tab/>
      </w:r>
      <w:r w:rsidR="00874258" w:rsidRPr="005A19FD">
        <w:tab/>
      </w:r>
      <w:r w:rsidR="000F0322" w:rsidRPr="005A19FD">
        <w:t>exam register</w:t>
      </w:r>
    </w:p>
    <w:p w14:paraId="643F6D96" w14:textId="77777777" w:rsidR="00781F6F" w:rsidRPr="005A19FD" w:rsidRDefault="00781F6F" w:rsidP="005A19FD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 w:rsidRPr="005A19FD">
        <w:br w:type="page"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77777777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>Q820 / Q821 / VV14 / VV18 / Q8V5</w:t>
      </w:r>
      <w:r w:rsidR="00227068" w:rsidRPr="005A19FD">
        <w:t xml:space="preserve">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69F9EB32" w14:textId="2D32846D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>A</w:t>
      </w:r>
      <w:r w:rsidR="00E30039" w:rsidRPr="005A19FD">
        <w:t>ttendance at Essay Writing Workshop</w:t>
      </w:r>
      <w:r w:rsidRPr="005A19FD">
        <w:t xml:space="preserve"> </w:t>
      </w:r>
      <w:r w:rsidR="0082486B" w:rsidRPr="005A19FD">
        <w:tab/>
        <w:t>0</w:t>
      </w:r>
      <w:r w:rsidR="00E30039" w:rsidRPr="005A19FD">
        <w:t>2</w:t>
      </w:r>
      <w:r w:rsidR="00681082" w:rsidRPr="005A19FD">
        <w:tab/>
      </w:r>
      <w:r w:rsidR="00681082" w:rsidRPr="005A19FD">
        <w:tab/>
      </w:r>
      <w:r w:rsidR="00E30039" w:rsidRPr="005A19FD">
        <w:t>Workshop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6EEC2A70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42757C9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127381A5" w14:textId="7FB3DB24" w:rsidR="00221F54" w:rsidRPr="005A19FD" w:rsidRDefault="00221F54" w:rsidP="005A19FD">
      <w:pPr>
        <w:pStyle w:val="ListParagraph"/>
        <w:numPr>
          <w:ilvl w:val="0"/>
          <w:numId w:val="4"/>
        </w:numPr>
      </w:pPr>
      <w:r w:rsidRPr="005A19FD">
        <w:t>Attendance at Module Briefing Session</w:t>
      </w:r>
      <w:r w:rsidRPr="005A19FD">
        <w:tab/>
        <w:t>10</w:t>
      </w:r>
      <w:r w:rsidRPr="005A19FD">
        <w:tab/>
      </w:r>
      <w:r w:rsidRPr="005A19FD">
        <w:tab/>
        <w:t>Module Briefing Register</w:t>
      </w:r>
      <w:bookmarkStart w:id="0" w:name="_GoBack"/>
      <w:bookmarkEnd w:id="0"/>
    </w:p>
    <w:p w14:paraId="53CD0A91" w14:textId="77777777" w:rsidR="00874258" w:rsidRPr="005A19FD" w:rsidRDefault="00874258" w:rsidP="005A19FD">
      <w:pPr>
        <w:pStyle w:val="Heading2"/>
      </w:pPr>
      <w:r w:rsidRPr="005A19FD">
        <w:t>TERM 3</w:t>
      </w:r>
    </w:p>
    <w:p w14:paraId="1D349CE7" w14:textId="039CBBF2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02</w:t>
      </w:r>
      <w:r w:rsidRPr="005A19FD">
        <w:tab/>
      </w:r>
      <w:r w:rsidRPr="005A19FD">
        <w:tab/>
        <w:t>Module selection form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Q800 / Q802 / Q801 / QQ36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AA9AB43" w14:textId="77777777" w:rsidR="004D09FD" w:rsidRPr="005A19FD" w:rsidRDefault="004D09FD" w:rsidP="005A19FD">
      <w:pPr>
        <w:pStyle w:val="Heading2"/>
      </w:pP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lastRenderedPageBreak/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5D595DAF" w:rsidR="006634C5" w:rsidRPr="005A19FD" w:rsidRDefault="006634C5" w:rsidP="005A19FD">
      <w:pPr>
        <w:pStyle w:val="Heading2"/>
      </w:pPr>
      <w:r w:rsidRPr="005A19FD">
        <w:t>TERM 3</w:t>
      </w:r>
    </w:p>
    <w:p w14:paraId="7A61AEAA" w14:textId="7777777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7E4B81C0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CX220 Greek Language  </w:t>
      </w:r>
    </w:p>
    <w:p w14:paraId="31BDAE45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CX226 Greek Language and Literature  </w:t>
      </w:r>
    </w:p>
    <w:p w14:paraId="54D348EF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48A1D7AF" w14:textId="77777777" w:rsidR="00A81D38" w:rsidRPr="005A19FD" w:rsidRDefault="006A0DB7" w:rsidP="005A19FD">
      <w:pPr>
        <w:pStyle w:val="ListParagraph"/>
        <w:numPr>
          <w:ilvl w:val="0"/>
          <w:numId w:val="5"/>
        </w:numPr>
      </w:pPr>
      <w:r w:rsidRPr="005A19FD">
        <w:t>CX267</w:t>
      </w:r>
      <w:r w:rsidR="00B87F4E" w:rsidRPr="005A19FD">
        <w:t xml:space="preserve"> Greek </w:t>
      </w:r>
      <w:r w:rsidR="009A046D" w:rsidRPr="005A19FD">
        <w:t>Theatre</w:t>
      </w:r>
    </w:p>
    <w:p w14:paraId="03DC2CC5" w14:textId="77777777" w:rsidR="00A81D38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CX215 Latin Language</w:t>
      </w:r>
    </w:p>
    <w:p w14:paraId="30AE2D07" w14:textId="77777777" w:rsidR="00D84C9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CX201 Latin Language and Literature</w:t>
      </w:r>
    </w:p>
    <w:p w14:paraId="25022682" w14:textId="77777777" w:rsidR="006634C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19C53934" w14:textId="66894663" w:rsidR="00D63B5F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CX244 The Roman Empire from Tiberius to Hadrian</w:t>
      </w:r>
    </w:p>
    <w:p w14:paraId="3B5E2A2B" w14:textId="17360E50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CX230 Epic &amp; Epyllion</w:t>
      </w:r>
    </w:p>
    <w:p w14:paraId="0FCFDA8C" w14:textId="167EC1D9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CX266 Politics &amp; Poetics</w:t>
      </w:r>
    </w:p>
    <w:p w14:paraId="17DF522A" w14:textId="7C444CAE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CX268 Roman Laughter</w:t>
      </w:r>
    </w:p>
    <w:p w14:paraId="633E96FC" w14:textId="72AF622A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CX269 Space &amp; Place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77777777" w:rsidR="00971B02" w:rsidRPr="005A19FD" w:rsidRDefault="00276A71" w:rsidP="005A19FD">
      <w:pPr>
        <w:pStyle w:val="Heading1"/>
        <w:spacing w:before="0" w:line="240" w:lineRule="auto"/>
        <w:jc w:val="center"/>
      </w:pPr>
      <w:r w:rsidRPr="005A19FD">
        <w:t xml:space="preserve">Q820 / VV14 </w:t>
      </w:r>
      <w:r w:rsidR="00B43FD4" w:rsidRPr="005A19FD">
        <w:t>/</w:t>
      </w:r>
      <w:r w:rsidRPr="005A19FD">
        <w:t xml:space="preserve"> Q8V5 /Q800</w:t>
      </w:r>
      <w:r w:rsidR="00DA522C" w:rsidRPr="005A19FD">
        <w:t>/QQ36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1497E792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Dissertation topic registered </w:t>
      </w:r>
      <w:r w:rsidRPr="005A19FD">
        <w:tab/>
      </w:r>
      <w:r w:rsidR="004D09FD" w:rsidRPr="005A19FD">
        <w:t>Monday 03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5C25A723" w:rsidR="00400054" w:rsidRPr="005A19FD" w:rsidRDefault="00A0413D" w:rsidP="005A19FD">
      <w:pPr>
        <w:pStyle w:val="ListParagraph"/>
        <w:numPr>
          <w:ilvl w:val="0"/>
          <w:numId w:val="5"/>
        </w:numPr>
      </w:pPr>
      <w:r w:rsidRPr="005A19FD">
        <w:t>CX303 Dissertation Training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 w:rsidR="00CE3D7C" w:rsidRPr="005A19FD">
        <w:t xml:space="preserve">CX303 </w:t>
      </w:r>
      <w:r w:rsidRPr="005A19FD">
        <w:t>Training Register</w:t>
      </w:r>
    </w:p>
    <w:p w14:paraId="6D38532F" w14:textId="7D5A062B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77777777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11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r w:rsidRPr="005A19FD">
        <w:rPr>
          <w:lang w:val="fr-FR"/>
        </w:rPr>
        <w:t>presentation</w:t>
      </w:r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r w:rsidRPr="005A19FD">
        <w:rPr>
          <w:lang w:val="fr-FR"/>
        </w:rPr>
        <w:t xml:space="preserve">presentation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  <w:t>register</w:t>
      </w:r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6A563F89" w14:textId="0A0EBDF9" w:rsidR="00EB4FA6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="00A0413D" w:rsidRPr="005A19FD">
        <w:tab/>
        <w:t>05 + 0</w:t>
      </w:r>
      <w:r w:rsidR="00C76B18" w:rsidRPr="005A19FD">
        <w:t>7</w:t>
      </w:r>
      <w:r w:rsidR="00400054" w:rsidRPr="005A19FD">
        <w:tab/>
      </w:r>
      <w:r w:rsidR="00400054" w:rsidRPr="005A19FD">
        <w:tab/>
      </w:r>
      <w:r w:rsidRPr="005A19FD">
        <w:t xml:space="preserve">CX303 </w:t>
      </w:r>
      <w:r w:rsidR="00400054" w:rsidRPr="005A19FD">
        <w:t>Dissertation log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0C5AD8CE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77777777" w:rsidR="008C4EA5" w:rsidRPr="005A19FD" w:rsidRDefault="00214BDC" w:rsidP="005A19FD">
      <w:pPr>
        <w:pStyle w:val="Heading1"/>
      </w:pPr>
      <w:r w:rsidRPr="005A19FD">
        <w:lastRenderedPageBreak/>
        <w:t>Part-time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EAE"/>
    <w:rsid w:val="000006DD"/>
    <w:rsid w:val="00016315"/>
    <w:rsid w:val="00016C16"/>
    <w:rsid w:val="00051594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F06A5"/>
    <w:rsid w:val="00600714"/>
    <w:rsid w:val="00601012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61609"/>
    <w:rsid w:val="00874258"/>
    <w:rsid w:val="0089303B"/>
    <w:rsid w:val="008C4EA5"/>
    <w:rsid w:val="008C78F4"/>
    <w:rsid w:val="008D0233"/>
    <w:rsid w:val="008D3549"/>
    <w:rsid w:val="008D378F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E77B7"/>
    <w:rsid w:val="00BF0127"/>
    <w:rsid w:val="00BF46BF"/>
    <w:rsid w:val="00BF6616"/>
    <w:rsid w:val="00C11CC5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13B6"/>
    <w:rsid w:val="00EF51E3"/>
    <w:rsid w:val="00F047C1"/>
    <w:rsid w:val="00F21C06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F41ED4E</Template>
  <TotalTime>53</TotalTime>
  <Pages>4</Pages>
  <Words>763</Words>
  <Characters>4351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5</cp:revision>
  <cp:lastPrinted>2019-10-08T10:22:00Z</cp:lastPrinted>
  <dcterms:created xsi:type="dcterms:W3CDTF">2019-10-02T12:06:00Z</dcterms:created>
  <dcterms:modified xsi:type="dcterms:W3CDTF">2020-02-18T10:24:00Z</dcterms:modified>
</cp:coreProperties>
</file>