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A78C1" w14:textId="77777777" w:rsidR="00CF6568" w:rsidRPr="00D11E37" w:rsidRDefault="004311BB" w:rsidP="004311BB">
      <w:pPr>
        <w:jc w:val="center"/>
        <w:rPr>
          <w:b/>
        </w:rPr>
      </w:pPr>
      <w:r w:rsidRPr="00D11E37">
        <w:rPr>
          <w:b/>
        </w:rPr>
        <w:t>PGSSLC Agenda</w:t>
      </w:r>
    </w:p>
    <w:p w14:paraId="5BC76E96" w14:textId="4F8D39E1" w:rsidR="004311BB" w:rsidRPr="00D11E37" w:rsidRDefault="000F4C74" w:rsidP="004311BB">
      <w:pPr>
        <w:jc w:val="center"/>
        <w:rPr>
          <w:b/>
        </w:rPr>
      </w:pPr>
      <w:r>
        <w:rPr>
          <w:b/>
        </w:rPr>
        <w:t>Term 3, Meeting 1</w:t>
      </w:r>
    </w:p>
    <w:p w14:paraId="0CEA4EAE" w14:textId="6CC3AA21" w:rsidR="004311BB" w:rsidRPr="00D11E37" w:rsidRDefault="004311BB" w:rsidP="004311BB">
      <w:pPr>
        <w:jc w:val="center"/>
        <w:rPr>
          <w:b/>
        </w:rPr>
      </w:pPr>
      <w:r w:rsidRPr="00D11E37">
        <w:rPr>
          <w:b/>
        </w:rPr>
        <w:t xml:space="preserve">Wednesday </w:t>
      </w:r>
      <w:r w:rsidR="000F4C74">
        <w:rPr>
          <w:b/>
        </w:rPr>
        <w:t>16</w:t>
      </w:r>
      <w:r w:rsidRPr="00D11E37">
        <w:rPr>
          <w:b/>
        </w:rPr>
        <w:t xml:space="preserve"> </w:t>
      </w:r>
      <w:r w:rsidR="000F4C74">
        <w:rPr>
          <w:b/>
        </w:rPr>
        <w:t>May</w:t>
      </w:r>
      <w:r w:rsidR="00C404F9">
        <w:rPr>
          <w:b/>
        </w:rPr>
        <w:t xml:space="preserve"> 2018</w:t>
      </w:r>
    </w:p>
    <w:p w14:paraId="202C4306" w14:textId="30CD3816" w:rsidR="004311BB" w:rsidRDefault="008810A5" w:rsidP="000F4C74">
      <w:pPr>
        <w:jc w:val="center"/>
        <w:rPr>
          <w:b/>
        </w:rPr>
      </w:pPr>
      <w:r>
        <w:rPr>
          <w:b/>
        </w:rPr>
        <w:t>14:35</w:t>
      </w:r>
      <w:r w:rsidR="004311BB" w:rsidRPr="00D11E37">
        <w:rPr>
          <w:b/>
        </w:rPr>
        <w:t>, H5.43</w:t>
      </w:r>
    </w:p>
    <w:p w14:paraId="4BED6627" w14:textId="77777777" w:rsidR="000F4C74" w:rsidRPr="000F4C74" w:rsidRDefault="000F4C74" w:rsidP="000F4C74">
      <w:pPr>
        <w:jc w:val="center"/>
        <w:rPr>
          <w:b/>
        </w:rPr>
      </w:pPr>
    </w:p>
    <w:p w14:paraId="204ACB3A" w14:textId="591623C2" w:rsidR="002D40D1" w:rsidRDefault="002D40D1" w:rsidP="004311BB">
      <w:pPr>
        <w:jc w:val="both"/>
      </w:pPr>
      <w:r>
        <w:rPr>
          <w:b/>
        </w:rPr>
        <w:t xml:space="preserve">Apologies:  </w:t>
      </w:r>
      <w:r>
        <w:t>Due to the time clash with STP forum as well as the short notice of the takeover of the new chair, many members are not informed of this meeting.</w:t>
      </w:r>
    </w:p>
    <w:p w14:paraId="2BC6BC73" w14:textId="77777777" w:rsidR="007C20D1" w:rsidRPr="002D40D1" w:rsidRDefault="007C20D1" w:rsidP="004311BB">
      <w:pPr>
        <w:jc w:val="both"/>
      </w:pPr>
    </w:p>
    <w:p w14:paraId="5D13FC7E" w14:textId="19C1F2A6" w:rsidR="004311BB" w:rsidRDefault="004311BB" w:rsidP="004311BB">
      <w:pPr>
        <w:jc w:val="both"/>
      </w:pPr>
      <w:r w:rsidRPr="004311BB">
        <w:rPr>
          <w:b/>
        </w:rPr>
        <w:t>Attendance</w:t>
      </w:r>
      <w:r w:rsidR="00083145">
        <w:t xml:space="preserve">: </w:t>
      </w:r>
      <w:r w:rsidR="00AF2D69">
        <w:t xml:space="preserve">David Taylor, Kate Courage, </w:t>
      </w:r>
      <w:proofErr w:type="spellStart"/>
      <w:r w:rsidR="000F4C74" w:rsidRPr="000F4C74">
        <w:t>Jaewon</w:t>
      </w:r>
      <w:proofErr w:type="spellEnd"/>
      <w:r w:rsidR="000F4C74" w:rsidRPr="000F4C74">
        <w:t xml:space="preserve"> Yoon</w:t>
      </w:r>
      <w:r w:rsidR="000F4C74">
        <w:t>, Dee Wu</w:t>
      </w:r>
    </w:p>
    <w:p w14:paraId="55C6B120" w14:textId="77777777" w:rsidR="00EB37F1" w:rsidRDefault="00EB37F1" w:rsidP="004311BB">
      <w:pPr>
        <w:jc w:val="both"/>
      </w:pPr>
    </w:p>
    <w:p w14:paraId="62CA5A45" w14:textId="03016E6B" w:rsidR="004311BB" w:rsidRPr="004311BB" w:rsidRDefault="004311BB" w:rsidP="004311BB">
      <w:pPr>
        <w:jc w:val="both"/>
      </w:pPr>
      <w:r>
        <w:rPr>
          <w:b/>
        </w:rPr>
        <w:t xml:space="preserve">Chair: </w:t>
      </w:r>
      <w:r w:rsidR="000F4C74">
        <w:t>Dee Wu</w:t>
      </w:r>
    </w:p>
    <w:p w14:paraId="07F5E382" w14:textId="77777777" w:rsidR="004311BB" w:rsidRDefault="004311BB" w:rsidP="004311BB">
      <w:pPr>
        <w:jc w:val="both"/>
      </w:pPr>
    </w:p>
    <w:p w14:paraId="7F25AEEA" w14:textId="765C1D9B" w:rsidR="004311BB" w:rsidRPr="006E674F" w:rsidRDefault="004311BB" w:rsidP="004311BB">
      <w:pPr>
        <w:jc w:val="both"/>
      </w:pPr>
      <w:r>
        <w:rPr>
          <w:b/>
        </w:rPr>
        <w:t>1</w:t>
      </w:r>
      <w:r w:rsidRPr="00F5563D">
        <w:rPr>
          <w:b/>
        </w:rPr>
        <w:t xml:space="preserve">. </w:t>
      </w:r>
      <w:r w:rsidR="00EB37F1">
        <w:rPr>
          <w:b/>
        </w:rPr>
        <w:t xml:space="preserve">New chair </w:t>
      </w:r>
      <w:r w:rsidR="002D40D1">
        <w:rPr>
          <w:b/>
        </w:rPr>
        <w:t xml:space="preserve">introduction and </w:t>
      </w:r>
      <w:r w:rsidR="00EB37F1">
        <w:rPr>
          <w:b/>
        </w:rPr>
        <w:t>wanted</w:t>
      </w:r>
    </w:p>
    <w:p w14:paraId="63B44C27" w14:textId="105557AC" w:rsidR="004311BB" w:rsidRDefault="000F4C74" w:rsidP="004311BB">
      <w:pPr>
        <w:jc w:val="both"/>
      </w:pPr>
      <w:r>
        <w:t>- DW step into the role only to act until October</w:t>
      </w:r>
    </w:p>
    <w:p w14:paraId="46E8B07B" w14:textId="149C4221" w:rsidR="002D40D1" w:rsidRDefault="002D40D1" w:rsidP="004311BB">
      <w:pPr>
        <w:jc w:val="both"/>
      </w:pPr>
      <w:r>
        <w:t xml:space="preserve">- DT clarifies the responsibilities of the chair </w:t>
      </w:r>
    </w:p>
    <w:p w14:paraId="0AD5B5AB" w14:textId="09F6874C" w:rsidR="00CF6568" w:rsidRDefault="00AF2D69" w:rsidP="004311BB">
      <w:pPr>
        <w:jc w:val="both"/>
      </w:pPr>
      <w:r>
        <w:t xml:space="preserve">- </w:t>
      </w:r>
      <w:r w:rsidR="000F4C74">
        <w:t xml:space="preserve">DW </w:t>
      </w:r>
      <w:r>
        <w:t>to send email to PG community asking for volunteers to step into the role</w:t>
      </w:r>
    </w:p>
    <w:p w14:paraId="17ACC783" w14:textId="0D525D3F" w:rsidR="00CF6568" w:rsidRDefault="00CF6568" w:rsidP="004311BB">
      <w:pPr>
        <w:jc w:val="both"/>
      </w:pPr>
    </w:p>
    <w:p w14:paraId="2BCFE69F" w14:textId="6F15683B" w:rsidR="00AF2D69" w:rsidRDefault="000F4C74" w:rsidP="004311BB">
      <w:pPr>
        <w:jc w:val="both"/>
        <w:rPr>
          <w:b/>
        </w:rPr>
      </w:pPr>
      <w:r>
        <w:rPr>
          <w:b/>
        </w:rPr>
        <w:t>2</w:t>
      </w:r>
      <w:r w:rsidR="00AF2D69">
        <w:rPr>
          <w:b/>
        </w:rPr>
        <w:t>. Research community and culture</w:t>
      </w:r>
    </w:p>
    <w:p w14:paraId="61CF2618" w14:textId="5AFD86C7" w:rsidR="00AF2D69" w:rsidRDefault="00AF2D69" w:rsidP="004311BB">
      <w:pPr>
        <w:jc w:val="both"/>
      </w:pPr>
      <w:r>
        <w:t xml:space="preserve">- </w:t>
      </w:r>
      <w:r w:rsidR="000F4C74">
        <w:t>D</w:t>
      </w:r>
      <w:r>
        <w:t>iscussion of how to create more of a PG community in the department.</w:t>
      </w:r>
    </w:p>
    <w:p w14:paraId="0C05184D" w14:textId="7E2B0226" w:rsidR="00AF2D69" w:rsidRDefault="000F4C74" w:rsidP="004311BB">
      <w:pPr>
        <w:jc w:val="both"/>
      </w:pPr>
      <w:r>
        <w:t>- DW</w:t>
      </w:r>
      <w:r w:rsidR="00AF2D69">
        <w:t xml:space="preserve"> suggested organizi</w:t>
      </w:r>
      <w:r>
        <w:t>ng a PhD-department party in Coventry Church as the department did in 2014 Christmas</w:t>
      </w:r>
      <w:r w:rsidR="00AF2D69">
        <w:t>.</w:t>
      </w:r>
    </w:p>
    <w:p w14:paraId="270E0A50" w14:textId="0A850607" w:rsidR="00AF2D69" w:rsidRDefault="00AF2D69" w:rsidP="004311BB">
      <w:pPr>
        <w:jc w:val="both"/>
      </w:pPr>
      <w:r>
        <w:t xml:space="preserve">- DT suggested </w:t>
      </w:r>
      <w:r w:rsidR="000F4C74">
        <w:t>that the department is short of fund and it would be very difficult to organize such a party</w:t>
      </w:r>
    </w:p>
    <w:p w14:paraId="093CD302" w14:textId="77777777" w:rsidR="00F9406C" w:rsidRDefault="00F9406C" w:rsidP="004311BB">
      <w:pPr>
        <w:jc w:val="both"/>
        <w:rPr>
          <w:b/>
        </w:rPr>
      </w:pPr>
    </w:p>
    <w:p w14:paraId="48584F30" w14:textId="6A6F12DE" w:rsidR="00EB37F1" w:rsidRDefault="000F4C74" w:rsidP="004311BB">
      <w:pPr>
        <w:jc w:val="both"/>
      </w:pPr>
      <w:r>
        <w:rPr>
          <w:b/>
        </w:rPr>
        <w:t>3</w:t>
      </w:r>
      <w:r w:rsidR="00EB37F1">
        <w:rPr>
          <w:b/>
        </w:rPr>
        <w:t xml:space="preserve">. </w:t>
      </w:r>
      <w:r w:rsidR="00EB37F1" w:rsidRPr="00F5563D">
        <w:rPr>
          <w:b/>
        </w:rPr>
        <w:t>Library news</w:t>
      </w:r>
      <w:r w:rsidR="00EB37F1">
        <w:t xml:space="preserve"> (Kate Courage)</w:t>
      </w:r>
    </w:p>
    <w:p w14:paraId="3A22D608" w14:textId="432D8D53" w:rsidR="005949CF" w:rsidRDefault="005949CF" w:rsidP="004311BB">
      <w:pPr>
        <w:jc w:val="both"/>
      </w:pPr>
      <w:r>
        <w:t xml:space="preserve">- </w:t>
      </w:r>
      <w:r w:rsidR="000F4C74">
        <w:t>Students having issue of missing link to certain library E-books/books can directly shoot the problem to Kate via email.</w:t>
      </w:r>
    </w:p>
    <w:p w14:paraId="60703BC6" w14:textId="61B49EFD" w:rsidR="002D40D1" w:rsidRDefault="005949CF" w:rsidP="004311BB">
      <w:pPr>
        <w:jc w:val="both"/>
      </w:pPr>
      <w:r>
        <w:t xml:space="preserve">- Exhibition of </w:t>
      </w:r>
      <w:r w:rsidR="000F4C74" w:rsidRPr="000F4C74">
        <w:t>Rare books &amp; special collections</w:t>
      </w:r>
      <w:r w:rsidR="000F4C74">
        <w:t xml:space="preserve"> in the library</w:t>
      </w:r>
      <w:r w:rsidR="002D40D1">
        <w:t>. More students could be involved especially during the PG symposium week</w:t>
      </w:r>
    </w:p>
    <w:p w14:paraId="0950367F" w14:textId="4CB1F298" w:rsidR="005949CF" w:rsidRDefault="000F4C74" w:rsidP="004311BB">
      <w:pPr>
        <w:jc w:val="both"/>
      </w:pPr>
      <w:r>
        <w:t xml:space="preserve"> </w:t>
      </w:r>
      <w:hyperlink r:id="rId7" w:history="1">
        <w:r w:rsidRPr="00874BB6">
          <w:rPr>
            <w:rStyle w:val="Hyperlink"/>
          </w:rPr>
          <w:t>https://warwick.ac.uk/services/library/using/rare-books/</w:t>
        </w:r>
      </w:hyperlink>
      <w:r>
        <w:t xml:space="preserve"> </w:t>
      </w:r>
      <w:bookmarkStart w:id="0" w:name="_GoBack"/>
      <w:bookmarkEnd w:id="0"/>
    </w:p>
    <w:p w14:paraId="69442DB8" w14:textId="77777777" w:rsidR="002D40D1" w:rsidRDefault="002D40D1" w:rsidP="004311BB">
      <w:pPr>
        <w:jc w:val="both"/>
      </w:pPr>
    </w:p>
    <w:p w14:paraId="779AD591" w14:textId="4BE2274B" w:rsidR="002D40D1" w:rsidRPr="002D40D1" w:rsidRDefault="002D40D1" w:rsidP="004311BB">
      <w:pPr>
        <w:jc w:val="both"/>
        <w:rPr>
          <w:b/>
        </w:rPr>
      </w:pPr>
      <w:r>
        <w:t xml:space="preserve">4. </w:t>
      </w:r>
      <w:r w:rsidRPr="002D40D1">
        <w:rPr>
          <w:b/>
        </w:rPr>
        <w:t>Teaching Opportunity for PhD student</w:t>
      </w:r>
      <w:r>
        <w:rPr>
          <w:b/>
        </w:rPr>
        <w:t xml:space="preserve"> </w:t>
      </w:r>
      <w:r w:rsidRPr="002D40D1">
        <w:t>(</w:t>
      </w:r>
      <w:proofErr w:type="spellStart"/>
      <w:r w:rsidRPr="002D40D1">
        <w:t>Jaewon</w:t>
      </w:r>
      <w:proofErr w:type="spellEnd"/>
      <w:r w:rsidRPr="002D40D1">
        <w:t xml:space="preserve"> Yoon)</w:t>
      </w:r>
    </w:p>
    <w:p w14:paraId="0569D68B" w14:textId="584742B7" w:rsidR="00EB37F1" w:rsidRDefault="002D40D1" w:rsidP="00BE2FB4">
      <w:pPr>
        <w:jc w:val="both"/>
      </w:pPr>
      <w:r w:rsidRPr="002D40D1">
        <w:t>-</w:t>
      </w:r>
      <w:r>
        <w:t xml:space="preserve"> </w:t>
      </w:r>
      <w:r w:rsidRPr="002D40D1">
        <w:t xml:space="preserve">  </w:t>
      </w:r>
      <w:r>
        <w:t>JY as first year PhD student inquiries about the opportunity for teaching for 2</w:t>
      </w:r>
      <w:r w:rsidRPr="002D40D1">
        <w:rPr>
          <w:vertAlign w:val="superscript"/>
        </w:rPr>
        <w:t>nd</w:t>
      </w:r>
      <w:r>
        <w:t xml:space="preserve"> year PhD student. Payment, allocation, and time commitment.</w:t>
      </w:r>
    </w:p>
    <w:p w14:paraId="759F9B1B" w14:textId="17366CF2" w:rsidR="002D40D1" w:rsidRDefault="002D40D1" w:rsidP="00BE2FB4">
      <w:pPr>
        <w:jc w:val="both"/>
      </w:pPr>
      <w:r>
        <w:t xml:space="preserve">- DT clarifies the </w:t>
      </w:r>
      <w:r w:rsidR="007C20D1">
        <w:t>policy on payment</w:t>
      </w:r>
      <w:r>
        <w:t xml:space="preserve">, time, seminar arrangement etc. </w:t>
      </w:r>
    </w:p>
    <w:p w14:paraId="727F04FB" w14:textId="77777777" w:rsidR="002D40D1" w:rsidRPr="002D40D1" w:rsidRDefault="002D40D1" w:rsidP="00BE2FB4">
      <w:pPr>
        <w:jc w:val="both"/>
      </w:pPr>
    </w:p>
    <w:p w14:paraId="3894C276" w14:textId="3BAE5E92" w:rsidR="00BE2FB4" w:rsidRDefault="00EB37F1" w:rsidP="00BE2FB4">
      <w:pPr>
        <w:jc w:val="both"/>
        <w:rPr>
          <w:b/>
        </w:rPr>
      </w:pPr>
      <w:r>
        <w:rPr>
          <w:b/>
        </w:rPr>
        <w:t>5</w:t>
      </w:r>
      <w:r w:rsidR="00F5563D">
        <w:rPr>
          <w:b/>
        </w:rPr>
        <w:t xml:space="preserve">. </w:t>
      </w:r>
      <w:r w:rsidR="002D40D1">
        <w:rPr>
          <w:b/>
        </w:rPr>
        <w:t>MA</w:t>
      </w:r>
    </w:p>
    <w:p w14:paraId="4809D147" w14:textId="27601307" w:rsidR="002D40D1" w:rsidRDefault="002D40D1" w:rsidP="00BE2FB4">
      <w:pPr>
        <w:jc w:val="both"/>
      </w:pPr>
      <w:r w:rsidRPr="002D40D1">
        <w:t>- No</w:t>
      </w:r>
      <w:r>
        <w:t xml:space="preserve"> MA report</w:t>
      </w:r>
      <w:r w:rsidR="007C20D1">
        <w:t>s</w:t>
      </w:r>
      <w:r>
        <w:t xml:space="preserve"> nor attendants.</w:t>
      </w:r>
    </w:p>
    <w:p w14:paraId="705E2D9B" w14:textId="77777777" w:rsidR="001B78C4" w:rsidRDefault="001B78C4" w:rsidP="00F5563D">
      <w:pPr>
        <w:jc w:val="both"/>
        <w:rPr>
          <w:b/>
        </w:rPr>
      </w:pPr>
    </w:p>
    <w:p w14:paraId="59325227" w14:textId="102086F0" w:rsidR="0033110E" w:rsidRDefault="00BE2FB4" w:rsidP="00F5563D">
      <w:pPr>
        <w:jc w:val="both"/>
        <w:rPr>
          <w:b/>
        </w:rPr>
      </w:pPr>
      <w:r>
        <w:rPr>
          <w:b/>
        </w:rPr>
        <w:t>10</w:t>
      </w:r>
      <w:r w:rsidR="0033110E">
        <w:rPr>
          <w:b/>
        </w:rPr>
        <w:t>. Any other business</w:t>
      </w:r>
    </w:p>
    <w:p w14:paraId="5F56FDFE" w14:textId="160E71CA" w:rsidR="007069E8" w:rsidRDefault="007069E8" w:rsidP="002D40D1">
      <w:pPr>
        <w:jc w:val="both"/>
      </w:pPr>
      <w:r>
        <w:t xml:space="preserve">- </w:t>
      </w:r>
      <w:r w:rsidR="002D40D1">
        <w:t xml:space="preserve">DT suggested </w:t>
      </w:r>
      <w:r>
        <w:t>the</w:t>
      </w:r>
      <w:r w:rsidR="002D40D1">
        <w:t xml:space="preserve"> end of term PGSSLC</w:t>
      </w:r>
      <w:r>
        <w:t xml:space="preserve"> meeting </w:t>
      </w:r>
      <w:r w:rsidR="002D40D1">
        <w:t>will be a good chance to discuss the chair role for next year and introduction of the new chair</w:t>
      </w:r>
    </w:p>
    <w:p w14:paraId="275AE9F8" w14:textId="77777777" w:rsidR="007069E8" w:rsidRDefault="007069E8" w:rsidP="00F5563D">
      <w:pPr>
        <w:jc w:val="both"/>
      </w:pPr>
    </w:p>
    <w:p w14:paraId="1EC6D01D" w14:textId="65090DB7" w:rsidR="00083145" w:rsidRDefault="0033110E" w:rsidP="00F5563D">
      <w:pPr>
        <w:jc w:val="both"/>
      </w:pPr>
      <w:r>
        <w:t>Next meeting scheduled for</w:t>
      </w:r>
      <w:r w:rsidR="007C20D1">
        <w:t xml:space="preserve"> </w:t>
      </w:r>
      <w:r w:rsidR="007C20D1" w:rsidRPr="007C20D1">
        <w:t>Wednesday, 13 June 2018, 14:30 - H5.43</w:t>
      </w:r>
    </w:p>
    <w:p w14:paraId="71DC5CEF" w14:textId="77777777" w:rsidR="00751111" w:rsidRDefault="00751111" w:rsidP="00F5563D">
      <w:pPr>
        <w:jc w:val="both"/>
      </w:pPr>
    </w:p>
    <w:p w14:paraId="2DE62F3E" w14:textId="76FABA1A" w:rsidR="00751111" w:rsidRPr="0033110E" w:rsidRDefault="00751111" w:rsidP="00F5563D">
      <w:pPr>
        <w:jc w:val="both"/>
      </w:pPr>
    </w:p>
    <w:sectPr w:rsidR="00751111" w:rsidRPr="0033110E" w:rsidSect="003C63D2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4C8F6" w14:textId="77777777" w:rsidR="00036280" w:rsidRDefault="00036280" w:rsidP="00940F84">
      <w:r>
        <w:separator/>
      </w:r>
    </w:p>
  </w:endnote>
  <w:endnote w:type="continuationSeparator" w:id="0">
    <w:p w14:paraId="18568F63" w14:textId="77777777" w:rsidR="00036280" w:rsidRDefault="00036280" w:rsidP="0094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725E0" w14:textId="77777777" w:rsidR="00AF2D69" w:rsidRDefault="00AF2D69" w:rsidP="00CF65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253CB7" w14:textId="77777777" w:rsidR="00AF2D69" w:rsidRDefault="00AF2D69" w:rsidP="00940F8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46C1F" w14:textId="77777777" w:rsidR="00AF2D69" w:rsidRDefault="00AF2D69" w:rsidP="00CF65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20D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F06EB7" w14:textId="77777777" w:rsidR="00AF2D69" w:rsidRDefault="00AF2D69" w:rsidP="00940F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66906" w14:textId="77777777" w:rsidR="00036280" w:rsidRDefault="00036280" w:rsidP="00940F84">
      <w:r>
        <w:separator/>
      </w:r>
    </w:p>
  </w:footnote>
  <w:footnote w:type="continuationSeparator" w:id="0">
    <w:p w14:paraId="310A5BBA" w14:textId="77777777" w:rsidR="00036280" w:rsidRDefault="00036280" w:rsidP="0094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B32EB"/>
    <w:multiLevelType w:val="hybridMultilevel"/>
    <w:tmpl w:val="E37000BE"/>
    <w:lvl w:ilvl="0" w:tplc="67AA3E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9177E"/>
    <w:multiLevelType w:val="hybridMultilevel"/>
    <w:tmpl w:val="8A80B5D2"/>
    <w:lvl w:ilvl="0" w:tplc="D20A5A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0319D"/>
    <w:multiLevelType w:val="hybridMultilevel"/>
    <w:tmpl w:val="1674B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B2E95"/>
    <w:multiLevelType w:val="hybridMultilevel"/>
    <w:tmpl w:val="7B32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BB"/>
    <w:rsid w:val="00036280"/>
    <w:rsid w:val="00083145"/>
    <w:rsid w:val="000F4C74"/>
    <w:rsid w:val="00161D49"/>
    <w:rsid w:val="001B78C4"/>
    <w:rsid w:val="001D7BD1"/>
    <w:rsid w:val="002518EB"/>
    <w:rsid w:val="002D40D1"/>
    <w:rsid w:val="002E6923"/>
    <w:rsid w:val="0033110E"/>
    <w:rsid w:val="003A5849"/>
    <w:rsid w:val="003C63D2"/>
    <w:rsid w:val="003C744A"/>
    <w:rsid w:val="003E0B93"/>
    <w:rsid w:val="003F0A9A"/>
    <w:rsid w:val="004311BB"/>
    <w:rsid w:val="00522A4E"/>
    <w:rsid w:val="005949CF"/>
    <w:rsid w:val="006E674F"/>
    <w:rsid w:val="007069E8"/>
    <w:rsid w:val="00747B40"/>
    <w:rsid w:val="00751111"/>
    <w:rsid w:val="00771DFA"/>
    <w:rsid w:val="007C20D1"/>
    <w:rsid w:val="007D29A8"/>
    <w:rsid w:val="008611AB"/>
    <w:rsid w:val="008810A5"/>
    <w:rsid w:val="00940F84"/>
    <w:rsid w:val="009C05CB"/>
    <w:rsid w:val="00A174D8"/>
    <w:rsid w:val="00A25A28"/>
    <w:rsid w:val="00A33C1F"/>
    <w:rsid w:val="00AC229A"/>
    <w:rsid w:val="00AF2D69"/>
    <w:rsid w:val="00BE2FB4"/>
    <w:rsid w:val="00C267EF"/>
    <w:rsid w:val="00C404F9"/>
    <w:rsid w:val="00C4672A"/>
    <w:rsid w:val="00CF5CA6"/>
    <w:rsid w:val="00CF6568"/>
    <w:rsid w:val="00D11E37"/>
    <w:rsid w:val="00E01777"/>
    <w:rsid w:val="00E17E96"/>
    <w:rsid w:val="00EB37F1"/>
    <w:rsid w:val="00EC6F8C"/>
    <w:rsid w:val="00F25622"/>
    <w:rsid w:val="00F33F6C"/>
    <w:rsid w:val="00F5563D"/>
    <w:rsid w:val="00F93233"/>
    <w:rsid w:val="00F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EBA8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6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40F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F84"/>
  </w:style>
  <w:style w:type="character" w:styleId="PageNumber">
    <w:name w:val="page number"/>
    <w:basedOn w:val="DefaultParagraphFont"/>
    <w:uiPriority w:val="99"/>
    <w:semiHidden/>
    <w:unhideWhenUsed/>
    <w:rsid w:val="00940F84"/>
  </w:style>
  <w:style w:type="character" w:styleId="Hyperlink">
    <w:name w:val="Hyperlink"/>
    <w:basedOn w:val="DefaultParagraphFont"/>
    <w:uiPriority w:val="99"/>
    <w:unhideWhenUsed/>
    <w:rsid w:val="00706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arwick.ac.uk/services/library/using/rare-book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D3193475</Template>
  <TotalTime>25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Laug, Katja</dc:creator>
  <cp:keywords/>
  <dc:description/>
  <cp:lastModifiedBy>Wu, Dee</cp:lastModifiedBy>
  <cp:revision>4</cp:revision>
  <dcterms:created xsi:type="dcterms:W3CDTF">2018-02-12T15:46:00Z</dcterms:created>
  <dcterms:modified xsi:type="dcterms:W3CDTF">2018-05-17T12:15:00Z</dcterms:modified>
</cp:coreProperties>
</file>