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73A3" w:rsidRDefault="005173A3" w:rsidP="005173A3">
      <w:bookmarkStart w:id="0" w:name="_GoBack"/>
      <w:bookmarkEnd w:id="0"/>
      <w:r>
        <w:t>MLA citation: [</w:t>
      </w:r>
      <w:proofErr w:type="spellStart"/>
      <w:r>
        <w:t>Solanas</w:t>
      </w:r>
      <w:proofErr w:type="spellEnd"/>
      <w:r>
        <w:t xml:space="preserve">, Valerie. </w:t>
      </w:r>
      <w:r w:rsidRPr="005173A3">
        <w:rPr>
          <w:i/>
        </w:rPr>
        <w:t>The SCUM Manifesto</w:t>
      </w:r>
      <w:r>
        <w:t>. Verso, 2004. (35-42)]</w:t>
      </w:r>
    </w:p>
    <w:p w:rsidR="005173A3" w:rsidRDefault="005173A3" w:rsidP="005173A3"/>
    <w:p w:rsidR="005173A3" w:rsidRPr="005173A3" w:rsidRDefault="005173A3" w:rsidP="005173A3">
      <w:pPr>
        <w:jc w:val="center"/>
        <w:rPr>
          <w:b/>
        </w:rPr>
      </w:pPr>
      <w:proofErr w:type="gramStart"/>
      <w:r w:rsidRPr="005173A3">
        <w:rPr>
          <w:b/>
        </w:rPr>
        <w:t>The  SCUM</w:t>
      </w:r>
      <w:proofErr w:type="gramEnd"/>
      <w:r w:rsidRPr="005173A3">
        <w:rPr>
          <w:b/>
        </w:rPr>
        <w:t xml:space="preserve"> Manifesto</w:t>
      </w:r>
    </w:p>
    <w:p w:rsidR="005173A3" w:rsidRPr="005173A3" w:rsidRDefault="005173A3" w:rsidP="005173A3">
      <w:pPr>
        <w:jc w:val="center"/>
        <w:rPr>
          <w:b/>
        </w:rPr>
      </w:pPr>
      <w:r w:rsidRPr="005173A3">
        <w:rPr>
          <w:b/>
        </w:rPr>
        <w:t xml:space="preserve">Valerie </w:t>
      </w:r>
      <w:proofErr w:type="spellStart"/>
      <w:r w:rsidRPr="005173A3">
        <w:rPr>
          <w:b/>
        </w:rPr>
        <w:t>Solanas</w:t>
      </w:r>
      <w:proofErr w:type="spellEnd"/>
    </w:p>
    <w:p w:rsidR="005173A3" w:rsidRDefault="005173A3" w:rsidP="005173A3"/>
    <w:p w:rsidR="005173A3" w:rsidRDefault="005173A3" w:rsidP="005173A3">
      <w:r>
        <w:t>Life in this society being, at best, an utter bore and no aspect of society being at all relevant to women, there remains to civic-minded, responsible, thrill-seeking females only to overthrow the government, eliminate the money system, institute complete automation and destroy the male sex.</w:t>
      </w:r>
    </w:p>
    <w:p w:rsidR="005173A3" w:rsidRDefault="005173A3" w:rsidP="005173A3"/>
    <w:p w:rsidR="005173A3" w:rsidRDefault="005173A3" w:rsidP="005173A3">
      <w:r>
        <w:t>It is now technically feasible to reproduce without the aid of males (or, for that matter, females) and to produce only females. We must begin immediately to do so. Retaining the male has not even the dubious purpose of reproduction. The male is a biological accident: the Y (male) gene is an incomplete X (female) gene, that is, it has an incomplete set of chromosomes. In other words, the male is an incomplete female, a walking abortion, aborted at the gene stage. To be male is to be deficient, emotionally limited; maleness is a deficiency disease and males are emotional cripples.</w:t>
      </w:r>
    </w:p>
    <w:p w:rsidR="005173A3" w:rsidRDefault="005173A3" w:rsidP="005173A3"/>
    <w:p w:rsidR="005173A3" w:rsidRDefault="005173A3" w:rsidP="005173A3">
      <w:r>
        <w:t>The male is completely egocentric, trapped inside himself, incapable of empathizing or identifying with others, or love, friendship, affection of tenderness. He is a completely isolated unit, incapable of rapport with anyone. His responses are entirely visceral, not cerebral; his intelligence is a mere tool in the services of his drives and needs; he is incapable of mental passion, mental interaction; he can't relate to anything other than his own physical sensations. He is a half-dead, unresponsive lump, incapable of giving or receiving pleasure or happiness; consequently, he is at best an utter bore, an inoffensive blob, since only those capable of absorption in others can be charming. He is trapped in a twilight zone halfway between humans and apes, and is far worse off than the apes because, unlike the apes, he is capable of a large array of negative feelings -- hate, jealousy, contempt, disgust, guilt, shame, doubt -- and moreover, he is aware of what he is and what he isn't.</w:t>
      </w:r>
    </w:p>
    <w:p w:rsidR="005173A3" w:rsidRDefault="005173A3" w:rsidP="005173A3"/>
    <w:p w:rsidR="005173A3" w:rsidRDefault="005173A3" w:rsidP="005173A3">
      <w:r>
        <w:t>Although completely physical, the male is unfit even for stud service. Even assuming mechanical proficiency, which few men have, he is, first of all, incapable of zestfully, lustfully, tearing off a piece, but instead is eaten up with guilt, shame, fear and insecurity, feelings rooted in male nature, which the most enlightened training can only minimize; second, the physical feeling he attains is next to nothing; and third, he is not empathizing with his partner, but is obsessed with how he's doing, turning in an A performance, doing a good plumbing job. To call a man an animal is to flatter him; he's a machine, a walking dildo. It's often said that men use women. Use them for what? Surely not pleasure.</w:t>
      </w:r>
    </w:p>
    <w:p w:rsidR="005173A3" w:rsidRDefault="005173A3" w:rsidP="005173A3"/>
    <w:p w:rsidR="005173A3" w:rsidRDefault="005173A3" w:rsidP="005173A3">
      <w:r>
        <w:t xml:space="preserve">Eaten up with guilt, shame, fears and insecurities and obtaining, if he's lucky, a barely perceptible physical feeling, the male is, nonetheless, obsessed with screwing; he'll swim through a river of snot, wade nostril-deep through a mile of vomit, if he thinks there'll be a friendly pussy awaiting him. He'll screw a woman he despises, any </w:t>
      </w:r>
      <w:proofErr w:type="spellStart"/>
      <w:r>
        <w:t>snaggle</w:t>
      </w:r>
      <w:proofErr w:type="spellEnd"/>
      <w:r>
        <w:t xml:space="preserve">-toothed hag, and furthermore, pay for the opportunity. </w:t>
      </w:r>
      <w:r>
        <w:lastRenderedPageBreak/>
        <w:t>Why? Relieving physical tension isn't the answer, as masturbation suffices for that. It's not ego satisfaction; that doesn't explain screwing corpses and babies.</w:t>
      </w:r>
    </w:p>
    <w:p w:rsidR="005173A3" w:rsidRDefault="005173A3" w:rsidP="005173A3"/>
    <w:p w:rsidR="005173A3" w:rsidRDefault="005173A3" w:rsidP="005173A3">
      <w:r>
        <w:t xml:space="preserve">Completely egocentric, unable to relate, empathize or identify, and filled with a vast, pervasive, diffuse sexuality, the male is </w:t>
      </w:r>
      <w:proofErr w:type="spellStart"/>
      <w:r>
        <w:t>pyschically</w:t>
      </w:r>
      <w:proofErr w:type="spellEnd"/>
      <w:r>
        <w:t xml:space="preserve"> passive. He hates his passivity, so he projects it onto women, defines the make as active, then sets out to prove that he is (`prove that he is a Man'). His main means of attempting to prove it is screwing (Big Man with a Big Dick tearing off a Big Piece). Since he's attempting to prove an error, he must `prove' it again and again. Screwing, then, is a desperate compulsive, attempt to prove he's not passive, not a woman; but he is passive and does want to be a woman.</w:t>
      </w:r>
    </w:p>
    <w:p w:rsidR="005173A3" w:rsidRDefault="005173A3" w:rsidP="005173A3"/>
    <w:p w:rsidR="005173A3" w:rsidRDefault="005173A3" w:rsidP="005173A3">
      <w:r>
        <w:t xml:space="preserve">Being an incomplete female, the male spends his life attempting to complete himself, to become female. He attempts to do this by constantly seeking out, fraternizing with and trying to live through an fuse with the female, and by claiming as his own all female characteristics -- emotional strength and independence, forcefulness, dynamism, decisiveness, coolness, objectivity, assertiveness, courage, integrity, vitality, intensity, depth of character, </w:t>
      </w:r>
      <w:proofErr w:type="spellStart"/>
      <w:r>
        <w:t>grooviness</w:t>
      </w:r>
      <w:proofErr w:type="spellEnd"/>
      <w:r>
        <w:t xml:space="preserve">, </w:t>
      </w:r>
      <w:proofErr w:type="spellStart"/>
      <w:r>
        <w:t>etc</w:t>
      </w:r>
      <w:proofErr w:type="spellEnd"/>
      <w:r>
        <w:t xml:space="preserve"> -- and projecting onto women all male traits -- vanity, frivolity, triviality, weakness, etc. It should be said, though, that the male has one glaring area of superiority over the female -- public relations. (He has done a brilliant job of convincing millions of women </w:t>
      </w:r>
      <w:proofErr w:type="spellStart"/>
      <w:r>
        <w:t>that</w:t>
      </w:r>
      <w:proofErr w:type="spellEnd"/>
      <w:r>
        <w:t xml:space="preserve"> men are women and women are men). The male claim that females find </w:t>
      </w:r>
      <w:proofErr w:type="spellStart"/>
      <w:r>
        <w:t>fulfillment</w:t>
      </w:r>
      <w:proofErr w:type="spellEnd"/>
      <w:r>
        <w:t xml:space="preserve"> through motherhood and sexuality reflects what males think they'd find fulfilling if they were female.</w:t>
      </w:r>
    </w:p>
    <w:p w:rsidR="005173A3" w:rsidRDefault="005173A3" w:rsidP="005173A3"/>
    <w:p w:rsidR="005173A3" w:rsidRDefault="005173A3" w:rsidP="005173A3">
      <w:r>
        <w:t xml:space="preserve">Women, in other words, don't have penis envy; men have pussy envy. When the male accepts his passivity, defines himself as a woman (males as well as females think men are women and women are men), and becomes a transvestite he loses his desire to screw (or to do anything else, for that matter; he </w:t>
      </w:r>
      <w:proofErr w:type="spellStart"/>
      <w:r>
        <w:t>fulfills</w:t>
      </w:r>
      <w:proofErr w:type="spellEnd"/>
      <w:r>
        <w:t xml:space="preserve"> himself as a drag queen) and gets his dick chopped off. He then achieves a continuous diffuse sexual feeling from `being a woman'. Screwing is, for a man, a </w:t>
      </w:r>
      <w:proofErr w:type="spellStart"/>
      <w:r>
        <w:t>defense</w:t>
      </w:r>
      <w:proofErr w:type="spellEnd"/>
      <w:r>
        <w:t xml:space="preserve"> against his desire to be female. He is responsible for:</w:t>
      </w:r>
    </w:p>
    <w:p w:rsidR="005173A3" w:rsidRDefault="005173A3" w:rsidP="005173A3"/>
    <w:p w:rsidR="005173A3" w:rsidRDefault="005173A3" w:rsidP="005173A3">
      <w:r w:rsidRPr="005173A3">
        <w:rPr>
          <w:b/>
        </w:rPr>
        <w:t>War</w:t>
      </w:r>
      <w:r>
        <w:t>: The male's normal compensation for not being female, namely, getting his Big Gun off, is grossly inadequate, as he can get it off only a very limited number of times; so he gets it off on a really massive scale, and proves to the entire world that he's a `Man'. Since he has no compassion or ability to empathize or identify, proving his manhood is worth an endless amount of mutilation and suffering and an endless number of lives, including his own -- his own life being worthless, he would rather go out in a blaze of glory than to plod grimly on for fifty more years.</w:t>
      </w:r>
    </w:p>
    <w:p w:rsidR="005173A3" w:rsidRDefault="005173A3" w:rsidP="005173A3"/>
    <w:p w:rsidR="005173A3" w:rsidRDefault="005173A3" w:rsidP="005173A3">
      <w:r w:rsidRPr="005173A3">
        <w:rPr>
          <w:b/>
        </w:rPr>
        <w:t>Niceness, Politeness, and `Dignity'</w:t>
      </w:r>
      <w:r>
        <w:t xml:space="preserve">: Every man, deep down, knows he's a worthless piece of shit. Overwhelmed by a sense of animalism and deeply ashamed of it; wanting, not to express himself, but to hide from others his total physicality, total egocentricity, the hate and contempt he feels for other men, and to hide from himself the hate and contempt he suspects other men feel for him; having a crudely constructed nervous system that is easily upset by the least display of emotion or feeling, the male tries to enforce a `social' code that ensures perfect blandness, unsullied by the </w:t>
      </w:r>
      <w:r>
        <w:lastRenderedPageBreak/>
        <w:t>slightest trace or feeling or upsetting opinion. He uses terms like `copulate', `sexual congress', `have relations with' (to men sexual relations is a redundancy), overlaid with stilted manners; the suit on the chimp.</w:t>
      </w:r>
    </w:p>
    <w:p w:rsidR="005173A3" w:rsidRDefault="005173A3" w:rsidP="005173A3"/>
    <w:p w:rsidR="005173A3" w:rsidRDefault="005173A3" w:rsidP="005173A3">
      <w:r w:rsidRPr="005173A3">
        <w:rPr>
          <w:b/>
        </w:rPr>
        <w:t>Money, Marriage and Prostitution, Work and Prevention of an Automated Society</w:t>
      </w:r>
      <w:r>
        <w:t>: There is no human reason for money or for anyone to work more than two or three hours a week at the very most. All non-creative jobs (practically all jobs now being done) could have been automated long ago, and in a moneyless society everyone can have as much of the best of everything as she wants. But there are non-human, male reasons for wanting to maintain the money system:</w:t>
      </w:r>
    </w:p>
    <w:p w:rsidR="005173A3" w:rsidRDefault="005173A3" w:rsidP="005173A3"/>
    <w:p w:rsidR="005173A3" w:rsidRDefault="005173A3" w:rsidP="005173A3">
      <w:r w:rsidRPr="005173A3">
        <w:rPr>
          <w:b/>
        </w:rPr>
        <w:t>1</w:t>
      </w:r>
      <w:r>
        <w:t>. Pussy. Despising his highly inadequate self, overcome with intense anxiety and a deep, profound loneliness when by his empty self, desperate to attach himself to any female in dim hopes of completing himself, in the mystical belief that by touching gold he'll turn to gold, the male craves the continuous companionship of women. The company of the lowest female is preferable to his own or that of other men, who serve only to remind him of his repulsiveness. But females, unless very young or very sick, must be coerced or bribed into male company.</w:t>
      </w:r>
    </w:p>
    <w:p w:rsidR="005173A3" w:rsidRDefault="005173A3" w:rsidP="005173A3">
      <w:r w:rsidRPr="005173A3">
        <w:rPr>
          <w:b/>
        </w:rPr>
        <w:t>2</w:t>
      </w:r>
      <w:r>
        <w:t xml:space="preserve">. Supply the non-relating male with the delusion of usefulness, and enable him to try to justify his existence by digging holes and then filling them up. Leisure time horrifies the male, who will have nothing to do but contemplate his grotesque self. Unable to relate or to love, the male must work. Females crave absorbing, emotionally satisfying, meaningful activity, but lacking the opportunity or ability for this, they prefer to idle and waste away their time in ways of their own choosing -- sleeping, shopping, bowling, shooting pool, playing cards and other games, breeding, reading, walking around, daydreaming, eating, playing with themselves, popping pills, going to the movies, getting </w:t>
      </w:r>
      <w:proofErr w:type="spellStart"/>
      <w:r>
        <w:t>analyzed</w:t>
      </w:r>
      <w:proofErr w:type="spellEnd"/>
      <w:r>
        <w:t xml:space="preserve">, traveling, raising dogs and cats, lolling about on the beach, swimming, watching TV, listening to music, decorating their houses, gardening, sewing, nightclubbing, dancing, visiting, `improving their minds' (taking courses), and absorbing `culture' (lectures, plays, concerts, `arty' movies). Therefore, many females would, even assuming complete economic equality between the sexes, prefer living with males or peddling their asses on the street, thus having most of their time for themselves, to spending many hours of their days doing boring, stultifying, non-creative work for someone else, functioning as less than animals, as machines, or, at best -- if able to get a `good' job -- co-managing the </w:t>
      </w:r>
      <w:proofErr w:type="spellStart"/>
      <w:r>
        <w:t>shitpile</w:t>
      </w:r>
      <w:proofErr w:type="spellEnd"/>
      <w:r>
        <w:t>. What will liberate women, therefore, from male control is the total elimination of the money-work system, not the attainment of economic equality with men within it.</w:t>
      </w:r>
    </w:p>
    <w:p w:rsidR="005173A3" w:rsidRDefault="005173A3" w:rsidP="005173A3">
      <w:r w:rsidRPr="005173A3">
        <w:rPr>
          <w:b/>
        </w:rPr>
        <w:t>3</w:t>
      </w:r>
      <w:r>
        <w:t xml:space="preserve">. Power and control. </w:t>
      </w:r>
      <w:proofErr w:type="spellStart"/>
      <w:r>
        <w:t>Unmasterful</w:t>
      </w:r>
      <w:proofErr w:type="spellEnd"/>
      <w:r>
        <w:t xml:space="preserve"> in his personal relations with women, the male attains to masterfulness by the manipulation of money and everything controlled by money, in other words, of everything and everybody.</w:t>
      </w:r>
    </w:p>
    <w:p w:rsidR="005173A3" w:rsidRDefault="005173A3" w:rsidP="005173A3">
      <w:r w:rsidRPr="005173A3">
        <w:rPr>
          <w:b/>
        </w:rPr>
        <w:t>4</w:t>
      </w:r>
      <w:r>
        <w:t>. Love substitute. Unable to give love or affection, the male gives money. It makes him feel motherly. The mother gives milk; he gives bread. He is the Breadwinner.</w:t>
      </w:r>
    </w:p>
    <w:p w:rsidR="005173A3" w:rsidRDefault="005173A3" w:rsidP="005173A3">
      <w:r w:rsidRPr="005173A3">
        <w:rPr>
          <w:b/>
        </w:rPr>
        <w:t>5</w:t>
      </w:r>
      <w:r>
        <w:t xml:space="preserve">. Provide the male with a goal. Incapable of enjoying the moment, the male needs something to look forward to, and money provides him with an eternal, never-ending goal: Just think of what you could do with 80 trillion dollars -- invest it! And in three </w:t>
      </w:r>
      <w:proofErr w:type="spellStart"/>
      <w:r>
        <w:t>years time</w:t>
      </w:r>
      <w:proofErr w:type="spellEnd"/>
      <w:r>
        <w:t xml:space="preserve"> you'd have 300 trillion dollars!!!</w:t>
      </w:r>
    </w:p>
    <w:p w:rsidR="00DD534D" w:rsidRDefault="005173A3" w:rsidP="005173A3">
      <w:r w:rsidRPr="005173A3">
        <w:rPr>
          <w:b/>
        </w:rPr>
        <w:t>6</w:t>
      </w:r>
      <w:r>
        <w:t>. Provide the basis for the male's major opportunity to control and manipulate -- fatherhood.</w:t>
      </w:r>
    </w:p>
    <w:sectPr w:rsidR="00DD534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73A3"/>
    <w:rsid w:val="00206309"/>
    <w:rsid w:val="005173A3"/>
    <w:rsid w:val="00DD53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1132D036</Template>
  <TotalTime>0</TotalTime>
  <Pages>3</Pages>
  <Words>1509</Words>
  <Characters>8602</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McGowan, Jack</dc:creator>
  <cp:lastModifiedBy>Jack McGowan</cp:lastModifiedBy>
  <cp:revision>2</cp:revision>
  <dcterms:created xsi:type="dcterms:W3CDTF">2016-11-08T16:52:00Z</dcterms:created>
  <dcterms:modified xsi:type="dcterms:W3CDTF">2016-11-08T16:52:00Z</dcterms:modified>
</cp:coreProperties>
</file>