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21" w:rsidRDefault="005C4521" w:rsidP="005C4521">
      <w:pPr>
        <w:pStyle w:val="Heading1"/>
        <w:rPr>
          <w:u w:val="single"/>
        </w:rPr>
      </w:pPr>
    </w:p>
    <w:p w:rsidR="009B3B30" w:rsidRPr="005C4521" w:rsidRDefault="007A394A" w:rsidP="005C4521">
      <w:pPr>
        <w:pStyle w:val="Heading1"/>
        <w:rPr>
          <w:u w:val="single"/>
        </w:rPr>
      </w:pPr>
      <w:r w:rsidRPr="005C4521">
        <w:rPr>
          <w:u w:val="single"/>
        </w:rPr>
        <w:t>History Seminar Programme</w:t>
      </w:r>
      <w:r w:rsidR="005C4521" w:rsidRPr="005C4521">
        <w:rPr>
          <w:u w:val="single"/>
        </w:rPr>
        <w:t xml:space="preserve"> 2017/2018</w:t>
      </w:r>
    </w:p>
    <w:p w:rsidR="005C4521" w:rsidRDefault="005C4521" w:rsidP="005C4521">
      <w:pPr>
        <w:pStyle w:val="Heading2"/>
      </w:pPr>
    </w:p>
    <w:p w:rsidR="006A11A8" w:rsidRDefault="006A11A8" w:rsidP="005C4521">
      <w:pPr>
        <w:pStyle w:val="Heading1"/>
      </w:pPr>
      <w:r w:rsidRPr="005C4521">
        <w:t>Autumn Term</w:t>
      </w:r>
    </w:p>
    <w:p w:rsidR="005C4521" w:rsidRDefault="005C4521" w:rsidP="005C4521"/>
    <w:p w:rsidR="007A394A" w:rsidRPr="005C4521" w:rsidRDefault="007A394A" w:rsidP="005C4521">
      <w:pPr>
        <w:pStyle w:val="Heading2"/>
        <w:rPr>
          <w:b/>
        </w:rPr>
      </w:pPr>
      <w:r w:rsidRPr="005C4521">
        <w:rPr>
          <w:b/>
        </w:rPr>
        <w:t>Wednesday 11 October, 2017</w:t>
      </w:r>
      <w:r w:rsidR="005C4521" w:rsidRPr="005C4521">
        <w:rPr>
          <w:b/>
        </w:rPr>
        <w:t xml:space="preserve"> – The Oculus OC 1.09</w:t>
      </w:r>
    </w:p>
    <w:p w:rsidR="007A394A" w:rsidRDefault="007A394A" w:rsidP="005C4521">
      <w:pPr>
        <w:pStyle w:val="Heading2"/>
      </w:pPr>
      <w:proofErr w:type="spellStart"/>
      <w:r>
        <w:t>Dr.</w:t>
      </w:r>
      <w:proofErr w:type="spellEnd"/>
      <w:r>
        <w:t xml:space="preserve"> Sasha Handley (Manchester) </w:t>
      </w:r>
    </w:p>
    <w:p w:rsidR="007A394A" w:rsidRDefault="007A394A" w:rsidP="005C4521">
      <w:pPr>
        <w:pStyle w:val="Heading2"/>
      </w:pPr>
      <w:r>
        <w:t>‘Sleep in Early Modern England’</w:t>
      </w:r>
    </w:p>
    <w:p w:rsidR="007A394A" w:rsidRDefault="007A394A" w:rsidP="005C4521">
      <w:pPr>
        <w:pStyle w:val="Heading2"/>
      </w:pPr>
      <w:r>
        <w:t>Discussa</w:t>
      </w:r>
      <w:r w:rsidR="00725611">
        <w:t xml:space="preserve">nt:  </w:t>
      </w:r>
      <w:proofErr w:type="spellStart"/>
      <w:r w:rsidR="00725611">
        <w:t>Dr.</w:t>
      </w:r>
      <w:proofErr w:type="spellEnd"/>
      <w:r w:rsidR="00725611">
        <w:t xml:space="preserve"> Larry Klein (Cambridge and Associate Fellow, Warwick)</w:t>
      </w:r>
    </w:p>
    <w:p w:rsidR="008951EC" w:rsidRDefault="008951EC" w:rsidP="005C4521">
      <w:pPr>
        <w:pStyle w:val="Heading2"/>
      </w:pPr>
      <w:r>
        <w:t>------------------------------------------------------------------------------------</w:t>
      </w:r>
    </w:p>
    <w:p w:rsidR="007A394A" w:rsidRPr="005C4521" w:rsidRDefault="007A394A" w:rsidP="005C4521">
      <w:pPr>
        <w:pStyle w:val="Heading2"/>
        <w:rPr>
          <w:b/>
        </w:rPr>
      </w:pPr>
      <w:r w:rsidRPr="005C4521">
        <w:rPr>
          <w:b/>
        </w:rPr>
        <w:t>Wednesday 1 November, 2017</w:t>
      </w:r>
      <w:r w:rsidR="005C4521" w:rsidRPr="005C4521">
        <w:rPr>
          <w:b/>
        </w:rPr>
        <w:t xml:space="preserve"> – The Oculus OC0.01</w:t>
      </w:r>
    </w:p>
    <w:p w:rsidR="007A394A" w:rsidRDefault="007A394A" w:rsidP="005C4521">
      <w:pPr>
        <w:pStyle w:val="Heading2"/>
      </w:pPr>
      <w:r>
        <w:t>Professor Jeremy Adelman (Princeton)</w:t>
      </w:r>
    </w:p>
    <w:p w:rsidR="005501D0" w:rsidRDefault="005501D0" w:rsidP="005C4521">
      <w:pPr>
        <w:pStyle w:val="Heading2"/>
      </w:pPr>
      <w:r>
        <w:t>‘Development as Global Distributive Justice:  a Twentieth-Century History’</w:t>
      </w:r>
    </w:p>
    <w:p w:rsidR="007A394A" w:rsidRDefault="007A394A" w:rsidP="005C4521">
      <w:pPr>
        <w:pStyle w:val="Heading2"/>
      </w:pPr>
      <w:r>
        <w:t xml:space="preserve">Discussant:  </w:t>
      </w:r>
      <w:proofErr w:type="spellStart"/>
      <w:r>
        <w:t>Dr.</w:t>
      </w:r>
      <w:proofErr w:type="spellEnd"/>
      <w:r>
        <w:t xml:space="preserve"> Aditya Sarkar</w:t>
      </w:r>
    </w:p>
    <w:p w:rsidR="007A394A" w:rsidRPr="005C4521" w:rsidRDefault="008951EC" w:rsidP="005C4521">
      <w:pPr>
        <w:pStyle w:val="Heading2"/>
        <w:rPr>
          <w:b/>
        </w:rPr>
      </w:pPr>
      <w:r>
        <w:t>------------------------------------------------------------------------------------</w:t>
      </w:r>
      <w:r w:rsidR="007A394A" w:rsidRPr="005C4521">
        <w:rPr>
          <w:b/>
        </w:rPr>
        <w:t>Wednesday 22 November, 2017</w:t>
      </w:r>
      <w:r w:rsidR="005C4521" w:rsidRPr="005C4521">
        <w:rPr>
          <w:b/>
        </w:rPr>
        <w:t xml:space="preserve"> – The Oculus OC0.01</w:t>
      </w:r>
    </w:p>
    <w:p w:rsidR="007A394A" w:rsidRDefault="007A394A" w:rsidP="005C4521">
      <w:pPr>
        <w:pStyle w:val="Heading2"/>
      </w:pPr>
      <w:proofErr w:type="spellStart"/>
      <w:r>
        <w:t>Dr.</w:t>
      </w:r>
      <w:proofErr w:type="spellEnd"/>
      <w:r>
        <w:t xml:space="preserve"> Larry Klein (Cambridge)</w:t>
      </w:r>
    </w:p>
    <w:p w:rsidR="00C109C2" w:rsidRDefault="00C109C2" w:rsidP="005C4521">
      <w:pPr>
        <w:pStyle w:val="Heading2"/>
      </w:pPr>
      <w:r>
        <w:t>‘Polite Culture and the Question of Stability in Early Modern England’</w:t>
      </w:r>
    </w:p>
    <w:p w:rsidR="006068B0" w:rsidRDefault="006068B0" w:rsidP="005C4521">
      <w:pPr>
        <w:pStyle w:val="Heading2"/>
      </w:pPr>
      <w:r>
        <w:t xml:space="preserve">Discussant:  </w:t>
      </w:r>
      <w:r w:rsidR="00C109C2">
        <w:t>Ms. Tabitha Baker</w:t>
      </w:r>
    </w:p>
    <w:p w:rsidR="005C4521" w:rsidRDefault="008951EC" w:rsidP="005C4521">
      <w:pPr>
        <w:pStyle w:val="Heading2"/>
        <w:rPr>
          <w:u w:val="single"/>
        </w:rPr>
      </w:pPr>
      <w:r>
        <w:t>------------------------------------------------------------------------------------</w:t>
      </w:r>
    </w:p>
    <w:p w:rsidR="005C4521" w:rsidRDefault="005C4521" w:rsidP="005C4521"/>
    <w:p w:rsidR="005C4521" w:rsidRDefault="005C4521" w:rsidP="005C4521"/>
    <w:p w:rsidR="005C4521" w:rsidRDefault="005C4521" w:rsidP="005C4521"/>
    <w:p w:rsidR="005C4521" w:rsidRDefault="005C4521" w:rsidP="005C4521"/>
    <w:p w:rsidR="005C4521" w:rsidRDefault="005C4521" w:rsidP="005C4521"/>
    <w:p w:rsidR="005C4521" w:rsidRPr="005C4521" w:rsidRDefault="005C4521" w:rsidP="005C4521"/>
    <w:p w:rsidR="008951EC" w:rsidRDefault="008951EC" w:rsidP="005C4521">
      <w:pPr>
        <w:pStyle w:val="Heading1"/>
      </w:pPr>
    </w:p>
    <w:p w:rsidR="006A11A8" w:rsidRDefault="006A11A8" w:rsidP="005C4521">
      <w:pPr>
        <w:pStyle w:val="Heading1"/>
      </w:pPr>
      <w:r w:rsidRPr="005C4521">
        <w:t>Spring Term</w:t>
      </w:r>
    </w:p>
    <w:p w:rsidR="005C4521" w:rsidRPr="005C4521" w:rsidRDefault="005C4521" w:rsidP="005C4521"/>
    <w:p w:rsidR="006A11A8" w:rsidRPr="005C4521" w:rsidRDefault="006A11A8" w:rsidP="005C4521">
      <w:pPr>
        <w:pStyle w:val="Heading2"/>
        <w:rPr>
          <w:b/>
        </w:rPr>
      </w:pPr>
      <w:r w:rsidRPr="005C4521">
        <w:rPr>
          <w:b/>
        </w:rPr>
        <w:t>Friday 12 January, 2018 – Special Event to honour Professor Maria Luddy</w:t>
      </w:r>
    </w:p>
    <w:p w:rsidR="006A11A8" w:rsidRPr="005C4521" w:rsidRDefault="006A11A8" w:rsidP="005C4521">
      <w:pPr>
        <w:pStyle w:val="Heading2"/>
        <w:rPr>
          <w:b/>
        </w:rPr>
      </w:pPr>
      <w:r w:rsidRPr="005C4521">
        <w:rPr>
          <w:b/>
        </w:rPr>
        <w:t xml:space="preserve">2:00-6:00 </w:t>
      </w:r>
      <w:r w:rsidR="005C4521" w:rsidRPr="005C4521">
        <w:rPr>
          <w:b/>
        </w:rPr>
        <w:t>–</w:t>
      </w:r>
      <w:r w:rsidRPr="005C4521">
        <w:rPr>
          <w:b/>
        </w:rPr>
        <w:t xml:space="preserve"> </w:t>
      </w:r>
      <w:r w:rsidR="005C4521" w:rsidRPr="005C4521">
        <w:rPr>
          <w:b/>
        </w:rPr>
        <w:t xml:space="preserve">The </w:t>
      </w:r>
      <w:r w:rsidRPr="005C4521">
        <w:rPr>
          <w:b/>
        </w:rPr>
        <w:t>Oculus</w:t>
      </w:r>
      <w:r w:rsidR="005C4521" w:rsidRPr="005C4521">
        <w:rPr>
          <w:b/>
        </w:rPr>
        <w:t xml:space="preserve"> OC0.02</w:t>
      </w:r>
    </w:p>
    <w:p w:rsidR="006A11A8" w:rsidRDefault="006A11A8" w:rsidP="005C4521">
      <w:pPr>
        <w:pStyle w:val="Heading2"/>
      </w:pPr>
      <w:r>
        <w:t xml:space="preserve">‘Amazing Women Historians and </w:t>
      </w:r>
      <w:proofErr w:type="gramStart"/>
      <w:r>
        <w:t>What</w:t>
      </w:r>
      <w:proofErr w:type="gramEnd"/>
      <w:r>
        <w:t xml:space="preserve"> they are Doing with their Lives’</w:t>
      </w:r>
    </w:p>
    <w:p w:rsidR="008951EC" w:rsidRDefault="006A11A8" w:rsidP="008951EC">
      <w:pPr>
        <w:pStyle w:val="Heading2"/>
      </w:pPr>
      <w:r>
        <w:t xml:space="preserve">Speakers:  Professor Sheila Rowbotham, Professor Griselda Pollock, Professor Mary O’Dowd, Dame Helen Ghosh, </w:t>
      </w:r>
      <w:proofErr w:type="spellStart"/>
      <w:r>
        <w:t>Dr.</w:t>
      </w:r>
      <w:proofErr w:type="spellEnd"/>
      <w:r>
        <w:t xml:space="preserve"> Celia Petty, Ms. Margaret Stephens, </w:t>
      </w:r>
      <w:proofErr w:type="spellStart"/>
      <w:r>
        <w:t>Dr.</w:t>
      </w:r>
      <w:proofErr w:type="spellEnd"/>
      <w:r>
        <w:t xml:space="preserve"> </w:t>
      </w:r>
      <w:r w:rsidR="00B17CA5">
        <w:t xml:space="preserve">Lucy </w:t>
      </w:r>
      <w:proofErr w:type="spellStart"/>
      <w:r w:rsidR="00B17CA5">
        <w:t>Allwright</w:t>
      </w:r>
      <w:proofErr w:type="spellEnd"/>
    </w:p>
    <w:p w:rsidR="008951EC" w:rsidRDefault="008951EC" w:rsidP="008951EC">
      <w:pPr>
        <w:pStyle w:val="Heading2"/>
        <w:jc w:val="left"/>
      </w:pPr>
      <w:r>
        <w:t>------------------------------------------------------------------------------------</w:t>
      </w:r>
    </w:p>
    <w:p w:rsidR="00B17CA5" w:rsidRPr="008951EC" w:rsidRDefault="00B17CA5" w:rsidP="008951EC">
      <w:pPr>
        <w:pStyle w:val="Heading2"/>
      </w:pPr>
      <w:r w:rsidRPr="005C4521">
        <w:rPr>
          <w:b/>
        </w:rPr>
        <w:t xml:space="preserve">Wednesday 17 January </w:t>
      </w:r>
      <w:proofErr w:type="gramStart"/>
      <w:r w:rsidRPr="005C4521">
        <w:rPr>
          <w:b/>
        </w:rPr>
        <w:t>2018  4.30</w:t>
      </w:r>
      <w:proofErr w:type="gramEnd"/>
      <w:r w:rsidRPr="005C4521">
        <w:rPr>
          <w:b/>
        </w:rPr>
        <w:t>-6.30</w:t>
      </w:r>
      <w:r w:rsidR="005C4521" w:rsidRPr="005C4521">
        <w:rPr>
          <w:b/>
        </w:rPr>
        <w:t xml:space="preserve"> - The Oculus OC0.01</w:t>
      </w:r>
    </w:p>
    <w:p w:rsidR="00B17CA5" w:rsidRDefault="00B17CA5" w:rsidP="005C4521">
      <w:pPr>
        <w:pStyle w:val="Heading2"/>
      </w:pPr>
      <w:r>
        <w:t xml:space="preserve">Professor James Hinton (Warwick Emeritus)  </w:t>
      </w:r>
    </w:p>
    <w:p w:rsidR="00B17CA5" w:rsidRDefault="00B17CA5" w:rsidP="005C4521">
      <w:pPr>
        <w:pStyle w:val="Heading2"/>
      </w:pPr>
      <w:r>
        <w:t>‘Mass Observation and Twentieth-Century British Social History’</w:t>
      </w:r>
    </w:p>
    <w:p w:rsidR="00F2257C" w:rsidRDefault="008951EC" w:rsidP="005C4521">
      <w:pPr>
        <w:pStyle w:val="Heading2"/>
      </w:pPr>
      <w:r>
        <w:t>------------------------------------------------------------------------------------</w:t>
      </w:r>
    </w:p>
    <w:p w:rsidR="00B17CA5" w:rsidRPr="005C4521" w:rsidRDefault="00B17CA5" w:rsidP="005C4521">
      <w:pPr>
        <w:pStyle w:val="Heading2"/>
        <w:rPr>
          <w:b/>
        </w:rPr>
      </w:pPr>
      <w:r w:rsidRPr="005C4521">
        <w:rPr>
          <w:b/>
        </w:rPr>
        <w:t>Wednesday 6</w:t>
      </w:r>
      <w:bookmarkStart w:id="0" w:name="_GoBack"/>
      <w:bookmarkEnd w:id="0"/>
      <w:r w:rsidRPr="005C4521">
        <w:rPr>
          <w:b/>
        </w:rPr>
        <w:t xml:space="preserve"> March 4.30-6.30</w:t>
      </w:r>
      <w:r w:rsidR="005C4521" w:rsidRPr="005C4521">
        <w:rPr>
          <w:b/>
        </w:rPr>
        <w:t xml:space="preserve"> – The Oculus OC0.01</w:t>
      </w:r>
    </w:p>
    <w:p w:rsidR="00B17CA5" w:rsidRDefault="00B17CA5" w:rsidP="005C4521">
      <w:pPr>
        <w:pStyle w:val="Heading2"/>
      </w:pPr>
      <w:r>
        <w:t>Professor Bernard Capp (Warwick)</w:t>
      </w:r>
    </w:p>
    <w:p w:rsidR="00B17CA5" w:rsidRDefault="00B17CA5" w:rsidP="005C4521">
      <w:pPr>
        <w:pStyle w:val="Heading2"/>
      </w:pPr>
      <w:r>
        <w:t>‘Siblings in Early Modern England’</w:t>
      </w:r>
    </w:p>
    <w:p w:rsidR="005C4521" w:rsidRPr="005C4521" w:rsidRDefault="005C4521" w:rsidP="005C4521">
      <w:pPr>
        <w:pStyle w:val="Heading2"/>
      </w:pPr>
      <w:r w:rsidRPr="005C4521">
        <w:t>------------------------------------------------------------------------------------</w:t>
      </w:r>
    </w:p>
    <w:p w:rsidR="00B17CA5" w:rsidRDefault="00B17CA5" w:rsidP="005C4521">
      <w:pPr>
        <w:pStyle w:val="Heading1"/>
      </w:pPr>
      <w:r w:rsidRPr="005C4521">
        <w:t>Summer Term</w:t>
      </w:r>
    </w:p>
    <w:p w:rsidR="005C4521" w:rsidRPr="005C4521" w:rsidRDefault="005C4521" w:rsidP="005C4521"/>
    <w:p w:rsidR="00B17CA5" w:rsidRPr="005C4521" w:rsidRDefault="00B17CA5" w:rsidP="005C4521">
      <w:pPr>
        <w:pStyle w:val="Heading2"/>
        <w:rPr>
          <w:b/>
        </w:rPr>
      </w:pPr>
      <w:r w:rsidRPr="005C4521">
        <w:rPr>
          <w:b/>
        </w:rPr>
        <w:t xml:space="preserve">Wednesday 2 May, </w:t>
      </w:r>
      <w:proofErr w:type="gramStart"/>
      <w:r w:rsidRPr="005C4521">
        <w:rPr>
          <w:b/>
        </w:rPr>
        <w:t>2018  4.30</w:t>
      </w:r>
      <w:proofErr w:type="gramEnd"/>
      <w:r w:rsidRPr="005C4521">
        <w:rPr>
          <w:b/>
        </w:rPr>
        <w:t>-6.30</w:t>
      </w:r>
      <w:r w:rsidR="005C4521" w:rsidRPr="005C4521">
        <w:rPr>
          <w:b/>
        </w:rPr>
        <w:t xml:space="preserve"> – The Oculus OC0.01</w:t>
      </w:r>
    </w:p>
    <w:p w:rsidR="00B17CA5" w:rsidRDefault="00B17CA5" w:rsidP="005C4521">
      <w:pPr>
        <w:pStyle w:val="Heading2"/>
      </w:pPr>
      <w:r>
        <w:t>Professor Richard Evans (Cambridge)</w:t>
      </w:r>
    </w:p>
    <w:p w:rsidR="00B17CA5" w:rsidRPr="00B17CA5" w:rsidRDefault="00B17CA5" w:rsidP="005C4521">
      <w:pPr>
        <w:pStyle w:val="Heading2"/>
      </w:pPr>
      <w:r>
        <w:t xml:space="preserve">‘Writing a Biography of Eric </w:t>
      </w:r>
      <w:proofErr w:type="spellStart"/>
      <w:r>
        <w:t>Hobsbawm</w:t>
      </w:r>
      <w:proofErr w:type="spellEnd"/>
      <w:r>
        <w:t>’</w:t>
      </w:r>
    </w:p>
    <w:p w:rsidR="00B17CA5" w:rsidRDefault="00B17CA5"/>
    <w:p w:rsidR="00B17CA5" w:rsidRPr="006A11A8" w:rsidRDefault="00B17CA5"/>
    <w:sectPr w:rsidR="00B17CA5" w:rsidRPr="006A11A8" w:rsidSect="005C4521">
      <w:pgSz w:w="11906" w:h="16838"/>
      <w:pgMar w:top="284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94A"/>
    <w:rsid w:val="002149C7"/>
    <w:rsid w:val="005501D0"/>
    <w:rsid w:val="005C4521"/>
    <w:rsid w:val="006068B0"/>
    <w:rsid w:val="006A11A8"/>
    <w:rsid w:val="00725611"/>
    <w:rsid w:val="007A394A"/>
    <w:rsid w:val="00847118"/>
    <w:rsid w:val="008951EC"/>
    <w:rsid w:val="009B3B30"/>
    <w:rsid w:val="00B17CA5"/>
    <w:rsid w:val="00C109C2"/>
    <w:rsid w:val="00F22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8C3D76E-F217-45AC-B330-B61E1EC76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4521"/>
  </w:style>
  <w:style w:type="paragraph" w:styleId="Heading1">
    <w:name w:val="heading 1"/>
    <w:basedOn w:val="Normal"/>
    <w:next w:val="Normal"/>
    <w:link w:val="Heading1Char"/>
    <w:uiPriority w:val="9"/>
    <w:qFormat/>
    <w:rsid w:val="005C4521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C4521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4521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4521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45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45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45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45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4521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4521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C4521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4521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4521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4521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4521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4521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4521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4521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5C452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5C4521"/>
    <w:pPr>
      <w:pBdr>
        <w:top w:val="single" w:sz="6" w:space="8" w:color="9BBB59" w:themeColor="accent3"/>
        <w:bottom w:val="single" w:sz="6" w:space="8" w:color="9BBB59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5C4521"/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4521"/>
    <w:pPr>
      <w:numPr>
        <w:ilvl w:val="1"/>
      </w:numPr>
      <w:jc w:val="center"/>
    </w:pPr>
    <w:rPr>
      <w:color w:val="1F497D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4521"/>
    <w:rPr>
      <w:color w:val="1F497D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5C4521"/>
    <w:rPr>
      <w:b/>
      <w:bCs/>
    </w:rPr>
  </w:style>
  <w:style w:type="character" w:styleId="Emphasis">
    <w:name w:val="Emphasis"/>
    <w:basedOn w:val="DefaultParagraphFont"/>
    <w:uiPriority w:val="20"/>
    <w:qFormat/>
    <w:rsid w:val="005C4521"/>
    <w:rPr>
      <w:i/>
      <w:iCs/>
      <w:color w:val="000000" w:themeColor="text1"/>
    </w:rPr>
  </w:style>
  <w:style w:type="paragraph" w:styleId="NoSpacing">
    <w:name w:val="No Spacing"/>
    <w:uiPriority w:val="1"/>
    <w:qFormat/>
    <w:rsid w:val="005C45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5C4521"/>
    <w:pPr>
      <w:spacing w:before="160"/>
      <w:ind w:left="720" w:right="720"/>
      <w:jc w:val="center"/>
    </w:pPr>
    <w:rPr>
      <w:i/>
      <w:iCs/>
      <w:color w:val="76923C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5C4521"/>
    <w:rPr>
      <w:i/>
      <w:iCs/>
      <w:color w:val="76923C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4521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4521"/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5C4521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5C4521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5C452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5C4521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5C4521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C4521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E153D290</Template>
  <TotalTime>25</TotalTime>
  <Pages>2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Smith, Tracy</cp:lastModifiedBy>
  <cp:revision>6</cp:revision>
  <dcterms:created xsi:type="dcterms:W3CDTF">2017-10-05T07:17:00Z</dcterms:created>
  <dcterms:modified xsi:type="dcterms:W3CDTF">2017-10-06T10:57:00Z</dcterms:modified>
</cp:coreProperties>
</file>