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CA65D9" w14:textId="7E0D5339" w:rsidR="005D7C8E" w:rsidRDefault="00CB50C7" w:rsidP="00CB50C7">
      <w:pPr>
        <w:jc w:val="center"/>
        <w:rPr>
          <w:b/>
          <w:u w:val="single"/>
        </w:rPr>
      </w:pPr>
      <w:r>
        <w:rPr>
          <w:b/>
          <w:u w:val="single"/>
        </w:rPr>
        <w:t>Early Modern</w:t>
      </w:r>
      <w:r w:rsidR="004E7B8D">
        <w:rPr>
          <w:b/>
          <w:u w:val="single"/>
        </w:rPr>
        <w:t>/</w:t>
      </w:r>
      <w:r w:rsidR="00007FD3">
        <w:rPr>
          <w:b/>
          <w:u w:val="single"/>
        </w:rPr>
        <w:t>Eighteenth Century</w:t>
      </w:r>
      <w:r>
        <w:rPr>
          <w:b/>
          <w:u w:val="single"/>
        </w:rPr>
        <w:t xml:space="preserve"> </w:t>
      </w:r>
      <w:r w:rsidR="003F6C2F">
        <w:rPr>
          <w:b/>
          <w:u w:val="single"/>
        </w:rPr>
        <w:t xml:space="preserve">Research and </w:t>
      </w:r>
      <w:r>
        <w:rPr>
          <w:b/>
          <w:u w:val="single"/>
        </w:rPr>
        <w:t>Reading Group</w:t>
      </w:r>
      <w:r w:rsidR="001F6204">
        <w:rPr>
          <w:b/>
          <w:u w:val="single"/>
        </w:rPr>
        <w:t xml:space="preserve"> </w:t>
      </w:r>
    </w:p>
    <w:p w14:paraId="34B1FED0" w14:textId="77777777" w:rsidR="00CB50C7" w:rsidRDefault="00CB50C7" w:rsidP="00CB50C7">
      <w:pPr>
        <w:jc w:val="center"/>
        <w:rPr>
          <w:b/>
          <w:u w:val="single"/>
        </w:rPr>
      </w:pPr>
    </w:p>
    <w:p w14:paraId="2B894842" w14:textId="77777777" w:rsidR="00CB50C7" w:rsidRDefault="00CB50C7" w:rsidP="00CB50C7">
      <w:pPr>
        <w:jc w:val="center"/>
        <w:rPr>
          <w:b/>
          <w:u w:val="single"/>
        </w:rPr>
      </w:pPr>
      <w:r>
        <w:rPr>
          <w:b/>
          <w:u w:val="single"/>
        </w:rPr>
        <w:t>Programme</w:t>
      </w:r>
    </w:p>
    <w:p w14:paraId="4CA5C585" w14:textId="77777777" w:rsidR="00CB50C7" w:rsidRDefault="00CB50C7" w:rsidP="00CB50C7">
      <w:pPr>
        <w:jc w:val="center"/>
        <w:rPr>
          <w:b/>
          <w:u w:val="single"/>
        </w:rPr>
      </w:pPr>
    </w:p>
    <w:p w14:paraId="0E976C57" w14:textId="77777777" w:rsidR="00CB50C7" w:rsidRDefault="00661B8F" w:rsidP="00CB50C7">
      <w:pPr>
        <w:rPr>
          <w:b/>
          <w:u w:val="single"/>
        </w:rPr>
      </w:pPr>
      <w:r>
        <w:rPr>
          <w:b/>
          <w:u w:val="single"/>
        </w:rPr>
        <w:t>Group Identity</w:t>
      </w:r>
    </w:p>
    <w:p w14:paraId="62240418" w14:textId="77777777" w:rsidR="00661B8F" w:rsidRDefault="00661B8F" w:rsidP="00CB50C7">
      <w:pPr>
        <w:rPr>
          <w:b/>
          <w:u w:val="single"/>
        </w:rPr>
      </w:pPr>
    </w:p>
    <w:p w14:paraId="05116D4B" w14:textId="70E081C0" w:rsidR="00661B8F" w:rsidRPr="00007FD3" w:rsidRDefault="00661B8F" w:rsidP="00007FD3">
      <w:pPr>
        <w:rPr>
          <w:rFonts w:eastAsia="Times New Roman" w:cs="Times New Roman"/>
          <w:lang w:val="en-US"/>
        </w:rPr>
      </w:pPr>
      <w:r>
        <w:t>Any with interest in early modern</w:t>
      </w:r>
      <w:r w:rsidR="00C23C73">
        <w:t>/</w:t>
      </w:r>
      <w:r w:rsidR="00B97247">
        <w:t>Renaissance</w:t>
      </w:r>
      <w:r w:rsidR="00007FD3">
        <w:t>/18</w:t>
      </w:r>
      <w:r w:rsidR="00007FD3" w:rsidRPr="00007FD3">
        <w:rPr>
          <w:vertAlign w:val="superscript"/>
        </w:rPr>
        <w:t>th</w:t>
      </w:r>
      <w:r w:rsidR="00007FD3">
        <w:t xml:space="preserve"> C</w:t>
      </w:r>
      <w:r>
        <w:t xml:space="preserve"> history including PGs and UGs (those taki</w:t>
      </w:r>
      <w:r w:rsidR="001F6204">
        <w:t>ng the relevant modules).</w:t>
      </w:r>
    </w:p>
    <w:p w14:paraId="089A8ED2" w14:textId="77777777" w:rsidR="00661B8F" w:rsidRPr="00661B8F" w:rsidRDefault="00661B8F" w:rsidP="00661B8F">
      <w:pPr>
        <w:rPr>
          <w:rFonts w:ascii="Times New Roman" w:eastAsia="Times New Roman" w:hAnsi="Times New Roman" w:cs="Times New Roman"/>
          <w:lang w:val="en-US"/>
        </w:rPr>
      </w:pPr>
    </w:p>
    <w:p w14:paraId="2C65C716" w14:textId="3628DE60" w:rsidR="00661B8F" w:rsidRPr="00661B8F" w:rsidRDefault="00661B8F" w:rsidP="00CB50C7">
      <w:r>
        <w:t xml:space="preserve">I imagine the small group of Prof </w:t>
      </w:r>
      <w:r w:rsidRPr="00661B8F">
        <w:t>Mark Knight’s PhD students</w:t>
      </w:r>
      <w:r>
        <w:t xml:space="preserve"> will be taking the lead</w:t>
      </w:r>
      <w:r w:rsidR="009D43D0">
        <w:t>, initially</w:t>
      </w:r>
      <w:r>
        <w:t>.</w:t>
      </w:r>
      <w:r w:rsidR="001F6204">
        <w:t xml:space="preserve"> </w:t>
      </w:r>
      <w:r w:rsidR="00C23C73">
        <w:t>Hopefully, this will inspire contributions across the board.</w:t>
      </w:r>
    </w:p>
    <w:p w14:paraId="579364B1" w14:textId="77777777" w:rsidR="00661B8F" w:rsidRDefault="00661B8F" w:rsidP="00CB50C7">
      <w:pPr>
        <w:rPr>
          <w:b/>
          <w:u w:val="single"/>
        </w:rPr>
      </w:pPr>
    </w:p>
    <w:p w14:paraId="4C8AC200" w14:textId="77777777" w:rsidR="00CB50C7" w:rsidRDefault="00CB50C7" w:rsidP="00CB50C7">
      <w:pPr>
        <w:rPr>
          <w:b/>
          <w:u w:val="single"/>
        </w:rPr>
      </w:pPr>
      <w:r>
        <w:rPr>
          <w:b/>
          <w:u w:val="single"/>
        </w:rPr>
        <w:t>Brief</w:t>
      </w:r>
    </w:p>
    <w:p w14:paraId="24D2FB91" w14:textId="77777777" w:rsidR="00007FD3" w:rsidRDefault="00007FD3" w:rsidP="00CB50C7">
      <w:pPr>
        <w:rPr>
          <w:b/>
          <w:u w:val="single"/>
        </w:rPr>
      </w:pPr>
    </w:p>
    <w:p w14:paraId="466AEAE3" w14:textId="0A6D4F1C" w:rsidR="00C23C73" w:rsidRDefault="004D43EB" w:rsidP="00CB50C7">
      <w:pPr>
        <w:jc w:val="both"/>
      </w:pPr>
      <w:r>
        <w:t>The</w:t>
      </w:r>
      <w:r w:rsidR="00EA742A">
        <w:t xml:space="preserve"> </w:t>
      </w:r>
      <w:r w:rsidR="00CB50C7">
        <w:t xml:space="preserve">plan </w:t>
      </w:r>
      <w:r w:rsidR="00C23C73">
        <w:t>to provide a congenial peer environment</w:t>
      </w:r>
      <w:r>
        <w:t xml:space="preserve"> </w:t>
      </w:r>
      <w:r w:rsidR="00C23C73">
        <w:t xml:space="preserve">and the opportunity to </w:t>
      </w:r>
      <w:r w:rsidR="00CB50C7">
        <w:t xml:space="preserve">present a </w:t>
      </w:r>
      <w:r w:rsidR="001F6204">
        <w:t>succinct</w:t>
      </w:r>
      <w:r w:rsidR="00CB50C7">
        <w:t xml:space="preserve"> talk</w:t>
      </w:r>
      <w:r w:rsidR="00661B8F">
        <w:t xml:space="preserve"> </w:t>
      </w:r>
      <w:r w:rsidR="00C23C73">
        <w:t xml:space="preserve">of 10-15 minutes </w:t>
      </w:r>
      <w:r w:rsidR="00661B8F">
        <w:t>about any</w:t>
      </w:r>
      <w:r w:rsidR="00C23C73">
        <w:t xml:space="preserve"> recent aspect of your research, explaining, expanding and discussing. </w:t>
      </w:r>
    </w:p>
    <w:p w14:paraId="08D039B8" w14:textId="77777777" w:rsidR="00C23C73" w:rsidRDefault="00C23C73" w:rsidP="00CB50C7">
      <w:pPr>
        <w:jc w:val="both"/>
      </w:pPr>
    </w:p>
    <w:p w14:paraId="024162D4" w14:textId="40BB6718" w:rsidR="00CB50C7" w:rsidRPr="00CB50C7" w:rsidRDefault="00C23C73" w:rsidP="00CB50C7">
      <w:pPr>
        <w:jc w:val="both"/>
      </w:pPr>
      <w:r>
        <w:t>It could be, for example,</w:t>
      </w:r>
      <w:r w:rsidR="003F6C2F">
        <w:t xml:space="preserve"> introducing a source</w:t>
      </w:r>
      <w:r w:rsidR="00A55A6F">
        <w:t xml:space="preserve"> or linked sources,</w:t>
      </w:r>
      <w:r w:rsidR="00CB50C7">
        <w:t xml:space="preserve"> a piece of your own </w:t>
      </w:r>
      <w:r>
        <w:t xml:space="preserve">writing, </w:t>
      </w:r>
      <w:r w:rsidR="00A55A6F">
        <w:t xml:space="preserve">or </w:t>
      </w:r>
      <w:r>
        <w:t>an explanation of your methodology for research.</w:t>
      </w:r>
      <w:r w:rsidR="001F6204">
        <w:t xml:space="preserve"> (We could do three in a session, perhaps?)</w:t>
      </w:r>
    </w:p>
    <w:p w14:paraId="217916EA" w14:textId="77777777" w:rsidR="00CB50C7" w:rsidRDefault="00CB50C7" w:rsidP="00CB50C7">
      <w:pPr>
        <w:jc w:val="both"/>
        <w:rPr>
          <w:b/>
          <w:u w:val="single"/>
        </w:rPr>
      </w:pPr>
    </w:p>
    <w:p w14:paraId="3D70D5D1" w14:textId="72CFBEAE" w:rsidR="00CB50C7" w:rsidRDefault="001F6204" w:rsidP="00CB50C7">
      <w:pPr>
        <w:jc w:val="both"/>
        <w:rPr>
          <w:b/>
          <w:u w:val="single"/>
        </w:rPr>
      </w:pPr>
      <w:r>
        <w:rPr>
          <w:b/>
          <w:u w:val="single"/>
        </w:rPr>
        <w:t xml:space="preserve">First Session - </w:t>
      </w:r>
      <w:r w:rsidR="00CB50C7">
        <w:rPr>
          <w:b/>
          <w:u w:val="single"/>
        </w:rPr>
        <w:t>Thursday 12</w:t>
      </w:r>
      <w:r w:rsidR="00CB50C7" w:rsidRPr="00CB50C7">
        <w:rPr>
          <w:b/>
          <w:u w:val="single"/>
          <w:vertAlign w:val="superscript"/>
        </w:rPr>
        <w:t>th</w:t>
      </w:r>
      <w:r w:rsidR="00CB50C7">
        <w:rPr>
          <w:b/>
          <w:u w:val="single"/>
        </w:rPr>
        <w:t xml:space="preserve"> October 2017</w:t>
      </w:r>
      <w:r w:rsidR="00A31A69">
        <w:rPr>
          <w:b/>
          <w:u w:val="single"/>
        </w:rPr>
        <w:t xml:space="preserve">. </w:t>
      </w:r>
      <w:r w:rsidR="00C23C73">
        <w:rPr>
          <w:b/>
          <w:u w:val="single"/>
        </w:rPr>
        <w:t>12.15-1.45pm</w:t>
      </w:r>
    </w:p>
    <w:p w14:paraId="2CC7965B" w14:textId="77777777" w:rsidR="00CB50C7" w:rsidRDefault="00CB50C7" w:rsidP="00CB50C7">
      <w:pPr>
        <w:jc w:val="both"/>
        <w:rPr>
          <w:b/>
          <w:u w:val="single"/>
        </w:rPr>
      </w:pPr>
    </w:p>
    <w:p w14:paraId="7FDFFC51" w14:textId="1B7BF66E" w:rsidR="00CB50C7" w:rsidRDefault="00CB50C7" w:rsidP="00CB50C7">
      <w:pPr>
        <w:jc w:val="both"/>
        <w:rPr>
          <w:b/>
          <w:u w:val="single"/>
        </w:rPr>
      </w:pPr>
      <w:r>
        <w:rPr>
          <w:b/>
          <w:u w:val="single"/>
        </w:rPr>
        <w:t>Venue</w:t>
      </w:r>
      <w:r w:rsidR="003F6C2F" w:rsidRPr="003F6C2F">
        <w:t>:</w:t>
      </w:r>
      <w:r w:rsidR="001F6204" w:rsidRPr="003F6C2F">
        <w:t xml:space="preserve"> </w:t>
      </w:r>
      <w:r w:rsidR="00C23C73">
        <w:t>SO. 11</w:t>
      </w:r>
      <w:r w:rsidR="00101B5C">
        <w:t xml:space="preserve"> (Social S</w:t>
      </w:r>
      <w:r w:rsidR="003F6C2F" w:rsidRPr="003F6C2F">
        <w:t>cience)</w:t>
      </w:r>
      <w:r w:rsidR="00C23C73">
        <w:t xml:space="preserve"> (note room change)</w:t>
      </w:r>
    </w:p>
    <w:p w14:paraId="4EDFB8C5" w14:textId="77777777" w:rsidR="00CB50C7" w:rsidRDefault="00CB50C7" w:rsidP="00CB50C7">
      <w:pPr>
        <w:jc w:val="both"/>
        <w:rPr>
          <w:b/>
          <w:u w:val="single"/>
        </w:rPr>
      </w:pPr>
    </w:p>
    <w:p w14:paraId="77C03574" w14:textId="77777777" w:rsidR="00CB50C7" w:rsidRDefault="00CB50C7" w:rsidP="00CB50C7">
      <w:pPr>
        <w:pStyle w:val="ListParagraph"/>
        <w:numPr>
          <w:ilvl w:val="0"/>
          <w:numId w:val="1"/>
        </w:numPr>
        <w:jc w:val="both"/>
      </w:pPr>
      <w:r>
        <w:t xml:space="preserve">Martyn Cutmore: </w:t>
      </w:r>
      <w:r w:rsidRPr="00661B8F">
        <w:rPr>
          <w:i/>
        </w:rPr>
        <w:t xml:space="preserve">Christopher </w:t>
      </w:r>
      <w:proofErr w:type="spellStart"/>
      <w:r w:rsidRPr="00661B8F">
        <w:rPr>
          <w:i/>
        </w:rPr>
        <w:t>Feake</w:t>
      </w:r>
      <w:proofErr w:type="spellEnd"/>
      <w:r w:rsidRPr="00661B8F">
        <w:rPr>
          <w:i/>
        </w:rPr>
        <w:t xml:space="preserve"> and Puritan Genealogical Identity</w:t>
      </w:r>
    </w:p>
    <w:p w14:paraId="23CFA5D1" w14:textId="69EE2029" w:rsidR="00CB50C7" w:rsidRDefault="00007FD3" w:rsidP="00CB50C7">
      <w:pPr>
        <w:pStyle w:val="ListParagraph"/>
        <w:numPr>
          <w:ilvl w:val="0"/>
          <w:numId w:val="1"/>
        </w:numPr>
        <w:jc w:val="both"/>
      </w:pPr>
      <w:r>
        <w:t xml:space="preserve">David Fletcher: </w:t>
      </w:r>
      <w:r w:rsidRPr="00007FD3">
        <w:rPr>
          <w:rFonts w:cs="Helvetica"/>
          <w:i/>
          <w:color w:val="000000" w:themeColor="text1"/>
          <w:lang w:val="en-US"/>
        </w:rPr>
        <w:t>Choosing 25 plays out of 700 – a sampling methodology</w:t>
      </w:r>
    </w:p>
    <w:p w14:paraId="6F368328" w14:textId="58FC865D" w:rsidR="00CB50C7" w:rsidRPr="003F6C2F" w:rsidRDefault="00C23C73" w:rsidP="00CB50C7">
      <w:pPr>
        <w:pStyle w:val="ListParagraph"/>
        <w:numPr>
          <w:ilvl w:val="0"/>
          <w:numId w:val="1"/>
        </w:numPr>
        <w:jc w:val="both"/>
      </w:pPr>
      <w:r>
        <w:t>A Volunteer if one comes forward in time.</w:t>
      </w:r>
    </w:p>
    <w:p w14:paraId="19529476" w14:textId="77777777" w:rsidR="00CB50C7" w:rsidRDefault="00CB50C7" w:rsidP="00CB50C7">
      <w:pPr>
        <w:jc w:val="both"/>
        <w:rPr>
          <w:b/>
          <w:u w:val="single"/>
        </w:rPr>
      </w:pPr>
    </w:p>
    <w:p w14:paraId="3834889B" w14:textId="1A75EC93" w:rsidR="00CB50C7" w:rsidRDefault="001F6204" w:rsidP="00CB50C7">
      <w:pPr>
        <w:jc w:val="both"/>
        <w:rPr>
          <w:b/>
          <w:u w:val="single"/>
        </w:rPr>
      </w:pPr>
      <w:r>
        <w:rPr>
          <w:b/>
          <w:u w:val="single"/>
        </w:rPr>
        <w:t xml:space="preserve">Second Session - </w:t>
      </w:r>
      <w:r w:rsidR="00CB50C7">
        <w:rPr>
          <w:b/>
          <w:u w:val="single"/>
        </w:rPr>
        <w:t>Thursday 26</w:t>
      </w:r>
      <w:r w:rsidR="00CB50C7" w:rsidRPr="00CB50C7">
        <w:rPr>
          <w:b/>
          <w:u w:val="single"/>
          <w:vertAlign w:val="superscript"/>
        </w:rPr>
        <w:t>th</w:t>
      </w:r>
      <w:r w:rsidR="00CB50C7">
        <w:rPr>
          <w:b/>
          <w:u w:val="single"/>
        </w:rPr>
        <w:t xml:space="preserve"> October 2017</w:t>
      </w:r>
      <w:r w:rsidR="004D43EB">
        <w:rPr>
          <w:b/>
          <w:u w:val="single"/>
        </w:rPr>
        <w:t>. 12.15-1.45p</w:t>
      </w:r>
      <w:bookmarkStart w:id="0" w:name="_GoBack"/>
      <w:bookmarkEnd w:id="0"/>
      <w:r w:rsidR="004D43EB">
        <w:rPr>
          <w:b/>
          <w:u w:val="single"/>
        </w:rPr>
        <w:t xml:space="preserve">m </w:t>
      </w:r>
    </w:p>
    <w:p w14:paraId="52698450" w14:textId="6D504B99" w:rsidR="00CB50C7" w:rsidRPr="00334777" w:rsidRDefault="00CB50C7" w:rsidP="00CB50C7">
      <w:pPr>
        <w:jc w:val="both"/>
      </w:pPr>
      <w:r>
        <w:rPr>
          <w:b/>
          <w:u w:val="single"/>
        </w:rPr>
        <w:t>Venue</w:t>
      </w:r>
      <w:r w:rsidR="00334777">
        <w:rPr>
          <w:b/>
          <w:u w:val="single"/>
        </w:rPr>
        <w:t xml:space="preserve">: </w:t>
      </w:r>
      <w:r w:rsidR="00C23C73">
        <w:t>TBA</w:t>
      </w:r>
    </w:p>
    <w:p w14:paraId="3505E162" w14:textId="77777777" w:rsidR="00CB50C7" w:rsidRDefault="00CB50C7" w:rsidP="00CB50C7">
      <w:pPr>
        <w:jc w:val="both"/>
        <w:rPr>
          <w:b/>
          <w:u w:val="single"/>
        </w:rPr>
      </w:pPr>
    </w:p>
    <w:p w14:paraId="3DA42ACB" w14:textId="77777777" w:rsidR="00CB50C7" w:rsidRPr="00CB50C7" w:rsidRDefault="00CB50C7" w:rsidP="00CB50C7">
      <w:pPr>
        <w:pStyle w:val="ListParagraph"/>
        <w:numPr>
          <w:ilvl w:val="0"/>
          <w:numId w:val="2"/>
        </w:numPr>
        <w:jc w:val="both"/>
      </w:pPr>
      <w:r w:rsidRPr="00CB50C7">
        <w:t>TBA</w:t>
      </w:r>
    </w:p>
    <w:p w14:paraId="5E0A7E71" w14:textId="77777777" w:rsidR="00CB50C7" w:rsidRPr="00CB50C7" w:rsidRDefault="00CB50C7" w:rsidP="00CB50C7">
      <w:pPr>
        <w:pStyle w:val="ListParagraph"/>
        <w:numPr>
          <w:ilvl w:val="0"/>
          <w:numId w:val="2"/>
        </w:numPr>
        <w:jc w:val="both"/>
      </w:pPr>
      <w:r w:rsidRPr="00CB50C7">
        <w:t>TBA</w:t>
      </w:r>
    </w:p>
    <w:p w14:paraId="53A1A6F1" w14:textId="77777777" w:rsidR="00CB50C7" w:rsidRPr="00CB50C7" w:rsidRDefault="00CB50C7" w:rsidP="00CB50C7">
      <w:pPr>
        <w:pStyle w:val="ListParagraph"/>
        <w:numPr>
          <w:ilvl w:val="0"/>
          <w:numId w:val="2"/>
        </w:numPr>
        <w:jc w:val="both"/>
      </w:pPr>
      <w:r w:rsidRPr="00CB50C7">
        <w:t>TBA</w:t>
      </w:r>
    </w:p>
    <w:p w14:paraId="7B8E48FC" w14:textId="77777777" w:rsidR="00CB50C7" w:rsidRDefault="00CB50C7" w:rsidP="00CB50C7">
      <w:pPr>
        <w:jc w:val="both"/>
        <w:rPr>
          <w:b/>
          <w:u w:val="single"/>
        </w:rPr>
      </w:pPr>
    </w:p>
    <w:p w14:paraId="1C92D8CB" w14:textId="77777777" w:rsidR="00CB50C7" w:rsidRPr="001F6204" w:rsidRDefault="00CB50C7" w:rsidP="00CB50C7">
      <w:pPr>
        <w:jc w:val="both"/>
      </w:pPr>
    </w:p>
    <w:sectPr w:rsidR="00CB50C7" w:rsidRPr="001F6204" w:rsidSect="00FB1F0D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6C48AA"/>
    <w:multiLevelType w:val="hybridMultilevel"/>
    <w:tmpl w:val="D67C02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545584"/>
    <w:multiLevelType w:val="hybridMultilevel"/>
    <w:tmpl w:val="E42E60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81"/>
  <w:drawingGridVerticalSpacing w:val="18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0C7"/>
    <w:rsid w:val="00004386"/>
    <w:rsid w:val="000043C6"/>
    <w:rsid w:val="00007FD3"/>
    <w:rsid w:val="00043ABA"/>
    <w:rsid w:val="000456ED"/>
    <w:rsid w:val="00072334"/>
    <w:rsid w:val="00085D64"/>
    <w:rsid w:val="000A550E"/>
    <w:rsid w:val="000B6B27"/>
    <w:rsid w:val="000D6BAE"/>
    <w:rsid w:val="000F3786"/>
    <w:rsid w:val="00101B5C"/>
    <w:rsid w:val="001211AD"/>
    <w:rsid w:val="00156EE7"/>
    <w:rsid w:val="00171CB9"/>
    <w:rsid w:val="001F6204"/>
    <w:rsid w:val="0020266D"/>
    <w:rsid w:val="002158E2"/>
    <w:rsid w:val="00216EB4"/>
    <w:rsid w:val="0022374B"/>
    <w:rsid w:val="00225171"/>
    <w:rsid w:val="00271D84"/>
    <w:rsid w:val="00271F7A"/>
    <w:rsid w:val="00273AE4"/>
    <w:rsid w:val="00282567"/>
    <w:rsid w:val="00291B92"/>
    <w:rsid w:val="002B2CAA"/>
    <w:rsid w:val="002B5ADF"/>
    <w:rsid w:val="002C06D3"/>
    <w:rsid w:val="00310AC1"/>
    <w:rsid w:val="00322045"/>
    <w:rsid w:val="00324261"/>
    <w:rsid w:val="00334777"/>
    <w:rsid w:val="00357568"/>
    <w:rsid w:val="003703CF"/>
    <w:rsid w:val="003B7CD4"/>
    <w:rsid w:val="003E16E0"/>
    <w:rsid w:val="003E3D29"/>
    <w:rsid w:val="003F6C2F"/>
    <w:rsid w:val="00411E18"/>
    <w:rsid w:val="00426B6C"/>
    <w:rsid w:val="004C2724"/>
    <w:rsid w:val="004D43EB"/>
    <w:rsid w:val="004D5DEB"/>
    <w:rsid w:val="004E4667"/>
    <w:rsid w:val="004E7B8D"/>
    <w:rsid w:val="00505F7E"/>
    <w:rsid w:val="0051393D"/>
    <w:rsid w:val="005162DB"/>
    <w:rsid w:val="00576680"/>
    <w:rsid w:val="005B50DD"/>
    <w:rsid w:val="00633FE4"/>
    <w:rsid w:val="006403B3"/>
    <w:rsid w:val="00647A40"/>
    <w:rsid w:val="006619E1"/>
    <w:rsid w:val="00661B8F"/>
    <w:rsid w:val="00691EE4"/>
    <w:rsid w:val="006B0D5B"/>
    <w:rsid w:val="006C7D89"/>
    <w:rsid w:val="0072759A"/>
    <w:rsid w:val="007336B1"/>
    <w:rsid w:val="007A0EF9"/>
    <w:rsid w:val="007F1B38"/>
    <w:rsid w:val="00801235"/>
    <w:rsid w:val="00844FF4"/>
    <w:rsid w:val="00862ADA"/>
    <w:rsid w:val="008751F5"/>
    <w:rsid w:val="008775F9"/>
    <w:rsid w:val="00877E1D"/>
    <w:rsid w:val="008B6ECB"/>
    <w:rsid w:val="009000B8"/>
    <w:rsid w:val="00922A54"/>
    <w:rsid w:val="00973E4B"/>
    <w:rsid w:val="00981683"/>
    <w:rsid w:val="009827C2"/>
    <w:rsid w:val="0098683B"/>
    <w:rsid w:val="009B3494"/>
    <w:rsid w:val="009C75C4"/>
    <w:rsid w:val="009D43D0"/>
    <w:rsid w:val="00A062F2"/>
    <w:rsid w:val="00A264BE"/>
    <w:rsid w:val="00A31A69"/>
    <w:rsid w:val="00A37293"/>
    <w:rsid w:val="00A55A6F"/>
    <w:rsid w:val="00A83FC7"/>
    <w:rsid w:val="00AA1D83"/>
    <w:rsid w:val="00AB1599"/>
    <w:rsid w:val="00AB17CE"/>
    <w:rsid w:val="00AC25D3"/>
    <w:rsid w:val="00AC5751"/>
    <w:rsid w:val="00B1146B"/>
    <w:rsid w:val="00B56107"/>
    <w:rsid w:val="00B715EA"/>
    <w:rsid w:val="00B97247"/>
    <w:rsid w:val="00BB45DF"/>
    <w:rsid w:val="00BC7493"/>
    <w:rsid w:val="00C0792D"/>
    <w:rsid w:val="00C177A5"/>
    <w:rsid w:val="00C23C73"/>
    <w:rsid w:val="00C92665"/>
    <w:rsid w:val="00CA5EDF"/>
    <w:rsid w:val="00CB50C7"/>
    <w:rsid w:val="00CB7A04"/>
    <w:rsid w:val="00CD0BCF"/>
    <w:rsid w:val="00CD14C0"/>
    <w:rsid w:val="00D02CEA"/>
    <w:rsid w:val="00DB6060"/>
    <w:rsid w:val="00DE2519"/>
    <w:rsid w:val="00E04B9B"/>
    <w:rsid w:val="00E2760B"/>
    <w:rsid w:val="00E32EB3"/>
    <w:rsid w:val="00E36751"/>
    <w:rsid w:val="00E40DBD"/>
    <w:rsid w:val="00E541A3"/>
    <w:rsid w:val="00E96CE0"/>
    <w:rsid w:val="00E9723F"/>
    <w:rsid w:val="00EA1EDC"/>
    <w:rsid w:val="00EA742A"/>
    <w:rsid w:val="00EC6C06"/>
    <w:rsid w:val="00EE5E51"/>
    <w:rsid w:val="00EE78E6"/>
    <w:rsid w:val="00F30C55"/>
    <w:rsid w:val="00F43B66"/>
    <w:rsid w:val="00FA1AA3"/>
    <w:rsid w:val="00FB1F0D"/>
    <w:rsid w:val="00FB4C4E"/>
    <w:rsid w:val="00FD0AFC"/>
    <w:rsid w:val="00FF3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5FE669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50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7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443C501B</Template>
  <TotalTime>3</TotalTime>
  <Pages>1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 Cutmore</dc:creator>
  <cp:keywords/>
  <dc:description/>
  <cp:lastModifiedBy>Holmes, Sheilagh</cp:lastModifiedBy>
  <cp:revision>3</cp:revision>
  <dcterms:created xsi:type="dcterms:W3CDTF">2017-10-05T16:26:00Z</dcterms:created>
  <dcterms:modified xsi:type="dcterms:W3CDTF">2017-10-05T16:28:00Z</dcterms:modified>
</cp:coreProperties>
</file>