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3739C" w:rsidRDefault="00E32E07">
      <w:r w:rsidRPr="00E32E07">
        <w:rPr>
          <w:noProof/>
          <w:lang w:eastAsia="en-GB"/>
        </w:rPr>
        <w:drawing>
          <wp:inline distT="0" distB="0" distL="0" distR="0">
            <wp:extent cx="5731510" cy="7642013"/>
            <wp:effectExtent l="0" t="0" r="2540" b="0"/>
            <wp:docPr id="1" name="Picture 1" descr="C:\Users\u1474404\Downloads\IMG-20200719-WA0001 (1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1474404\Downloads\IMG-20200719-WA0001 (1).jp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764201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13739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2E07"/>
    <w:rsid w:val="0013739C"/>
    <w:rsid w:val="00E32E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214687A-F93F-45E6-8A90-14B7704259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AB1A7210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Doyle, Rosie</dc:creator>
  <cp:keywords/>
  <dc:description/>
  <cp:lastModifiedBy>Doyle, Rosie</cp:lastModifiedBy>
  <cp:revision>1</cp:revision>
  <dcterms:created xsi:type="dcterms:W3CDTF">2020-09-25T15:45:00Z</dcterms:created>
  <dcterms:modified xsi:type="dcterms:W3CDTF">2020-09-25T15:45:00Z</dcterms:modified>
</cp:coreProperties>
</file>