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365" w:rsidRPr="00175CBC" w:rsidRDefault="002A4365" w:rsidP="00DC6438">
      <w:pPr>
        <w:jc w:val="center"/>
        <w:rPr>
          <w:u w:val="single"/>
        </w:rPr>
      </w:pPr>
      <w:r w:rsidRPr="00175CBC">
        <w:rPr>
          <w:u w:val="single"/>
        </w:rPr>
        <w:t>Kenya schedule</w:t>
      </w:r>
      <w:r w:rsidR="00D47E41">
        <w:rPr>
          <w:u w:val="single"/>
        </w:rPr>
        <w:t xml:space="preserve"> </w:t>
      </w:r>
      <w:bookmarkStart w:id="0" w:name="_GoBack"/>
      <w:bookmarkEnd w:id="0"/>
    </w:p>
    <w:p w:rsidR="002A4365" w:rsidRDefault="002A4365"/>
    <w:p w:rsidR="008137F2" w:rsidRPr="008137F2" w:rsidRDefault="008137F2">
      <w:pPr>
        <w:rPr>
          <w:b/>
        </w:rPr>
      </w:pPr>
      <w:r w:rsidRPr="008137F2">
        <w:rPr>
          <w:b/>
        </w:rPr>
        <w:t>Monday 12th</w:t>
      </w:r>
    </w:p>
    <w:p w:rsidR="00886ECB" w:rsidRDefault="00886ECB">
      <w:r>
        <w:t xml:space="preserve">12.00 Strathmore: Meet Peter </w:t>
      </w:r>
      <w:proofErr w:type="spellStart"/>
      <w:r>
        <w:t>Kwenjera</w:t>
      </w:r>
      <w:proofErr w:type="spellEnd"/>
      <w:r>
        <w:t xml:space="preserve"> (did his PhD on principles of integrity applied to the judiciary)</w:t>
      </w:r>
    </w:p>
    <w:p w:rsidR="003B7151" w:rsidRDefault="003B7151">
      <w:r>
        <w:t xml:space="preserve">13.00 Strathmore: Judge </w:t>
      </w:r>
      <w:proofErr w:type="gramStart"/>
      <w:r>
        <w:t>student</w:t>
      </w:r>
      <w:proofErr w:type="gramEnd"/>
      <w:r>
        <w:t xml:space="preserve"> debate (optional, like everything!)</w:t>
      </w:r>
    </w:p>
    <w:p w:rsidR="003B7151" w:rsidRDefault="003B7151">
      <w:r>
        <w:t xml:space="preserve">14.00 Strathmore: Lunch with the Dean of Strathmore Law School, Luis </w:t>
      </w:r>
      <w:proofErr w:type="spellStart"/>
      <w:r>
        <w:t>Franceschi</w:t>
      </w:r>
      <w:proofErr w:type="spellEnd"/>
    </w:p>
    <w:p w:rsidR="00D47E41" w:rsidRDefault="00D47E41" w:rsidP="00886398">
      <w:r>
        <w:t xml:space="preserve">15.30 Strathmore: Meet Allan </w:t>
      </w:r>
      <w:proofErr w:type="spellStart"/>
      <w:r>
        <w:t>Mukuki</w:t>
      </w:r>
      <w:proofErr w:type="spellEnd"/>
      <w:r>
        <w:t xml:space="preserve"> (</w:t>
      </w:r>
      <w:proofErr w:type="spellStart"/>
      <w:r>
        <w:t>organiser</w:t>
      </w:r>
      <w:proofErr w:type="spellEnd"/>
      <w:r>
        <w:t xml:space="preserve"> of the Thu/Fri workshops)</w:t>
      </w:r>
    </w:p>
    <w:p w:rsidR="00886398" w:rsidRDefault="00886398" w:rsidP="00886398">
      <w:r>
        <w:t>Dan visits British High Commission</w:t>
      </w:r>
    </w:p>
    <w:p w:rsidR="00886398" w:rsidRDefault="00886398" w:rsidP="00DC6438">
      <w:pPr>
        <w:spacing w:after="0" w:line="240" w:lineRule="auto"/>
      </w:pPr>
    </w:p>
    <w:p w:rsidR="002A4365" w:rsidRPr="002A4365" w:rsidRDefault="002A4365">
      <w:pPr>
        <w:rPr>
          <w:b/>
        </w:rPr>
      </w:pPr>
      <w:r w:rsidRPr="002A4365">
        <w:rPr>
          <w:b/>
        </w:rPr>
        <w:t>Tuesday</w:t>
      </w:r>
      <w:r w:rsidR="00462519">
        <w:rPr>
          <w:b/>
        </w:rPr>
        <w:t xml:space="preserve"> 13th</w:t>
      </w:r>
    </w:p>
    <w:p w:rsidR="00A050D8" w:rsidRDefault="00DC1B9B">
      <w:r>
        <w:t xml:space="preserve">10.00 Java on </w:t>
      </w:r>
      <w:proofErr w:type="spellStart"/>
      <w:r>
        <w:t>Limuru</w:t>
      </w:r>
      <w:proofErr w:type="spellEnd"/>
      <w:r>
        <w:t xml:space="preserve"> Rd: meet Tim Colby, Devolution Advisor for UNDP</w:t>
      </w:r>
    </w:p>
    <w:p w:rsidR="007545D7" w:rsidRDefault="007545D7">
      <w:r>
        <w:t xml:space="preserve">14.00 Kenyatta University: meet Peter </w:t>
      </w:r>
      <w:proofErr w:type="spellStart"/>
      <w:r>
        <w:t>Wafula</w:t>
      </w:r>
      <w:proofErr w:type="spellEnd"/>
      <w:r>
        <w:t xml:space="preserve"> and students in the political science building</w:t>
      </w:r>
    </w:p>
    <w:p w:rsidR="002A4365" w:rsidRDefault="00462519">
      <w:r>
        <w:t>Possible m</w:t>
      </w:r>
      <w:r w:rsidR="002A4365">
        <w:t xml:space="preserve">eeting with John </w:t>
      </w:r>
      <w:proofErr w:type="spellStart"/>
      <w:r w:rsidR="002A4365">
        <w:t>Githongo</w:t>
      </w:r>
      <w:proofErr w:type="spellEnd"/>
    </w:p>
    <w:p w:rsidR="00462519" w:rsidRDefault="00462519">
      <w:r>
        <w:t xml:space="preserve">Meeting with </w:t>
      </w:r>
      <w:proofErr w:type="spellStart"/>
      <w:r>
        <w:t>Yash</w:t>
      </w:r>
      <w:proofErr w:type="spellEnd"/>
      <w:r>
        <w:t xml:space="preserve"> </w:t>
      </w:r>
      <w:proofErr w:type="spellStart"/>
      <w:r>
        <w:t>Ghai</w:t>
      </w:r>
      <w:proofErr w:type="spellEnd"/>
      <w:r>
        <w:t xml:space="preserve"> &amp; Jill </w:t>
      </w:r>
      <w:proofErr w:type="spellStart"/>
      <w:r>
        <w:t>Ghai</w:t>
      </w:r>
      <w:proofErr w:type="spellEnd"/>
      <w:r>
        <w:t xml:space="preserve"> in </w:t>
      </w:r>
      <w:proofErr w:type="spellStart"/>
      <w:r>
        <w:t>Muthaiga</w:t>
      </w:r>
      <w:proofErr w:type="spellEnd"/>
      <w:r w:rsidR="00004601">
        <w:t xml:space="preserve"> (either Tuesday evening or Wednesday morning)</w:t>
      </w:r>
    </w:p>
    <w:p w:rsidR="00AF5A6A" w:rsidRDefault="00AF5A6A">
      <w:r>
        <w:t xml:space="preserve">Dom to meet with </w:t>
      </w:r>
      <w:proofErr w:type="spellStart"/>
      <w:r>
        <w:t>Ipsos</w:t>
      </w:r>
      <w:proofErr w:type="spellEnd"/>
      <w:r>
        <w:t xml:space="preserve"> Kenya / Tom Wolf about a national opinion poll on devolution</w:t>
      </w:r>
    </w:p>
    <w:p w:rsidR="001B2FA5" w:rsidRDefault="001B2FA5" w:rsidP="00DC6438">
      <w:pPr>
        <w:spacing w:after="0" w:line="240" w:lineRule="auto"/>
      </w:pPr>
    </w:p>
    <w:p w:rsidR="001B2FA5" w:rsidRPr="001B2FA5" w:rsidRDefault="001B2FA5">
      <w:pPr>
        <w:rPr>
          <w:b/>
        </w:rPr>
      </w:pPr>
      <w:r w:rsidRPr="001B2FA5">
        <w:rPr>
          <w:b/>
        </w:rPr>
        <w:t>Wednesday 14th</w:t>
      </w:r>
    </w:p>
    <w:p w:rsidR="001B2FA5" w:rsidRDefault="00FF0D13">
      <w:r>
        <w:t>13.00 Fairview hotel: lunch with David Sperling</w:t>
      </w:r>
    </w:p>
    <w:p w:rsidR="00FF0D13" w:rsidRDefault="00FF0D13">
      <w:r>
        <w:t>15.30 Strathmore: presentation by Brian Kimetto on the distinction between civil service and political office in Kenya</w:t>
      </w:r>
      <w:r w:rsidR="00D47E41">
        <w:t xml:space="preserve"> under the new constitution</w:t>
      </w:r>
    </w:p>
    <w:p w:rsidR="009A19C6" w:rsidRDefault="009A19C6">
      <w:r>
        <w:t>Dinner with John Githongo</w:t>
      </w:r>
    </w:p>
    <w:p w:rsidR="00DC6438" w:rsidRDefault="00DC6438" w:rsidP="00DC6438">
      <w:pPr>
        <w:spacing w:after="0" w:line="240" w:lineRule="auto"/>
      </w:pPr>
    </w:p>
    <w:p w:rsidR="001A3026" w:rsidRDefault="001A3026">
      <w:pPr>
        <w:rPr>
          <w:b/>
        </w:rPr>
        <w:sectPr w:rsidR="001A3026" w:rsidSect="00DC6438">
          <w:pgSz w:w="12240" w:h="15840"/>
          <w:pgMar w:top="993" w:right="1440" w:bottom="709" w:left="1440" w:header="708" w:footer="708" w:gutter="0"/>
          <w:cols w:space="708"/>
          <w:docGrid w:linePitch="360"/>
        </w:sectPr>
      </w:pPr>
    </w:p>
    <w:p w:rsidR="00DC6438" w:rsidRPr="00DC6438" w:rsidRDefault="00DC6438">
      <w:pPr>
        <w:rPr>
          <w:b/>
        </w:rPr>
      </w:pPr>
      <w:r w:rsidRPr="00DC6438">
        <w:rPr>
          <w:b/>
        </w:rPr>
        <w:t>Thursday 15th</w:t>
      </w:r>
    </w:p>
    <w:p w:rsidR="00DC6438" w:rsidRPr="00DC6438" w:rsidRDefault="00DC6438">
      <w:pPr>
        <w:rPr>
          <w:i/>
        </w:rPr>
      </w:pPr>
      <w:r w:rsidRPr="00DC6438">
        <w:rPr>
          <w:i/>
        </w:rPr>
        <w:t>Strathmore workshop</w:t>
      </w:r>
      <w:r>
        <w:rPr>
          <w:i/>
        </w:rPr>
        <w:t xml:space="preserve"> – day 1</w:t>
      </w:r>
    </w:p>
    <w:p w:rsidR="00DC6438" w:rsidRDefault="00DC6438" w:rsidP="00AF5A6A">
      <w:pPr>
        <w:spacing w:after="0" w:line="240" w:lineRule="auto"/>
      </w:pPr>
      <w:r>
        <w:t>08.30 Registration</w:t>
      </w:r>
    </w:p>
    <w:p w:rsidR="00DC6438" w:rsidRDefault="00DC6438" w:rsidP="00AF5A6A">
      <w:pPr>
        <w:spacing w:after="0" w:line="240" w:lineRule="auto"/>
      </w:pPr>
      <w:r>
        <w:t>09.00 Session I</w:t>
      </w:r>
    </w:p>
    <w:p w:rsidR="00DC6438" w:rsidRDefault="00DC6438" w:rsidP="00AF5A6A">
      <w:pPr>
        <w:spacing w:after="0" w:line="240" w:lineRule="auto"/>
      </w:pPr>
      <w:r>
        <w:t>10.30 Tea break</w:t>
      </w:r>
    </w:p>
    <w:p w:rsidR="00DC6438" w:rsidRDefault="00DC6438" w:rsidP="00AF5A6A">
      <w:pPr>
        <w:spacing w:after="0" w:line="240" w:lineRule="auto"/>
      </w:pPr>
      <w:r>
        <w:t>11.00 Session II</w:t>
      </w:r>
    </w:p>
    <w:p w:rsidR="00DC6438" w:rsidRDefault="00DC6438" w:rsidP="001A3026">
      <w:r>
        <w:t>12.30 Lunch</w:t>
      </w:r>
    </w:p>
    <w:p w:rsidR="00DC6438" w:rsidRPr="00DC6438" w:rsidRDefault="001A3026">
      <w:pPr>
        <w:rPr>
          <w:b/>
        </w:rPr>
      </w:pPr>
      <w:r>
        <w:br w:type="column"/>
      </w:r>
      <w:r w:rsidR="00DC6438" w:rsidRPr="00DC6438">
        <w:rPr>
          <w:b/>
        </w:rPr>
        <w:t>Friday 16th</w:t>
      </w:r>
    </w:p>
    <w:p w:rsidR="00DC6438" w:rsidRPr="00DC6438" w:rsidRDefault="00DC6438" w:rsidP="00DC6438">
      <w:pPr>
        <w:rPr>
          <w:i/>
        </w:rPr>
      </w:pPr>
      <w:r w:rsidRPr="00DC6438">
        <w:rPr>
          <w:i/>
        </w:rPr>
        <w:t>Strathmore workshop</w:t>
      </w:r>
      <w:r>
        <w:rPr>
          <w:i/>
        </w:rPr>
        <w:t xml:space="preserve"> – day 2</w:t>
      </w:r>
    </w:p>
    <w:p w:rsidR="00DC6438" w:rsidRDefault="00DC6438" w:rsidP="00AF5A6A">
      <w:pPr>
        <w:spacing w:after="0" w:line="240" w:lineRule="auto"/>
      </w:pPr>
      <w:r>
        <w:t>08.30 Registration</w:t>
      </w:r>
    </w:p>
    <w:p w:rsidR="00DC6438" w:rsidRDefault="00DC6438" w:rsidP="00AF5A6A">
      <w:pPr>
        <w:spacing w:after="0" w:line="240" w:lineRule="auto"/>
      </w:pPr>
      <w:r>
        <w:t>09.00 Session I</w:t>
      </w:r>
    </w:p>
    <w:p w:rsidR="00DC6438" w:rsidRDefault="00DC6438" w:rsidP="00AF5A6A">
      <w:pPr>
        <w:spacing w:after="0" w:line="240" w:lineRule="auto"/>
      </w:pPr>
      <w:r>
        <w:t>10.30 Tea break</w:t>
      </w:r>
    </w:p>
    <w:p w:rsidR="00DC6438" w:rsidRDefault="00DC6438" w:rsidP="00AF5A6A">
      <w:pPr>
        <w:spacing w:after="0" w:line="240" w:lineRule="auto"/>
      </w:pPr>
      <w:r>
        <w:t>11.00 Session II</w:t>
      </w:r>
    </w:p>
    <w:p w:rsidR="00DC6438" w:rsidRDefault="00DC6438" w:rsidP="00DC6438">
      <w:r>
        <w:t>12.30 Lunch</w:t>
      </w:r>
    </w:p>
    <w:p w:rsidR="00D7039F" w:rsidRDefault="00DC6438">
      <w:r>
        <w:t>Afternoon – Focus group with undergraduates</w:t>
      </w:r>
    </w:p>
    <w:p w:rsidR="00D7039F" w:rsidRDefault="00D7039F">
      <w:r>
        <w:br w:type="page"/>
      </w:r>
    </w:p>
    <w:p w:rsidR="00D7039F" w:rsidRDefault="00D7039F">
      <w:pPr>
        <w:sectPr w:rsidR="00D7039F" w:rsidSect="001A3026">
          <w:type w:val="continuous"/>
          <w:pgSz w:w="12240" w:h="15840"/>
          <w:pgMar w:top="993" w:right="1440" w:bottom="709" w:left="1440" w:header="708" w:footer="708" w:gutter="0"/>
          <w:cols w:num="2" w:space="708"/>
          <w:docGrid w:linePitch="360"/>
        </w:sectPr>
      </w:pPr>
    </w:p>
    <w:p w:rsidR="00D7039F" w:rsidRDefault="00D7039F">
      <w:r w:rsidRPr="00D7039F">
        <w:rPr>
          <w:noProof/>
          <w:lang w:val="en-GB" w:eastAsia="en-GB"/>
        </w:rPr>
        <w:lastRenderedPageBreak/>
        <w:drawing>
          <wp:anchor distT="0" distB="0" distL="114300" distR="114300" simplePos="0" relativeHeight="251658240" behindDoc="0" locked="0" layoutInCell="1" allowOverlap="1">
            <wp:simplePos x="914400" y="630767"/>
            <wp:positionH relativeFrom="margin">
              <wp:align>center</wp:align>
            </wp:positionH>
            <wp:positionV relativeFrom="margin">
              <wp:align>top</wp:align>
            </wp:positionV>
            <wp:extent cx="6654800" cy="3809517"/>
            <wp:effectExtent l="0" t="0" r="0" b="635"/>
            <wp:wrapSquare wrapText="bothSides"/>
            <wp:docPr id="2" name="Picture 2" descr="C:\Users\Dominic\Downloads\Leadership &amp; Integrity Workshop Invitati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ominic\Downloads\Leadership &amp; Integrity Workshop Invitation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0" cy="3809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D7039F" w:rsidSect="00D7039F">
      <w:type w:val="continuous"/>
      <w:pgSz w:w="12240" w:h="15840"/>
      <w:pgMar w:top="993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4365"/>
    <w:rsid w:val="00004601"/>
    <w:rsid w:val="000112B4"/>
    <w:rsid w:val="00175CBC"/>
    <w:rsid w:val="001A3026"/>
    <w:rsid w:val="001B2FA5"/>
    <w:rsid w:val="002A4365"/>
    <w:rsid w:val="003559F0"/>
    <w:rsid w:val="003B7151"/>
    <w:rsid w:val="00462519"/>
    <w:rsid w:val="005F2E9C"/>
    <w:rsid w:val="007545D7"/>
    <w:rsid w:val="008137F2"/>
    <w:rsid w:val="00886398"/>
    <w:rsid w:val="00886ECB"/>
    <w:rsid w:val="008C6B35"/>
    <w:rsid w:val="009A19C6"/>
    <w:rsid w:val="00A050D8"/>
    <w:rsid w:val="00A62158"/>
    <w:rsid w:val="00AD066C"/>
    <w:rsid w:val="00AF5A6A"/>
    <w:rsid w:val="00D47E41"/>
    <w:rsid w:val="00D7039F"/>
    <w:rsid w:val="00DC1B9B"/>
    <w:rsid w:val="00DC6438"/>
    <w:rsid w:val="00FF0D13"/>
    <w:rsid w:val="00FF7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CBCBEA-E8B4-4798-8D10-EC64F48C4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2158"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763AECEB</Template>
  <TotalTime>0</TotalTime>
  <Pages>2</Pages>
  <Words>195</Words>
  <Characters>1112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Law Faculty - Oxford University</Company>
  <LinksUpToDate>false</LinksUpToDate>
  <CharactersWithSpaces>1305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Dominic</dc:creator>
  <cp:keywords/>
  <dc:description/>
  <cp:lastModifiedBy>Philp, Mark</cp:lastModifiedBy>
  <cp:revision>2</cp:revision>
  <dcterms:created xsi:type="dcterms:W3CDTF">2018-02-28T10:40:00Z</dcterms:created>
  <dcterms:modified xsi:type="dcterms:W3CDTF">2018-02-28T10:40:00Z</dcterms:modified>
</cp:coreProperties>
</file>