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01F2" w:rsidRPr="00C701F2" w:rsidRDefault="00C701F2" w:rsidP="00C701F2">
      <w:pPr>
        <w:jc w:val="center"/>
        <w:rPr>
          <w:sz w:val="32"/>
          <w:szCs w:val="32"/>
        </w:rPr>
      </w:pPr>
      <w:r w:rsidRPr="00C701F2">
        <w:rPr>
          <w:sz w:val="32"/>
          <w:szCs w:val="32"/>
        </w:rPr>
        <w:t>GRADUATE PROGRAMME IN HISTORY</w:t>
      </w:r>
    </w:p>
    <w:p w:rsidR="00C701F2" w:rsidRPr="00C701F2" w:rsidRDefault="00C701F2" w:rsidP="00C701F2">
      <w:pPr>
        <w:jc w:val="center"/>
        <w:rPr>
          <w:sz w:val="32"/>
          <w:szCs w:val="32"/>
        </w:rPr>
      </w:pPr>
      <w:r w:rsidRPr="00C701F2">
        <w:rPr>
          <w:sz w:val="32"/>
          <w:szCs w:val="32"/>
        </w:rPr>
        <w:t>Submission of Dissertation for Taught Masters Course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18"/>
        <w:gridCol w:w="6004"/>
      </w:tblGrid>
      <w:tr w:rsidR="00C701F2" w:rsidTr="00C701F2">
        <w:tc>
          <w:tcPr>
            <w:tcW w:w="2518" w:type="dxa"/>
            <w:shd w:val="pct10" w:color="auto" w:fill="auto"/>
          </w:tcPr>
          <w:p w:rsidR="00C701F2" w:rsidRPr="00C701F2" w:rsidRDefault="00C701F2">
            <w:pPr>
              <w:rPr>
                <w:b/>
              </w:rPr>
            </w:pPr>
            <w:r w:rsidRPr="00C701F2">
              <w:rPr>
                <w:b/>
              </w:rPr>
              <w:t xml:space="preserve">ID: </w:t>
            </w:r>
          </w:p>
        </w:tc>
        <w:tc>
          <w:tcPr>
            <w:tcW w:w="6004" w:type="dxa"/>
          </w:tcPr>
          <w:p w:rsidR="00C701F2" w:rsidRDefault="00C701F2"/>
        </w:tc>
      </w:tr>
      <w:tr w:rsidR="00C701F2" w:rsidTr="00C701F2">
        <w:tc>
          <w:tcPr>
            <w:tcW w:w="2518" w:type="dxa"/>
            <w:shd w:val="pct10" w:color="auto" w:fill="auto"/>
          </w:tcPr>
          <w:p w:rsidR="00C701F2" w:rsidRPr="00C701F2" w:rsidRDefault="00C701F2" w:rsidP="00C701F2">
            <w:pPr>
              <w:rPr>
                <w:b/>
              </w:rPr>
            </w:pPr>
            <w:r w:rsidRPr="00C701F2">
              <w:rPr>
                <w:b/>
              </w:rPr>
              <w:t>Are you happy for your dissertation to be photocopied/borrowed?</w:t>
            </w:r>
          </w:p>
        </w:tc>
        <w:tc>
          <w:tcPr>
            <w:tcW w:w="6004" w:type="dxa"/>
          </w:tcPr>
          <w:p w:rsidR="00C701F2" w:rsidRDefault="00C701F2">
            <w:r>
              <w:t>Yes/No</w:t>
            </w:r>
            <w:r w:rsidR="00590B43">
              <w:t xml:space="preserve">  (please delete as appropriate)</w:t>
            </w:r>
          </w:p>
        </w:tc>
      </w:tr>
      <w:tr w:rsidR="00C701F2" w:rsidTr="00C701F2">
        <w:trPr>
          <w:trHeight w:val="2732"/>
        </w:trPr>
        <w:tc>
          <w:tcPr>
            <w:tcW w:w="2518" w:type="dxa"/>
            <w:shd w:val="pct10" w:color="auto" w:fill="auto"/>
          </w:tcPr>
          <w:p w:rsidR="00C701F2" w:rsidRPr="00C701F2" w:rsidRDefault="00C701F2" w:rsidP="00DA0695">
            <w:pPr>
              <w:rPr>
                <w:b/>
              </w:rPr>
            </w:pPr>
            <w:r w:rsidRPr="00C701F2">
              <w:rPr>
                <w:b/>
              </w:rPr>
              <w:t xml:space="preserve">Correspondence address  </w:t>
            </w:r>
            <w:r w:rsidR="00DA0695">
              <w:rPr>
                <w:b/>
              </w:rPr>
              <w:t>during November:</w:t>
            </w:r>
          </w:p>
        </w:tc>
        <w:tc>
          <w:tcPr>
            <w:tcW w:w="6004" w:type="dxa"/>
          </w:tcPr>
          <w:p w:rsidR="00C701F2" w:rsidRDefault="00C701F2">
            <w:bookmarkStart w:id="0" w:name="_GoBack"/>
            <w:bookmarkEnd w:id="0"/>
          </w:p>
        </w:tc>
      </w:tr>
      <w:tr w:rsidR="00C701F2" w:rsidTr="00C701F2">
        <w:tc>
          <w:tcPr>
            <w:tcW w:w="2518" w:type="dxa"/>
            <w:shd w:val="pct10" w:color="auto" w:fill="auto"/>
          </w:tcPr>
          <w:p w:rsidR="00C701F2" w:rsidRPr="00C701F2" w:rsidRDefault="00C701F2">
            <w:pPr>
              <w:rPr>
                <w:b/>
              </w:rPr>
            </w:pPr>
            <w:r w:rsidRPr="00C701F2">
              <w:rPr>
                <w:b/>
              </w:rPr>
              <w:t>Alternative email address:</w:t>
            </w:r>
          </w:p>
        </w:tc>
        <w:tc>
          <w:tcPr>
            <w:tcW w:w="6004" w:type="dxa"/>
          </w:tcPr>
          <w:p w:rsidR="00C701F2" w:rsidRDefault="00C701F2"/>
        </w:tc>
      </w:tr>
    </w:tbl>
    <w:p w:rsidR="00FC3062" w:rsidRDefault="00FC3062"/>
    <w:sectPr w:rsidR="00FC306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1F2"/>
    <w:rsid w:val="00590B43"/>
    <w:rsid w:val="00C701F2"/>
    <w:rsid w:val="00DA0695"/>
    <w:rsid w:val="00FC3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A4F6DE7-D893-4A6F-9070-E59CF585A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01F2"/>
    <w:pPr>
      <w:spacing w:after="160" w:line="259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701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AFD98440</Template>
  <TotalTime>39</TotalTime>
  <Pages>1</Pages>
  <Words>39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Doughty, Sarah</dc:creator>
  <cp:lastModifiedBy>Doughty, Sarah</cp:lastModifiedBy>
  <cp:revision>2</cp:revision>
  <dcterms:created xsi:type="dcterms:W3CDTF">2015-08-05T08:30:00Z</dcterms:created>
  <dcterms:modified xsi:type="dcterms:W3CDTF">2015-08-18T08:47:00Z</dcterms:modified>
</cp:coreProperties>
</file>