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39B658" w14:textId="496CB3EF" w:rsidR="000502FD" w:rsidRDefault="002F4217" w:rsidP="000502FD">
      <w:pPr>
        <w:pStyle w:val="ListParagraph"/>
        <w:ind w:left="567"/>
        <w:jc w:val="center"/>
        <w:rPr>
          <w:rFonts w:asciiTheme="majorHAnsi" w:hAnsiTheme="majorHAnsi"/>
          <w:b/>
        </w:rPr>
      </w:pPr>
      <w:r>
        <w:rPr>
          <w:rFonts w:asciiTheme="majorHAnsi" w:hAnsiTheme="majorHAnsi"/>
          <w:b/>
        </w:rPr>
        <w:tab/>
      </w:r>
    </w:p>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8"/>
          <w:pgSz w:w="11900" w:h="16840"/>
          <w:pgMar w:top="567" w:right="1800" w:bottom="567" w:left="1800" w:header="708" w:footer="708" w:gutter="0"/>
          <w:cols w:space="708"/>
        </w:sectPr>
      </w:pPr>
    </w:p>
    <w:p w14:paraId="738F0D16" w14:textId="6DF2CE14" w:rsidR="009265E3"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 xml:space="preserve">UNIVERSITY OF WARWICK </w:t>
      </w:r>
    </w:p>
    <w:p w14:paraId="0D94DF5E" w14:textId="2349D312" w:rsidR="00F87B7F" w:rsidRPr="00CB2F42" w:rsidRDefault="00F87B7F" w:rsidP="009265E3">
      <w:pPr>
        <w:keepNext/>
        <w:tabs>
          <w:tab w:val="left" w:pos="5103"/>
        </w:tabs>
        <w:jc w:val="center"/>
        <w:outlineLvl w:val="0"/>
        <w:rPr>
          <w:rFonts w:asciiTheme="majorHAnsi" w:eastAsia="Times New Roman" w:hAnsiTheme="majorHAnsi" w:cs="Arial"/>
          <w:b/>
          <w:bCs/>
        </w:rPr>
      </w:pPr>
      <w:r>
        <w:rPr>
          <w:rFonts w:asciiTheme="majorHAnsi" w:eastAsia="Times New Roman" w:hAnsiTheme="majorHAnsi" w:cs="Arial"/>
          <w:b/>
          <w:bCs/>
        </w:rPr>
        <w:t>DEPARTMENT OF HISTORY/SCHOOL OF COMPARATIVE AMERICAN STUDIES</w:t>
      </w: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8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7362"/>
      </w:tblGrid>
      <w:tr w:rsidR="009265E3" w:rsidRPr="00CB2F42" w14:paraId="27A7E2C7"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NAME:</w:t>
            </w:r>
          </w:p>
        </w:tc>
        <w:tc>
          <w:tcPr>
            <w:tcW w:w="7362"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75B95381"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STUDENT NUMBER:</w:t>
            </w:r>
          </w:p>
        </w:tc>
        <w:tc>
          <w:tcPr>
            <w:tcW w:w="7362"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CB2F42" w:rsidRDefault="009265E3" w:rsidP="006C4F85">
            <w:pPr>
              <w:tabs>
                <w:tab w:val="left" w:pos="5103"/>
              </w:tabs>
              <w:rPr>
                <w:rFonts w:asciiTheme="majorHAnsi" w:eastAsia="Times New Roman" w:hAnsiTheme="majorHAnsi" w:cs="Arial"/>
                <w:b/>
                <w:bCs/>
                <w:sz w:val="22"/>
                <w:szCs w:val="22"/>
              </w:rPr>
            </w:pPr>
          </w:p>
        </w:tc>
      </w:tr>
      <w:tr w:rsidR="009265E3" w:rsidRPr="00CB2F42" w14:paraId="7FC09DEE"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COURSE:</w:t>
            </w:r>
          </w:p>
        </w:tc>
        <w:tc>
          <w:tcPr>
            <w:tcW w:w="7362"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4BCD2DC8"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B77AF2C"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DEPARTMENT:</w:t>
            </w:r>
          </w:p>
        </w:tc>
        <w:tc>
          <w:tcPr>
            <w:tcW w:w="7362" w:type="dxa"/>
            <w:tcBorders>
              <w:top w:val="single" w:sz="4" w:space="0" w:color="auto"/>
              <w:left w:val="single" w:sz="4" w:space="0" w:color="auto"/>
              <w:bottom w:val="single" w:sz="4" w:space="0" w:color="auto"/>
              <w:right w:val="single" w:sz="4" w:space="0" w:color="auto"/>
            </w:tcBorders>
            <w:vAlign w:val="center"/>
          </w:tcPr>
          <w:p w14:paraId="5987DA43"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09534A60"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9622BA6" w14:textId="2C1483E6" w:rsidR="009265E3" w:rsidRPr="00CB2F42" w:rsidRDefault="009265E3" w:rsidP="003A3788">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 xml:space="preserve">STAGE OF STUDY </w:t>
            </w:r>
            <w:r w:rsidR="003A3788" w:rsidRPr="00CB2F42">
              <w:rPr>
                <w:rFonts w:asciiTheme="majorHAnsi" w:eastAsia="Times New Roman" w:hAnsiTheme="majorHAnsi" w:cs="Arial"/>
                <w:b/>
                <w:bCs/>
                <w:sz w:val="22"/>
                <w:szCs w:val="22"/>
              </w:rPr>
              <w:t>(P</w:t>
            </w:r>
            <w:r w:rsidRPr="00CB2F42">
              <w:rPr>
                <w:rFonts w:asciiTheme="majorHAnsi" w:eastAsia="Times New Roman" w:hAnsiTheme="majorHAnsi" w:cs="Arial"/>
                <w:b/>
                <w:bCs/>
                <w:sz w:val="22"/>
                <w:szCs w:val="22"/>
              </w:rPr>
              <w:t>lease circle)</w:t>
            </w:r>
          </w:p>
        </w:tc>
        <w:tc>
          <w:tcPr>
            <w:tcW w:w="7362" w:type="dxa"/>
            <w:tcBorders>
              <w:top w:val="single" w:sz="4" w:space="0" w:color="auto"/>
              <w:left w:val="single" w:sz="4" w:space="0" w:color="auto"/>
              <w:bottom w:val="single" w:sz="4" w:space="0" w:color="auto"/>
              <w:right w:val="single" w:sz="4" w:space="0" w:color="auto"/>
            </w:tcBorders>
            <w:vAlign w:val="center"/>
            <w:hideMark/>
          </w:tcPr>
          <w:p w14:paraId="6631388C" w14:textId="461D2A37" w:rsidR="003A3788" w:rsidRPr="00CB2F42" w:rsidRDefault="009265E3" w:rsidP="00B737FA">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FOUNDATION</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 PRE-SESSIONAL</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1</w:t>
            </w:r>
            <w:r w:rsidRPr="00CB2F42">
              <w:rPr>
                <w:rFonts w:asciiTheme="majorHAnsi" w:eastAsia="Times New Roman" w:hAnsiTheme="majorHAnsi" w:cs="Arial"/>
                <w:b/>
                <w:bCs/>
                <w:sz w:val="22"/>
                <w:szCs w:val="22"/>
                <w:vertAlign w:val="superscript"/>
              </w:rPr>
              <w:t>ST</w:t>
            </w:r>
            <w:r w:rsidRPr="00CB2F42">
              <w:rPr>
                <w:rFonts w:asciiTheme="majorHAnsi" w:eastAsia="Times New Roman" w:hAnsiTheme="majorHAnsi" w:cs="Arial"/>
                <w:b/>
                <w:bCs/>
                <w:sz w:val="22"/>
                <w:szCs w:val="22"/>
              </w:rPr>
              <w:t xml:space="preserve"> YEAR / 2</w:t>
            </w:r>
            <w:r w:rsidRPr="00CB2F42">
              <w:rPr>
                <w:rFonts w:asciiTheme="majorHAnsi" w:eastAsia="Times New Roman" w:hAnsiTheme="majorHAnsi" w:cs="Arial"/>
                <w:b/>
                <w:bCs/>
                <w:sz w:val="22"/>
                <w:szCs w:val="22"/>
                <w:vertAlign w:val="superscript"/>
              </w:rPr>
              <w:t>ND</w:t>
            </w:r>
            <w:r w:rsidRPr="00CB2F42">
              <w:rPr>
                <w:rFonts w:asciiTheme="majorHAnsi" w:eastAsia="Times New Roman" w:hAnsiTheme="majorHAnsi" w:cs="Arial"/>
                <w:b/>
                <w:bCs/>
                <w:sz w:val="22"/>
                <w:szCs w:val="22"/>
              </w:rPr>
              <w:t xml:space="preserve"> YEAR / 3</w:t>
            </w:r>
            <w:r w:rsidRPr="00CB2F42">
              <w:rPr>
                <w:rFonts w:asciiTheme="majorHAnsi" w:eastAsia="Times New Roman" w:hAnsiTheme="majorHAnsi" w:cs="Arial"/>
                <w:b/>
                <w:bCs/>
                <w:sz w:val="22"/>
                <w:szCs w:val="22"/>
                <w:vertAlign w:val="superscript"/>
              </w:rPr>
              <w:t xml:space="preserve">RD </w:t>
            </w:r>
            <w:r w:rsidRPr="00CB2F42">
              <w:rPr>
                <w:rFonts w:asciiTheme="majorHAnsi" w:eastAsia="Times New Roman" w:hAnsiTheme="majorHAnsi" w:cs="Arial"/>
                <w:b/>
                <w:bCs/>
                <w:sz w:val="22"/>
                <w:szCs w:val="22"/>
              </w:rPr>
              <w:t>YEAR / 4</w:t>
            </w:r>
            <w:r w:rsidRPr="00CB2F42">
              <w:rPr>
                <w:rFonts w:asciiTheme="majorHAnsi" w:eastAsia="Times New Roman" w:hAnsiTheme="majorHAnsi" w:cs="Arial"/>
                <w:b/>
                <w:bCs/>
                <w:sz w:val="22"/>
                <w:szCs w:val="22"/>
                <w:vertAlign w:val="superscript"/>
              </w:rPr>
              <w:t>TH</w:t>
            </w:r>
            <w:r w:rsidRPr="00CB2F42">
              <w:rPr>
                <w:rFonts w:asciiTheme="majorHAnsi" w:eastAsia="Times New Roman" w:hAnsiTheme="majorHAnsi" w:cs="Arial"/>
                <w:b/>
                <w:bCs/>
                <w:sz w:val="22"/>
                <w:szCs w:val="22"/>
              </w:rPr>
              <w:t xml:space="preserve"> YEAR/ POSTGRADUATE TAUGHT</w:t>
            </w:r>
          </w:p>
        </w:tc>
      </w:tr>
      <w:tr w:rsidR="003A3788" w:rsidRPr="00CB2F42" w14:paraId="2AB15A2A"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tcPr>
          <w:p w14:paraId="06A22F7E" w14:textId="2804A896"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MODE OF STUDY (please circle)</w:t>
            </w:r>
          </w:p>
        </w:tc>
        <w:tc>
          <w:tcPr>
            <w:tcW w:w="7362" w:type="dxa"/>
            <w:tcBorders>
              <w:top w:val="single" w:sz="4" w:space="0" w:color="auto"/>
              <w:left w:val="single" w:sz="4" w:space="0" w:color="auto"/>
              <w:bottom w:val="single" w:sz="4" w:space="0" w:color="auto"/>
              <w:right w:val="single" w:sz="4" w:space="0" w:color="auto"/>
            </w:tcBorders>
            <w:vAlign w:val="center"/>
          </w:tcPr>
          <w:p w14:paraId="1704B570" w14:textId="55C45D4E"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time/Part-time/Distance Learning/Other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7D9B991E" w14:textId="79183CC8" w:rsidR="009265E3" w:rsidRPr="00CB2F42" w:rsidRDefault="009265E3" w:rsidP="009265E3">
      <w:pPr>
        <w:tabs>
          <w:tab w:val="left" w:pos="5103"/>
        </w:tabs>
        <w:jc w:val="both"/>
        <w:rPr>
          <w:rFonts w:asciiTheme="majorHAnsi" w:eastAsia="Times New Roman" w:hAnsiTheme="majorHAnsi" w:cs="Arial"/>
          <w:sz w:val="22"/>
          <w:szCs w:val="22"/>
        </w:rPr>
      </w:pPr>
      <w:r w:rsidRPr="00CB2F42">
        <w:rPr>
          <w:rFonts w:asciiTheme="majorHAnsi" w:eastAsia="Times New Roman" w:hAnsiTheme="majorHAnsi" w:cs="Arial"/>
          <w:sz w:val="22"/>
          <w:szCs w:val="22"/>
        </w:rPr>
        <w:t xml:space="preserve">This form should be completed if you want to make the University aware of any </w:t>
      </w:r>
      <w:r w:rsidR="00060580" w:rsidRPr="00CB2F42">
        <w:rPr>
          <w:rFonts w:asciiTheme="majorHAnsi" w:eastAsia="Times New Roman" w:hAnsiTheme="majorHAnsi" w:cs="Arial"/>
          <w:sz w:val="22"/>
          <w:szCs w:val="22"/>
        </w:rPr>
        <w:t>mitigating</w:t>
      </w:r>
      <w:r w:rsidRPr="00CB2F42">
        <w:rPr>
          <w:rFonts w:asciiTheme="majorHAnsi" w:eastAsia="Times New Roman" w:hAnsiTheme="majorHAnsi" w:cs="Arial"/>
          <w:sz w:val="22"/>
          <w:szCs w:val="22"/>
        </w:rPr>
        <w:t xml:space="preserve"> circumstances which you believe may have adversely affected your performance either during the year or in the examinations.  </w:t>
      </w:r>
      <w:r w:rsidRPr="00CB2F42">
        <w:rPr>
          <w:rFonts w:asciiTheme="majorHAnsi" w:eastAsia="Times New Roman" w:hAnsiTheme="majorHAnsi" w:cs="Arial"/>
          <w:b/>
          <w:sz w:val="22"/>
          <w:szCs w:val="22"/>
        </w:rPr>
        <w:t xml:space="preserve">Please read the University Mitigating Circumstances guidance before completing the sections which apply to you. </w:t>
      </w:r>
      <w:hyperlink r:id="rId9" w:history="1">
        <w:r w:rsidR="00415730" w:rsidRPr="00B510E9">
          <w:rPr>
            <w:rStyle w:val="Hyperlink"/>
            <w:rFonts w:asciiTheme="majorHAnsi" w:eastAsia="Times New Roman" w:hAnsiTheme="majorHAnsi" w:cs="Arial"/>
            <w:b/>
            <w:sz w:val="22"/>
            <w:szCs w:val="22"/>
          </w:rPr>
          <w:t>https://www2.warwick.ac.uk/services/aro/dar/quality/categories/examinations/policies/u_mitigatingcircumstances/</w:t>
        </w:r>
      </w:hyperlink>
      <w:r w:rsidR="00415730">
        <w:rPr>
          <w:rFonts w:asciiTheme="majorHAnsi" w:eastAsia="Times New Roman" w:hAnsiTheme="majorHAnsi" w:cs="Arial"/>
          <w:b/>
          <w:sz w:val="22"/>
          <w:szCs w:val="22"/>
        </w:rPr>
        <w:t xml:space="preserve">  </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0"/>
        <w:gridCol w:w="4463"/>
        <w:gridCol w:w="559"/>
        <w:gridCol w:w="4324"/>
      </w:tblGrid>
      <w:tr w:rsidR="00A21147" w:rsidRPr="00CB2F42" w14:paraId="626789A6" w14:textId="77777777" w:rsidTr="00065D0A">
        <w:tc>
          <w:tcPr>
            <w:tcW w:w="568" w:type="dxa"/>
          </w:tcPr>
          <w:p w14:paraId="00367E4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5A1199B"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Serious accident or illness</w:t>
            </w:r>
          </w:p>
          <w:p w14:paraId="45971613" w14:textId="500C672D" w:rsidR="00A21147" w:rsidRPr="00CB2F42" w:rsidRDefault="00A21147" w:rsidP="00A21147">
            <w:pPr>
              <w:pStyle w:val="ListParagraph"/>
              <w:ind w:left="0"/>
              <w:rPr>
                <w:rFonts w:asciiTheme="majorHAnsi" w:eastAsia="Times New Roman" w:hAnsiTheme="majorHAnsi" w:cs="Arial"/>
                <w:sz w:val="20"/>
                <w:szCs w:val="20"/>
              </w:rPr>
            </w:pPr>
          </w:p>
        </w:tc>
        <w:tc>
          <w:tcPr>
            <w:tcW w:w="567" w:type="dxa"/>
          </w:tcPr>
          <w:p w14:paraId="5036BE28"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F29D1EE" w14:textId="06DF0D02"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Bereavement</w:t>
            </w:r>
          </w:p>
        </w:tc>
      </w:tr>
      <w:tr w:rsidR="00A21147" w:rsidRPr="00CB2F42" w14:paraId="677D6158" w14:textId="77777777" w:rsidTr="00065D0A">
        <w:tc>
          <w:tcPr>
            <w:tcW w:w="568" w:type="dxa"/>
          </w:tcPr>
          <w:p w14:paraId="39189E9D"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FE575FE" w14:textId="77777777" w:rsidR="00A21147" w:rsidRPr="00CB2F42" w:rsidRDefault="00A21147"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Serious accident or illness of someone close </w:t>
            </w:r>
          </w:p>
          <w:p w14:paraId="0089C9CD" w14:textId="16D3A173" w:rsidR="00065D0A" w:rsidRPr="00CB2F42" w:rsidRDefault="00065D0A" w:rsidP="00065D0A">
            <w:pPr>
              <w:pStyle w:val="ListParagraph"/>
              <w:ind w:left="0"/>
              <w:rPr>
                <w:rFonts w:asciiTheme="majorHAnsi" w:eastAsia="Times New Roman" w:hAnsiTheme="majorHAnsi" w:cs="Arial"/>
                <w:sz w:val="20"/>
                <w:szCs w:val="20"/>
              </w:rPr>
            </w:pPr>
          </w:p>
        </w:tc>
        <w:tc>
          <w:tcPr>
            <w:tcW w:w="567" w:type="dxa"/>
          </w:tcPr>
          <w:p w14:paraId="410F6C0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07AF347D" w14:textId="58FC6E39"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Abrupt change in personal circumstances</w:t>
            </w:r>
          </w:p>
        </w:tc>
      </w:tr>
      <w:tr w:rsidR="00A21147" w:rsidRPr="00CB2F42" w14:paraId="4D21680A" w14:textId="77777777" w:rsidTr="00065D0A">
        <w:tc>
          <w:tcPr>
            <w:tcW w:w="568" w:type="dxa"/>
          </w:tcPr>
          <w:p w14:paraId="0373E55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031FF18" w14:textId="28FFFBBD"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Significant changes in employment circumstances </w:t>
            </w:r>
            <w:r w:rsidRPr="00CB2F42">
              <w:rPr>
                <w:rFonts w:asciiTheme="majorHAnsi" w:eastAsia="Times New Roman" w:hAnsiTheme="majorHAnsi" w:cs="Arial"/>
                <w:b/>
                <w:sz w:val="16"/>
                <w:szCs w:val="16"/>
              </w:rPr>
              <w:t>(part-time students only)</w:t>
            </w:r>
          </w:p>
        </w:tc>
        <w:tc>
          <w:tcPr>
            <w:tcW w:w="567" w:type="dxa"/>
          </w:tcPr>
          <w:p w14:paraId="6913EFF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3CE8E18B" w14:textId="6DDB4EE6"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Late diagnosis of a specific learning difference</w:t>
            </w:r>
          </w:p>
        </w:tc>
      </w:tr>
      <w:tr w:rsidR="00A21147" w:rsidRPr="00CB2F42" w14:paraId="199EC91B" w14:textId="77777777" w:rsidTr="00065D0A">
        <w:tc>
          <w:tcPr>
            <w:tcW w:w="568" w:type="dxa"/>
          </w:tcPr>
          <w:p w14:paraId="6D49EEB6"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857A6E4" w14:textId="7B95C04F"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Deterioration of a permanent condition </w:t>
            </w:r>
          </w:p>
        </w:tc>
        <w:tc>
          <w:tcPr>
            <w:tcW w:w="567" w:type="dxa"/>
          </w:tcPr>
          <w:p w14:paraId="65AA4C85"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1468666" w14:textId="295CE305" w:rsidR="00A21147" w:rsidRPr="00CB2F42" w:rsidRDefault="00065D0A"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Suffered b</w:t>
            </w:r>
            <w:r w:rsidR="00A21147" w:rsidRPr="00CB2F42">
              <w:rPr>
                <w:rFonts w:asciiTheme="majorHAnsi" w:eastAsia="Times New Roman" w:hAnsiTheme="majorHAnsi" w:cs="Arial"/>
                <w:sz w:val="20"/>
                <w:szCs w:val="20"/>
              </w:rPr>
              <w:t>ullying, harassment, victimization or threatening behavior</w:t>
            </w:r>
          </w:p>
        </w:tc>
      </w:tr>
      <w:tr w:rsidR="00A21147" w:rsidRPr="00CB2F42" w14:paraId="3DA267C1" w14:textId="77777777" w:rsidTr="00065D0A">
        <w:tc>
          <w:tcPr>
            <w:tcW w:w="568" w:type="dxa"/>
          </w:tcPr>
          <w:p w14:paraId="24AD4FBE" w14:textId="77777777" w:rsidR="00A21147" w:rsidRPr="00CB2F42" w:rsidRDefault="00A21147" w:rsidP="00A21147">
            <w:pPr>
              <w:pStyle w:val="ListParagraph"/>
              <w:ind w:left="0"/>
              <w:jc w:val="both"/>
              <w:rPr>
                <w:rFonts w:asciiTheme="majorHAnsi" w:eastAsia="Times New Roman" w:hAnsiTheme="majorHAnsi" w:cs="Arial"/>
                <w:b/>
              </w:rPr>
            </w:pPr>
          </w:p>
        </w:tc>
        <w:tc>
          <w:tcPr>
            <w:tcW w:w="9497" w:type="dxa"/>
            <w:gridSpan w:val="3"/>
          </w:tcPr>
          <w:p w14:paraId="62F63F8C"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Other (please give details):</w:t>
            </w:r>
          </w:p>
          <w:p w14:paraId="179B5897" w14:textId="4E2E5817" w:rsidR="00A21147" w:rsidRPr="00CB2F42" w:rsidRDefault="00A21147" w:rsidP="00A21147">
            <w:pPr>
              <w:pStyle w:val="ListParagraph"/>
              <w:ind w:left="0"/>
              <w:rPr>
                <w:rFonts w:asciiTheme="majorHAnsi" w:eastAsia="Times New Roman" w:hAnsiTheme="majorHAnsi" w:cs="Arial"/>
                <w:sz w:val="20"/>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02"/>
        <w:gridCol w:w="7804"/>
      </w:tblGrid>
      <w:tr w:rsidR="00A21147" w:rsidRPr="00CB2F42" w14:paraId="30D890E4" w14:textId="77777777" w:rsidTr="00065D0A">
        <w:tc>
          <w:tcPr>
            <w:tcW w:w="2127" w:type="dxa"/>
          </w:tcPr>
          <w:p w14:paraId="0B7196FC" w14:textId="647D3631" w:rsidR="00A21147" w:rsidRPr="00CB2F42" w:rsidRDefault="00A21147"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Period affected</w:t>
            </w:r>
            <w:r w:rsidR="003A3788" w:rsidRPr="00CB2F42">
              <w:rPr>
                <w:rFonts w:asciiTheme="majorHAnsi" w:eastAsia="Times New Roman" w:hAnsiTheme="majorHAnsi" w:cs="Arial"/>
                <w:sz w:val="20"/>
                <w:szCs w:val="20"/>
              </w:rPr>
              <w:t xml:space="preserve"> (please give start and end date)</w:t>
            </w:r>
          </w:p>
        </w:tc>
        <w:tc>
          <w:tcPr>
            <w:tcW w:w="7938" w:type="dxa"/>
          </w:tcPr>
          <w:p w14:paraId="739CF69C" w14:textId="3C81E374" w:rsidR="003A3788" w:rsidRPr="00CB2F42" w:rsidRDefault="00A21147" w:rsidP="009265E3">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Assessment</w:t>
            </w:r>
            <w:r w:rsidR="003A3788" w:rsidRPr="00CB2F42">
              <w:rPr>
                <w:rFonts w:asciiTheme="majorHAnsi" w:eastAsia="Times New Roman" w:hAnsiTheme="majorHAnsi" w:cs="Arial"/>
                <w:sz w:val="20"/>
                <w:szCs w:val="20"/>
              </w:rPr>
              <w:t>(s)</w:t>
            </w:r>
            <w:r w:rsidRPr="00CB2F42">
              <w:rPr>
                <w:rFonts w:asciiTheme="majorHAnsi" w:eastAsia="Times New Roman" w:hAnsiTheme="majorHAnsi" w:cs="Arial"/>
                <w:sz w:val="20"/>
                <w:szCs w:val="20"/>
              </w:rPr>
              <w:t xml:space="preserve"> </w:t>
            </w:r>
            <w:r w:rsidR="00065D0A" w:rsidRPr="00CB2F42">
              <w:rPr>
                <w:rFonts w:asciiTheme="majorHAnsi" w:eastAsia="Times New Roman" w:hAnsiTheme="majorHAnsi" w:cs="Arial"/>
                <w:sz w:val="20"/>
                <w:szCs w:val="20"/>
              </w:rPr>
              <w:t>a</w:t>
            </w:r>
            <w:r w:rsidRPr="00CB2F42">
              <w:rPr>
                <w:rFonts w:asciiTheme="majorHAnsi" w:eastAsia="Times New Roman" w:hAnsiTheme="majorHAnsi" w:cs="Arial"/>
                <w:sz w:val="20"/>
                <w:szCs w:val="20"/>
              </w:rPr>
              <w:t xml:space="preserve">ffected </w:t>
            </w:r>
          </w:p>
          <w:p w14:paraId="3E9D3A76" w14:textId="0C027145" w:rsidR="00A21147" w:rsidRPr="00CB2F42" w:rsidRDefault="00A21147" w:rsidP="009265E3">
            <w:pPr>
              <w:jc w:val="both"/>
              <w:rPr>
                <w:rFonts w:asciiTheme="majorHAnsi" w:eastAsia="Times New Roman" w:hAnsiTheme="majorHAnsi" w:cs="Arial"/>
                <w:b/>
                <w:sz w:val="20"/>
                <w:szCs w:val="20"/>
              </w:rPr>
            </w:pPr>
            <w:r w:rsidRPr="00CB2F42">
              <w:rPr>
                <w:rFonts w:asciiTheme="majorHAnsi" w:eastAsia="Times New Roman" w:hAnsiTheme="majorHAnsi" w:cs="Arial"/>
                <w:sz w:val="20"/>
                <w:szCs w:val="20"/>
              </w:rPr>
              <w:t>(including</w:t>
            </w:r>
            <w:r w:rsidR="003A3788" w:rsidRPr="00CB2F42">
              <w:rPr>
                <w:rFonts w:asciiTheme="majorHAnsi" w:eastAsia="Times New Roman" w:hAnsiTheme="majorHAnsi" w:cs="Arial"/>
                <w:sz w:val="20"/>
                <w:szCs w:val="20"/>
              </w:rPr>
              <w:t xml:space="preserve"> details of any</w:t>
            </w:r>
            <w:r w:rsidRPr="00CB2F42">
              <w:rPr>
                <w:rFonts w:asciiTheme="majorHAnsi" w:eastAsia="Times New Roman" w:hAnsiTheme="majorHAnsi" w:cs="Arial"/>
                <w:sz w:val="20"/>
                <w:szCs w:val="20"/>
              </w:rPr>
              <w:t xml:space="preserve"> deadline dates and examination dates)</w:t>
            </w:r>
          </w:p>
        </w:tc>
      </w:tr>
      <w:tr w:rsidR="003A3788" w:rsidRPr="00CB2F42" w14:paraId="6C3B3A20" w14:textId="77777777" w:rsidTr="00065D0A">
        <w:trPr>
          <w:trHeight w:val="699"/>
        </w:trPr>
        <w:tc>
          <w:tcPr>
            <w:tcW w:w="2127" w:type="dxa"/>
          </w:tcPr>
          <w:p w14:paraId="1F5216FD" w14:textId="77777777"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Start date: </w:t>
            </w:r>
          </w:p>
          <w:p w14:paraId="7F3B545D" w14:textId="2B489804"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End date: </w:t>
            </w:r>
          </w:p>
        </w:tc>
        <w:tc>
          <w:tcPr>
            <w:tcW w:w="7938" w:type="dxa"/>
          </w:tcPr>
          <w:p w14:paraId="638BAD84" w14:textId="77777777" w:rsidR="003A3788" w:rsidRPr="00CB2F42" w:rsidRDefault="003A3788" w:rsidP="009265E3">
            <w:pPr>
              <w:jc w:val="both"/>
              <w:rPr>
                <w:rFonts w:asciiTheme="majorHAnsi" w:eastAsia="Times New Roman" w:hAnsiTheme="majorHAnsi" w:cs="Arial"/>
                <w:b/>
                <w:sz w:val="20"/>
                <w:szCs w:val="20"/>
              </w:rPr>
            </w:pPr>
          </w:p>
          <w:p w14:paraId="008C940C" w14:textId="77777777" w:rsidR="003A3788" w:rsidRPr="00CB2F42" w:rsidRDefault="003A3788" w:rsidP="009265E3">
            <w:pPr>
              <w:jc w:val="both"/>
              <w:rPr>
                <w:rFonts w:asciiTheme="majorHAnsi" w:eastAsia="Times New Roman" w:hAnsiTheme="majorHAnsi" w:cs="Arial"/>
                <w:b/>
                <w:sz w:val="20"/>
                <w:szCs w:val="20"/>
              </w:rPr>
            </w:pPr>
          </w:p>
          <w:p w14:paraId="2C1843D6" w14:textId="77777777" w:rsidR="003A3788" w:rsidRPr="00CB2F42" w:rsidRDefault="003A3788" w:rsidP="009265E3">
            <w:pPr>
              <w:jc w:val="both"/>
              <w:rPr>
                <w:rFonts w:asciiTheme="majorHAnsi" w:eastAsia="Times New Roman" w:hAnsiTheme="majorHAnsi" w:cs="Arial"/>
                <w:b/>
                <w:sz w:val="20"/>
                <w:szCs w:val="20"/>
              </w:rPr>
            </w:pPr>
          </w:p>
          <w:p w14:paraId="7E410309" w14:textId="77777777" w:rsidR="00031105" w:rsidRPr="00CB2F42" w:rsidRDefault="00031105" w:rsidP="009265E3">
            <w:pPr>
              <w:jc w:val="both"/>
              <w:rPr>
                <w:rFonts w:asciiTheme="majorHAnsi" w:eastAsia="Times New Roman" w:hAnsiTheme="majorHAnsi" w:cs="Arial"/>
                <w:b/>
                <w:sz w:val="20"/>
                <w:szCs w:val="20"/>
              </w:rPr>
            </w:pPr>
          </w:p>
          <w:p w14:paraId="1F1E5C3E" w14:textId="77777777" w:rsidR="00031105" w:rsidRPr="00CB2F42" w:rsidRDefault="00031105" w:rsidP="009265E3">
            <w:pPr>
              <w:jc w:val="both"/>
              <w:rPr>
                <w:rFonts w:asciiTheme="majorHAnsi" w:eastAsia="Times New Roman" w:hAnsiTheme="majorHAnsi" w:cs="Arial"/>
                <w:b/>
                <w:sz w:val="20"/>
                <w:szCs w:val="20"/>
              </w:rPr>
            </w:pPr>
          </w:p>
          <w:p w14:paraId="6AC5869F" w14:textId="77777777" w:rsidR="00031105" w:rsidRPr="00CB2F42" w:rsidRDefault="00031105" w:rsidP="009265E3">
            <w:pPr>
              <w:jc w:val="both"/>
              <w:rPr>
                <w:rFonts w:asciiTheme="majorHAnsi" w:eastAsia="Times New Roman" w:hAnsiTheme="majorHAnsi" w:cs="Arial"/>
                <w:b/>
                <w:sz w:val="20"/>
                <w:szCs w:val="20"/>
              </w:rPr>
            </w:pPr>
          </w:p>
          <w:p w14:paraId="36CA6245" w14:textId="77777777" w:rsidR="00031105" w:rsidRPr="00CB2F42" w:rsidRDefault="00031105" w:rsidP="009265E3">
            <w:pPr>
              <w:jc w:val="both"/>
              <w:rPr>
                <w:rFonts w:asciiTheme="majorHAnsi" w:eastAsia="Times New Roman" w:hAnsiTheme="majorHAnsi" w:cs="Arial"/>
                <w:b/>
                <w:sz w:val="20"/>
                <w:szCs w:val="20"/>
              </w:rPr>
            </w:pPr>
          </w:p>
          <w:p w14:paraId="0D28C91C" w14:textId="77777777" w:rsidR="00031105" w:rsidRPr="00CB2F42" w:rsidRDefault="00031105" w:rsidP="009265E3">
            <w:pPr>
              <w:jc w:val="both"/>
              <w:rPr>
                <w:rFonts w:asciiTheme="majorHAnsi" w:eastAsia="Times New Roman" w:hAnsiTheme="majorHAnsi" w:cs="Arial"/>
                <w:b/>
                <w:sz w:val="20"/>
                <w:szCs w:val="20"/>
              </w:rPr>
            </w:pPr>
          </w:p>
          <w:p w14:paraId="52679E92" w14:textId="77777777" w:rsidR="003A3788" w:rsidRPr="00CB2F42" w:rsidRDefault="003A3788" w:rsidP="009265E3">
            <w:pPr>
              <w:jc w:val="both"/>
              <w:rPr>
                <w:rFonts w:asciiTheme="majorHAnsi" w:eastAsia="Times New Roman" w:hAnsiTheme="majorHAnsi" w:cs="Arial"/>
                <w:b/>
                <w:sz w:val="20"/>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43E9FCB3" w14:textId="77777777" w:rsidR="004E2499" w:rsidRPr="00CB2F42" w:rsidRDefault="004E2499"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t>Please provide further details of the mitigating circumstances and how they have affected your assessments:</w:t>
      </w:r>
    </w:p>
    <w:p w14:paraId="26307067" w14:textId="77777777" w:rsidR="003A3788" w:rsidRPr="00955E12" w:rsidRDefault="003A3788" w:rsidP="003A3788">
      <w:pPr>
        <w:pStyle w:val="ListParagraph"/>
        <w:jc w:val="both"/>
        <w:rPr>
          <w:rFonts w:asciiTheme="majorHAnsi" w:eastAsia="Times New Roman" w:hAnsiTheme="majorHAnsi" w:cs="Arial"/>
          <w:b/>
          <w:sz w:val="16"/>
          <w:szCs w:val="16"/>
        </w:rPr>
      </w:pPr>
    </w:p>
    <w:tbl>
      <w:tblPr>
        <w:tblStyle w:val="TableGrid"/>
        <w:tblW w:w="0" w:type="auto"/>
        <w:tblInd w:w="-176" w:type="dxa"/>
        <w:tblLook w:val="04A0" w:firstRow="1" w:lastRow="0" w:firstColumn="1" w:lastColumn="0" w:noHBand="0" w:noVBand="1"/>
      </w:tblPr>
      <w:tblGrid>
        <w:gridCol w:w="9906"/>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955E12" w:rsidRDefault="003A3788" w:rsidP="003A3788">
      <w:pPr>
        <w:ind w:left="567" w:hanging="567"/>
        <w:jc w:val="both"/>
        <w:rPr>
          <w:rFonts w:asciiTheme="majorHAnsi" w:eastAsia="Times New Roman" w:hAnsiTheme="majorHAnsi" w:cs="Arial"/>
          <w:b/>
          <w:sz w:val="16"/>
          <w:szCs w:val="16"/>
        </w:rPr>
      </w:pPr>
    </w:p>
    <w:tbl>
      <w:tblPr>
        <w:tblStyle w:val="TableGrid"/>
        <w:tblW w:w="0" w:type="auto"/>
        <w:tblInd w:w="-176" w:type="dxa"/>
        <w:tblLook w:val="04A0" w:firstRow="1" w:lastRow="0" w:firstColumn="1" w:lastColumn="0" w:noHBand="0" w:noVBand="1"/>
      </w:tblPr>
      <w:tblGrid>
        <w:gridCol w:w="699"/>
        <w:gridCol w:w="4326"/>
        <w:gridCol w:w="559"/>
        <w:gridCol w:w="4322"/>
      </w:tblGrid>
      <w:tr w:rsidR="003A3788" w:rsidRPr="00CB2F42" w14:paraId="33466E94" w14:textId="77777777" w:rsidTr="00065D0A">
        <w:tc>
          <w:tcPr>
            <w:tcW w:w="710" w:type="dxa"/>
          </w:tcPr>
          <w:p w14:paraId="1DE6E35E" w14:textId="77777777" w:rsidR="003A3788" w:rsidRPr="00CB2F42" w:rsidRDefault="003A3788" w:rsidP="003A3788">
            <w:pPr>
              <w:jc w:val="both"/>
              <w:rPr>
                <w:rFonts w:asciiTheme="majorHAnsi" w:eastAsia="Times New Roman" w:hAnsiTheme="majorHAnsi" w:cs="Arial"/>
                <w:b/>
                <w:szCs w:val="20"/>
              </w:rPr>
            </w:pPr>
          </w:p>
        </w:tc>
        <w:tc>
          <w:tcPr>
            <w:tcW w:w="4394" w:type="dxa"/>
          </w:tcPr>
          <w:p w14:paraId="3DAD524F" w14:textId="57746DA4"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Departmental Senior Tutor</w:t>
            </w:r>
          </w:p>
        </w:tc>
        <w:tc>
          <w:tcPr>
            <w:tcW w:w="567" w:type="dxa"/>
          </w:tcPr>
          <w:p w14:paraId="3D3B6D47"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2BDC08B2" w14:textId="6F2D635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Doctor</w:t>
            </w:r>
          </w:p>
        </w:tc>
      </w:tr>
      <w:tr w:rsidR="003A3788" w:rsidRPr="00CB2F42" w14:paraId="33CE2136" w14:textId="77777777" w:rsidTr="00065D0A">
        <w:tc>
          <w:tcPr>
            <w:tcW w:w="710" w:type="dxa"/>
          </w:tcPr>
          <w:p w14:paraId="300CFC6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7D3BF70C" w14:textId="289F16E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University Senior Tutor</w:t>
            </w:r>
          </w:p>
        </w:tc>
        <w:tc>
          <w:tcPr>
            <w:tcW w:w="567" w:type="dxa"/>
          </w:tcPr>
          <w:p w14:paraId="00817C54"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028B4476" w14:textId="3B4A21E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Personal Tutor</w:t>
            </w:r>
          </w:p>
        </w:tc>
      </w:tr>
      <w:tr w:rsidR="003A3788" w:rsidRPr="00CB2F42" w14:paraId="3A381ED6" w14:textId="77777777" w:rsidTr="00065D0A">
        <w:tc>
          <w:tcPr>
            <w:tcW w:w="710" w:type="dxa"/>
          </w:tcPr>
          <w:p w14:paraId="05DCD864" w14:textId="77777777" w:rsidR="003A3788" w:rsidRPr="00CB2F42" w:rsidRDefault="003A3788" w:rsidP="003A3788">
            <w:pPr>
              <w:jc w:val="both"/>
              <w:rPr>
                <w:rFonts w:asciiTheme="majorHAnsi" w:eastAsia="Times New Roman" w:hAnsiTheme="majorHAnsi" w:cs="Arial"/>
                <w:b/>
                <w:szCs w:val="20"/>
              </w:rPr>
            </w:pPr>
          </w:p>
        </w:tc>
        <w:tc>
          <w:tcPr>
            <w:tcW w:w="4394" w:type="dxa"/>
          </w:tcPr>
          <w:p w14:paraId="04662F43" w14:textId="7A3E6C1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 Support Services</w:t>
            </w:r>
          </w:p>
        </w:tc>
        <w:tc>
          <w:tcPr>
            <w:tcW w:w="567" w:type="dxa"/>
          </w:tcPr>
          <w:p w14:paraId="5F2FDEA3"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4A7D0BBD" w14:textId="2602760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Residential Support </w:t>
            </w:r>
          </w:p>
        </w:tc>
      </w:tr>
      <w:tr w:rsidR="003A3788" w:rsidRPr="00CB2F42" w14:paraId="48CC0F51" w14:textId="77777777" w:rsidTr="00065D0A">
        <w:tc>
          <w:tcPr>
            <w:tcW w:w="710" w:type="dxa"/>
          </w:tcPr>
          <w:p w14:paraId="1603D50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2C104CDA" w14:textId="2E34507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Students’ Union Advice Centre</w:t>
            </w:r>
          </w:p>
        </w:tc>
        <w:tc>
          <w:tcPr>
            <w:tcW w:w="567" w:type="dxa"/>
          </w:tcPr>
          <w:p w14:paraId="086122D6"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118224D7" w14:textId="71838600" w:rsidR="003A3788" w:rsidRPr="00CB2F42" w:rsidRDefault="00B737FA" w:rsidP="00B737FA">
            <w:pPr>
              <w:jc w:val="both"/>
              <w:rPr>
                <w:rFonts w:asciiTheme="majorHAnsi" w:eastAsia="Times New Roman" w:hAnsiTheme="majorHAnsi" w:cs="Arial"/>
                <w:sz w:val="20"/>
                <w:szCs w:val="20"/>
              </w:rPr>
            </w:pPr>
            <w:r>
              <w:rPr>
                <w:rFonts w:asciiTheme="majorHAnsi" w:eastAsia="Times New Roman" w:hAnsiTheme="majorHAnsi" w:cs="Arial"/>
                <w:sz w:val="20"/>
                <w:szCs w:val="20"/>
              </w:rPr>
              <w:t>University Counselling Services</w:t>
            </w:r>
          </w:p>
        </w:tc>
      </w:tr>
      <w:tr w:rsidR="003A3788" w:rsidRPr="00CB2F42" w14:paraId="3B3671A2" w14:textId="77777777" w:rsidTr="00065D0A">
        <w:trPr>
          <w:trHeight w:val="362"/>
        </w:trPr>
        <w:tc>
          <w:tcPr>
            <w:tcW w:w="710" w:type="dxa"/>
          </w:tcPr>
          <w:p w14:paraId="1B1C3787" w14:textId="77777777" w:rsidR="003A3788" w:rsidRPr="00CB2F42" w:rsidRDefault="003A3788" w:rsidP="003A3788">
            <w:pPr>
              <w:jc w:val="both"/>
              <w:rPr>
                <w:rFonts w:asciiTheme="majorHAnsi" w:eastAsia="Times New Roman" w:hAnsiTheme="majorHAnsi" w:cs="Arial"/>
                <w:b/>
                <w:szCs w:val="20"/>
              </w:rPr>
            </w:pPr>
          </w:p>
        </w:tc>
        <w:tc>
          <w:tcPr>
            <w:tcW w:w="9355" w:type="dxa"/>
            <w:gridSpan w:val="3"/>
          </w:tcPr>
          <w:p w14:paraId="0D84D044" w14:textId="4EE7E4F6" w:rsidR="003A3788" w:rsidRPr="00CB2F42" w:rsidRDefault="003A3788" w:rsidP="00065D0A">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Other:</w:t>
            </w:r>
          </w:p>
        </w:tc>
      </w:tr>
    </w:tbl>
    <w:p w14:paraId="53D2A7D6" w14:textId="77777777" w:rsidR="003A3788" w:rsidRPr="00CB2F42" w:rsidRDefault="003A3788"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955E12" w:rsidRDefault="00065D0A" w:rsidP="00065D0A">
      <w:pPr>
        <w:pStyle w:val="ListParagraph"/>
        <w:ind w:left="567"/>
        <w:jc w:val="both"/>
        <w:rPr>
          <w:rFonts w:asciiTheme="majorHAnsi" w:eastAsia="Times New Roman" w:hAnsiTheme="majorHAnsi" w:cs="Arial"/>
          <w:b/>
          <w:sz w:val="16"/>
          <w:szCs w:val="16"/>
        </w:rPr>
      </w:pPr>
    </w:p>
    <w:tbl>
      <w:tblPr>
        <w:tblStyle w:val="TableGrid"/>
        <w:tblW w:w="0" w:type="auto"/>
        <w:tblInd w:w="-176" w:type="dxa"/>
        <w:tblLook w:val="04A0" w:firstRow="1" w:lastRow="0" w:firstColumn="1" w:lastColumn="0" w:noHBand="0" w:noVBand="1"/>
      </w:tblPr>
      <w:tblGrid>
        <w:gridCol w:w="9906"/>
      </w:tblGrid>
      <w:tr w:rsidR="00065D0A" w:rsidRPr="00CB2F42" w14:paraId="3FA7785C" w14:textId="77777777" w:rsidTr="00065D0A">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D56B52" w14:textId="072E6234" w:rsidR="00065D0A" w:rsidRPr="00CB2F42" w:rsidRDefault="00065D0A" w:rsidP="00065D0A">
      <w:pPr>
        <w:pStyle w:val="ListParagraph"/>
        <w:numPr>
          <w:ilvl w:val="0"/>
          <w:numId w:val="4"/>
        </w:num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any evidence which is currently outstanding, that you will provide to support your request, noting that this should be submitted before any deadlines notified to you by your d</w:t>
      </w:r>
      <w:r w:rsidR="004E2499">
        <w:rPr>
          <w:rFonts w:asciiTheme="majorHAnsi" w:eastAsia="Times New Roman" w:hAnsiTheme="majorHAnsi" w:cs="Arial"/>
          <w:b/>
          <w:szCs w:val="20"/>
        </w:rPr>
        <w:t xml:space="preserve">epartment and no later than </w:t>
      </w:r>
      <w:r w:rsidR="00454185">
        <w:rPr>
          <w:rFonts w:asciiTheme="majorHAnsi" w:hAnsiTheme="majorHAnsi"/>
          <w:b/>
          <w:sz w:val="22"/>
          <w:szCs w:val="22"/>
        </w:rPr>
        <w:t xml:space="preserve">no </w:t>
      </w:r>
      <w:r w:rsidR="00454185" w:rsidRPr="0063346C">
        <w:rPr>
          <w:rFonts w:asciiTheme="majorHAnsi" w:hAnsiTheme="majorHAnsi"/>
          <w:b/>
          <w:sz w:val="22"/>
          <w:szCs w:val="22"/>
        </w:rPr>
        <w:t>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Pr="00CB2F42">
        <w:rPr>
          <w:rFonts w:asciiTheme="majorHAnsi" w:eastAsia="Times New Roman" w:hAnsiTheme="majorHAnsi" w:cs="Arial"/>
          <w:b/>
          <w:szCs w:val="20"/>
        </w:rPr>
        <w:t>:</w:t>
      </w:r>
    </w:p>
    <w:p w14:paraId="0B8C678A" w14:textId="77777777" w:rsidR="00065D0A" w:rsidRPr="00955E12" w:rsidRDefault="00065D0A" w:rsidP="00065D0A">
      <w:pPr>
        <w:jc w:val="both"/>
        <w:rPr>
          <w:rFonts w:asciiTheme="majorHAnsi" w:eastAsia="Times New Roman" w:hAnsiTheme="majorHAnsi" w:cs="Arial"/>
          <w:b/>
          <w:sz w:val="16"/>
          <w:szCs w:val="16"/>
        </w:rPr>
      </w:pPr>
    </w:p>
    <w:tbl>
      <w:tblPr>
        <w:tblStyle w:val="TableGrid"/>
        <w:tblW w:w="0" w:type="auto"/>
        <w:tblInd w:w="-176" w:type="dxa"/>
        <w:tblLook w:val="04A0" w:firstRow="1" w:lastRow="0" w:firstColumn="1" w:lastColumn="0" w:noHBand="0" w:noVBand="1"/>
      </w:tblPr>
      <w:tblGrid>
        <w:gridCol w:w="9906"/>
      </w:tblGrid>
      <w:tr w:rsidR="00065D0A" w:rsidRPr="00CB2F42" w14:paraId="0E62675E" w14:textId="77777777" w:rsidTr="00065D0A">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955E12" w:rsidRDefault="009265E3" w:rsidP="009265E3">
      <w:pPr>
        <w:tabs>
          <w:tab w:val="left" w:pos="2835"/>
          <w:tab w:val="left" w:pos="5103"/>
        </w:tabs>
        <w:rPr>
          <w:rFonts w:asciiTheme="majorHAnsi" w:eastAsia="Times New Roman" w:hAnsiTheme="majorHAnsi" w:cs="Arial"/>
          <w:b/>
          <w:sz w:val="16"/>
          <w:szCs w:val="16"/>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327E886F" w14:textId="1D932704" w:rsidR="009265E3" w:rsidRDefault="00065D0A" w:rsidP="00065D0A">
      <w:pPr>
        <w:tabs>
          <w:tab w:val="left" w:pos="2835"/>
          <w:tab w:val="left" w:pos="5103"/>
        </w:tabs>
        <w:rPr>
          <w:rFonts w:asciiTheme="majorHAnsi" w:eastAsia="Times New Roman" w:hAnsiTheme="majorHAnsi" w:cs="Arial"/>
          <w:szCs w:val="20"/>
        </w:rPr>
      </w:pPr>
      <w:r w:rsidRPr="00CB2F42">
        <w:rPr>
          <w:rFonts w:asciiTheme="majorHAnsi" w:eastAsia="Times New Roman" w:hAnsiTheme="majorHAnsi" w:cs="Arial"/>
          <w:szCs w:val="20"/>
        </w:rPr>
        <w:t>Please r</w:t>
      </w:r>
      <w:r w:rsidR="009265E3" w:rsidRPr="00CB2F42">
        <w:rPr>
          <w:rFonts w:asciiTheme="majorHAnsi" w:eastAsia="Times New Roman" w:hAnsiTheme="majorHAnsi" w:cs="Arial"/>
          <w:szCs w:val="20"/>
        </w:rPr>
        <w:t xml:space="preserve">eturn </w:t>
      </w:r>
      <w:r w:rsidRPr="00CB2F42">
        <w:rPr>
          <w:rFonts w:asciiTheme="majorHAnsi" w:eastAsia="Times New Roman" w:hAnsiTheme="majorHAnsi" w:cs="Arial"/>
          <w:b/>
          <w:szCs w:val="20"/>
        </w:rPr>
        <w:t xml:space="preserve">a signed copy </w:t>
      </w:r>
      <w:r w:rsidR="009265E3" w:rsidRPr="00CB2F42">
        <w:rPr>
          <w:rFonts w:asciiTheme="majorHAnsi" w:eastAsia="Times New Roman" w:hAnsiTheme="majorHAnsi" w:cs="Arial"/>
          <w:szCs w:val="20"/>
        </w:rPr>
        <w:t>of this form and</w:t>
      </w:r>
      <w:r w:rsidRPr="00CB2F42">
        <w:rPr>
          <w:rFonts w:asciiTheme="majorHAnsi" w:eastAsia="Times New Roman" w:hAnsiTheme="majorHAnsi" w:cs="Arial"/>
          <w:szCs w:val="20"/>
        </w:rPr>
        <w:t xml:space="preserve"> all</w:t>
      </w:r>
      <w:r w:rsidR="009265E3" w:rsidRPr="00CB2F42">
        <w:rPr>
          <w:rFonts w:asciiTheme="majorHAnsi" w:eastAsia="Times New Roman" w:hAnsiTheme="majorHAnsi" w:cs="Arial"/>
          <w:szCs w:val="20"/>
        </w:rPr>
        <w:t xml:space="preserve"> supporting documentation to </w:t>
      </w:r>
      <w:r w:rsidR="00415730">
        <w:rPr>
          <w:rFonts w:asciiTheme="majorHAnsi" w:eastAsia="Times New Roman" w:hAnsiTheme="majorHAnsi" w:cs="Arial"/>
          <w:szCs w:val="20"/>
        </w:rPr>
        <w:t xml:space="preserve">the </w:t>
      </w:r>
      <w:r w:rsidR="00955E12">
        <w:rPr>
          <w:rFonts w:asciiTheme="majorHAnsi" w:eastAsia="Times New Roman" w:hAnsiTheme="majorHAnsi" w:cs="Arial"/>
          <w:szCs w:val="20"/>
        </w:rPr>
        <w:t xml:space="preserve">PG Coordinator in </w:t>
      </w:r>
      <w:r w:rsidR="00415730">
        <w:rPr>
          <w:rFonts w:asciiTheme="majorHAnsi" w:eastAsia="Times New Roman" w:hAnsiTheme="majorHAnsi" w:cs="Arial"/>
          <w:szCs w:val="20"/>
        </w:rPr>
        <w:t>Room H3</w:t>
      </w:r>
      <w:r w:rsidR="00955E12">
        <w:rPr>
          <w:rFonts w:asciiTheme="majorHAnsi" w:eastAsia="Times New Roman" w:hAnsiTheme="majorHAnsi" w:cs="Arial"/>
          <w:szCs w:val="20"/>
        </w:rPr>
        <w:t xml:space="preserve">43 </w:t>
      </w:r>
      <w:r w:rsidR="00454185" w:rsidRPr="0063346C">
        <w:rPr>
          <w:rFonts w:asciiTheme="majorHAnsi" w:hAnsiTheme="majorHAnsi"/>
          <w:b/>
          <w:sz w:val="22"/>
          <w:szCs w:val="22"/>
        </w:rPr>
        <w:t>no later 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w:t>
      </w:r>
      <w:r w:rsidR="00955E12">
        <w:rPr>
          <w:rFonts w:asciiTheme="majorHAnsi" w:hAnsiTheme="majorHAnsi"/>
          <w:b/>
          <w:sz w:val="22"/>
          <w:szCs w:val="22"/>
        </w:rPr>
        <w:t xml:space="preserve"> pre-board meeting.  </w:t>
      </w:r>
      <w:r w:rsidR="00AB7C6B">
        <w:rPr>
          <w:rFonts w:asciiTheme="majorHAnsi" w:eastAsia="Times New Roman" w:hAnsiTheme="majorHAnsi" w:cs="Arial"/>
          <w:szCs w:val="20"/>
        </w:rPr>
        <w:t xml:space="preserve"> All </w:t>
      </w:r>
      <w:r w:rsidR="00AB7C6B">
        <w:rPr>
          <w:rFonts w:asciiTheme="majorHAnsi" w:eastAsia="Times New Roman" w:hAnsiTheme="majorHAnsi" w:cs="Arial"/>
          <w:szCs w:val="20"/>
        </w:rPr>
        <w:lastRenderedPageBreak/>
        <w:t>students will be notified of the deadline</w:t>
      </w:r>
      <w:r w:rsidR="009265E3" w:rsidRPr="00CB2F42">
        <w:rPr>
          <w:rFonts w:asciiTheme="majorHAnsi" w:eastAsia="Times New Roman" w:hAnsiTheme="majorHAnsi" w:cs="Arial"/>
          <w:szCs w:val="20"/>
        </w:rPr>
        <w:t>. Forms will not be accepted after the deadline unless there are exceptional reasons.</w:t>
      </w:r>
    </w:p>
    <w:p w14:paraId="54E19053" w14:textId="77777777" w:rsidR="00955E12" w:rsidRPr="00955E12" w:rsidRDefault="00955E12" w:rsidP="00065D0A">
      <w:pPr>
        <w:tabs>
          <w:tab w:val="left" w:pos="2835"/>
          <w:tab w:val="left" w:pos="5103"/>
        </w:tabs>
        <w:rPr>
          <w:rFonts w:asciiTheme="majorHAnsi" w:eastAsia="Times New Roman" w:hAnsiTheme="majorHAnsi" w:cs="Arial"/>
          <w:sz w:val="16"/>
          <w:szCs w:val="16"/>
        </w:rPr>
      </w:pPr>
      <w:bookmarkStart w:id="0" w:name="_GoBack"/>
      <w:bookmarkEnd w:id="0"/>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955E12">
      <w:type w:val="continuous"/>
      <w:pgSz w:w="11900" w:h="16840"/>
      <w:pgMar w:top="142" w:right="1080" w:bottom="284" w:left="108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4ED7EB" w14:textId="77777777" w:rsidR="000D3C64" w:rsidRDefault="000D3C64" w:rsidP="00065D0A">
      <w:r>
        <w:separator/>
      </w:r>
    </w:p>
  </w:endnote>
  <w:endnote w:type="continuationSeparator" w:id="0">
    <w:p w14:paraId="38A533FA" w14:textId="77777777" w:rsidR="000D3C64" w:rsidRDefault="000D3C64"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1F754617" w:rsidR="00031105" w:rsidRPr="00CB2F42" w:rsidRDefault="00031105">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955E12">
          <w:rPr>
            <w:rFonts w:asciiTheme="majorHAnsi" w:hAnsiTheme="majorHAnsi"/>
            <w:noProof/>
            <w:sz w:val="18"/>
            <w:szCs w:val="18"/>
          </w:rPr>
          <w:t>2</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ADD7D0" w14:textId="77777777" w:rsidR="000D3C64" w:rsidRDefault="000D3C64" w:rsidP="00065D0A">
      <w:r>
        <w:separator/>
      </w:r>
    </w:p>
  </w:footnote>
  <w:footnote w:type="continuationSeparator" w:id="0">
    <w:p w14:paraId="2FFDC70E" w14:textId="77777777" w:rsidR="000D3C64" w:rsidRDefault="000D3C64" w:rsidP="00065D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D3C64"/>
    <w:rsid w:val="000E432E"/>
    <w:rsid w:val="001A4A24"/>
    <w:rsid w:val="001B69EC"/>
    <w:rsid w:val="0022164D"/>
    <w:rsid w:val="00233B55"/>
    <w:rsid w:val="002B2238"/>
    <w:rsid w:val="002E7722"/>
    <w:rsid w:val="002F4217"/>
    <w:rsid w:val="002F5A8F"/>
    <w:rsid w:val="002F5CDE"/>
    <w:rsid w:val="002F6479"/>
    <w:rsid w:val="00332455"/>
    <w:rsid w:val="003359F2"/>
    <w:rsid w:val="003708EF"/>
    <w:rsid w:val="003A3788"/>
    <w:rsid w:val="003A7C44"/>
    <w:rsid w:val="003B02D6"/>
    <w:rsid w:val="003B6BC5"/>
    <w:rsid w:val="003B7D16"/>
    <w:rsid w:val="003C5920"/>
    <w:rsid w:val="003D4319"/>
    <w:rsid w:val="003D6CC9"/>
    <w:rsid w:val="003E52E9"/>
    <w:rsid w:val="003F3393"/>
    <w:rsid w:val="00415730"/>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63115E"/>
    <w:rsid w:val="0063346C"/>
    <w:rsid w:val="006D320B"/>
    <w:rsid w:val="006D7D32"/>
    <w:rsid w:val="00700E30"/>
    <w:rsid w:val="0070500D"/>
    <w:rsid w:val="007068EF"/>
    <w:rsid w:val="0079772B"/>
    <w:rsid w:val="007A27DB"/>
    <w:rsid w:val="007C5650"/>
    <w:rsid w:val="0080332F"/>
    <w:rsid w:val="00803EBD"/>
    <w:rsid w:val="008446AE"/>
    <w:rsid w:val="00851490"/>
    <w:rsid w:val="008A7B91"/>
    <w:rsid w:val="008D430F"/>
    <w:rsid w:val="008D5CBB"/>
    <w:rsid w:val="00902CA2"/>
    <w:rsid w:val="009265E3"/>
    <w:rsid w:val="00945A10"/>
    <w:rsid w:val="00945E65"/>
    <w:rsid w:val="009466B9"/>
    <w:rsid w:val="009525AD"/>
    <w:rsid w:val="00953101"/>
    <w:rsid w:val="00955E12"/>
    <w:rsid w:val="00997F63"/>
    <w:rsid w:val="009D2FF9"/>
    <w:rsid w:val="009D7715"/>
    <w:rsid w:val="00A0227D"/>
    <w:rsid w:val="00A04BE3"/>
    <w:rsid w:val="00A21147"/>
    <w:rsid w:val="00A80519"/>
    <w:rsid w:val="00AB7C6B"/>
    <w:rsid w:val="00B03049"/>
    <w:rsid w:val="00B109CA"/>
    <w:rsid w:val="00B17921"/>
    <w:rsid w:val="00B373EB"/>
    <w:rsid w:val="00B40D87"/>
    <w:rsid w:val="00B502A3"/>
    <w:rsid w:val="00B570D3"/>
    <w:rsid w:val="00B7303D"/>
    <w:rsid w:val="00B737FA"/>
    <w:rsid w:val="00B86FB3"/>
    <w:rsid w:val="00BA2B6D"/>
    <w:rsid w:val="00BA69E5"/>
    <w:rsid w:val="00BF17E3"/>
    <w:rsid w:val="00BF5121"/>
    <w:rsid w:val="00C63DAF"/>
    <w:rsid w:val="00C72AA0"/>
    <w:rsid w:val="00C7433C"/>
    <w:rsid w:val="00CB2F42"/>
    <w:rsid w:val="00CB7507"/>
    <w:rsid w:val="00CC3168"/>
    <w:rsid w:val="00CE7D0B"/>
    <w:rsid w:val="00D01215"/>
    <w:rsid w:val="00D2546D"/>
    <w:rsid w:val="00D54F5B"/>
    <w:rsid w:val="00DC481C"/>
    <w:rsid w:val="00DE236C"/>
    <w:rsid w:val="00DF06A4"/>
    <w:rsid w:val="00E10D66"/>
    <w:rsid w:val="00E47CAC"/>
    <w:rsid w:val="00E7228C"/>
    <w:rsid w:val="00E726E5"/>
    <w:rsid w:val="00E92507"/>
    <w:rsid w:val="00EB25E9"/>
    <w:rsid w:val="00ED7BED"/>
    <w:rsid w:val="00F1279E"/>
    <w:rsid w:val="00F32A48"/>
    <w:rsid w:val="00F56B9C"/>
    <w:rsid w:val="00F8555D"/>
    <w:rsid w:val="00F87B7F"/>
    <w:rsid w:val="00F9184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E070D"/>
  <w15:docId w15:val="{B1010C19-04D6-4F33-89F6-78385189A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2.warwick.ac.uk/services/aro/dar/quality/categories/examinations/policies/u_mitigatingcircumstan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530D3-6136-4F2C-A36E-74E924E4D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A55B4EE1</Template>
  <TotalTime>5</TotalTime>
  <Pages>2</Pages>
  <Words>583</Words>
  <Characters>3329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3905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Doughty, Sarah</cp:lastModifiedBy>
  <cp:revision>3</cp:revision>
  <cp:lastPrinted>2015-05-11T17:59:00Z</cp:lastPrinted>
  <dcterms:created xsi:type="dcterms:W3CDTF">2016-05-10T13:02:00Z</dcterms:created>
  <dcterms:modified xsi:type="dcterms:W3CDTF">2016-05-10T13:05:00Z</dcterms:modified>
</cp:coreProperties>
</file>