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F45735" w14:textId="1F1548BB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HI2</w:t>
      </w:r>
      <w:r w:rsidR="00B4313E">
        <w:rPr>
          <w:b/>
          <w:bCs/>
          <w:u w:val="single"/>
        </w:rPr>
        <w:t>A5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77777777" w:rsidR="00C53DC9" w:rsidRP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47E0E630" w14:textId="77777777" w:rsidR="00265499" w:rsidRDefault="00265499" w:rsidP="00265499"/>
          <w:p w14:paraId="7F585F78" w14:textId="77777777" w:rsidR="00B434F0" w:rsidRDefault="00B434F0" w:rsidP="00265499"/>
          <w:p w14:paraId="29625360" w14:textId="77777777" w:rsidR="00B434F0" w:rsidRDefault="00B434F0" w:rsidP="00265499"/>
          <w:p w14:paraId="02969988" w14:textId="7C537953" w:rsidR="00B434F0" w:rsidRDefault="00B434F0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7CCEEA6E" w14:textId="77777777" w:rsidR="00265499" w:rsidRDefault="00265499" w:rsidP="00E612B2">
            <w:pPr>
              <w:ind w:left="709"/>
            </w:pPr>
          </w:p>
          <w:p w14:paraId="2DD312B6" w14:textId="77777777" w:rsidR="00B434F0" w:rsidRDefault="00B434F0" w:rsidP="00E612B2">
            <w:pPr>
              <w:ind w:left="709"/>
            </w:pPr>
          </w:p>
          <w:p w14:paraId="486CB18F" w14:textId="2904879B" w:rsidR="00B434F0" w:rsidRDefault="00B434F0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284865DD" w14:textId="77777777" w:rsidR="00265499" w:rsidRDefault="00265499" w:rsidP="00E612B2">
            <w:pPr>
              <w:ind w:left="709"/>
            </w:pPr>
          </w:p>
          <w:p w14:paraId="36AD5F78" w14:textId="77777777" w:rsidR="00B434F0" w:rsidRDefault="00B434F0" w:rsidP="00E612B2">
            <w:pPr>
              <w:ind w:left="709"/>
            </w:pPr>
          </w:p>
          <w:p w14:paraId="7984BEE1" w14:textId="7C7885AE" w:rsidR="00B434F0" w:rsidRDefault="00B434F0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560C3930" w14:textId="77777777" w:rsidR="00C53DC9" w:rsidRDefault="00C53DC9" w:rsidP="00E612B2">
            <w:pPr>
              <w:ind w:left="709"/>
            </w:pPr>
          </w:p>
          <w:p w14:paraId="075EB917" w14:textId="77777777" w:rsidR="00B434F0" w:rsidRDefault="00B434F0" w:rsidP="00E612B2">
            <w:pPr>
              <w:ind w:left="709"/>
            </w:pPr>
          </w:p>
          <w:p w14:paraId="73350E9D" w14:textId="2DFABE2E" w:rsidR="00B434F0" w:rsidRDefault="00B434F0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69B67358" w14:textId="74142651" w:rsidR="003842D0" w:rsidRDefault="00DE4C84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can/will you do in </w:t>
      </w:r>
      <w:r>
        <w:rPr>
          <w:b/>
          <w:bCs/>
        </w:rPr>
        <w:t>the future</w:t>
      </w:r>
      <w:r w:rsidRPr="00E612B2">
        <w:rPr>
          <w:b/>
          <w:bCs/>
        </w:rPr>
        <w:t xml:space="preserve"> to improve your </w:t>
      </w:r>
      <w:r>
        <w:rPr>
          <w:b/>
          <w:bCs/>
        </w:rPr>
        <w:t>seminar contributions</w:t>
      </w:r>
      <w:r w:rsidRPr="00E612B2">
        <w:rPr>
          <w:b/>
          <w:bCs/>
        </w:rPr>
        <w:t xml:space="preserve">? 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1476AF50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  <w:p w14:paraId="5FC6C95A" w14:textId="77777777" w:rsidR="00B434F0" w:rsidRDefault="00B434F0" w:rsidP="003842D0">
            <w:pPr>
              <w:pStyle w:val="ListParagraph"/>
              <w:ind w:left="0"/>
              <w:rPr>
                <w:b/>
                <w:bCs/>
              </w:rPr>
            </w:pPr>
          </w:p>
          <w:p w14:paraId="6DDC2F84" w14:textId="28304B55" w:rsidR="00B434F0" w:rsidRDefault="00B434F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40EE723" w:rsidR="00265499" w:rsidRPr="00E612B2" w:rsidRDefault="00DE4C84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After your interim self-evaluation at the end of term 1, what did you do to improve your seminar contribution, and how did it go?</w:t>
      </w:r>
      <w:bookmarkStart w:id="0" w:name="_GoBack"/>
      <w:bookmarkEnd w:id="0"/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4DA0F262" w14:textId="77777777" w:rsidR="00C53DC9" w:rsidRDefault="00C53DC9" w:rsidP="00C53DC9"/>
          <w:p w14:paraId="5EFB0208" w14:textId="77777777" w:rsidR="00B434F0" w:rsidRDefault="00B434F0" w:rsidP="00C53DC9"/>
          <w:p w14:paraId="597B510B" w14:textId="327F76BD" w:rsidR="00B434F0" w:rsidRDefault="00B434F0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499"/>
    <w:rsid w:val="00194F81"/>
    <w:rsid w:val="001D4C5E"/>
    <w:rsid w:val="00265499"/>
    <w:rsid w:val="00334D71"/>
    <w:rsid w:val="00371049"/>
    <w:rsid w:val="003842D0"/>
    <w:rsid w:val="004D501E"/>
    <w:rsid w:val="007578E5"/>
    <w:rsid w:val="007C4DF5"/>
    <w:rsid w:val="009164C6"/>
    <w:rsid w:val="009A72F5"/>
    <w:rsid w:val="00AB1A44"/>
    <w:rsid w:val="00B4313E"/>
    <w:rsid w:val="00B434F0"/>
    <w:rsid w:val="00C53DC9"/>
    <w:rsid w:val="00C76B5F"/>
    <w:rsid w:val="00D32309"/>
    <w:rsid w:val="00D361B4"/>
    <w:rsid w:val="00D47621"/>
    <w:rsid w:val="00DE4C84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E4C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4C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705e8c70-7dd1-4f29-ae89-1f9e21012b2b"/>
    <ds:schemaRef ds:uri="http://purl.org/dc/elements/1.1/"/>
    <ds:schemaRef ds:uri="http://schemas.microsoft.com/office/2006/metadata/properties"/>
    <ds:schemaRef ds:uri="0693b645-c980-46fa-848c-1416241eefd4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3C5DC726</Template>
  <TotalTime>27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Philp, Mark</cp:lastModifiedBy>
  <cp:revision>6</cp:revision>
  <cp:lastPrinted>2019-12-02T11:27:00Z</cp:lastPrinted>
  <dcterms:created xsi:type="dcterms:W3CDTF">2019-11-25T15:51:00Z</dcterms:created>
  <dcterms:modified xsi:type="dcterms:W3CDTF">2019-12-02T11:54:00Z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