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25D3" w:rsidRPr="000F25D3" w:rsidRDefault="000F25D3" w:rsidP="000F25D3">
      <w:pPr>
        <w:ind w:left="360"/>
        <w:rPr>
          <w:b/>
          <w:lang w:val="en-GB"/>
        </w:rPr>
      </w:pPr>
      <w:r w:rsidRPr="000F25D3">
        <w:rPr>
          <w:b/>
          <w:lang w:val="en-GB"/>
        </w:rPr>
        <w:t>Long writing</w:t>
      </w:r>
      <w:r>
        <w:rPr>
          <w:b/>
          <w:lang w:val="en-GB"/>
        </w:rPr>
        <w:t xml:space="preserve"> / Interim</w:t>
      </w:r>
      <w:r w:rsidRPr="000F25D3">
        <w:rPr>
          <w:b/>
          <w:lang w:val="en-GB"/>
        </w:rPr>
        <w:t xml:space="preserve"> update </w:t>
      </w:r>
    </w:p>
    <w:p w:rsidR="000F25D3" w:rsidRDefault="000F25D3" w:rsidP="000F25D3">
      <w:pPr>
        <w:ind w:left="360"/>
        <w:rPr>
          <w:lang w:val="en-GB"/>
        </w:rPr>
      </w:pPr>
    </w:p>
    <w:p w:rsidR="005F3C26" w:rsidRDefault="000F25D3" w:rsidP="000F25D3">
      <w:pPr>
        <w:pStyle w:val="ListParagraph"/>
        <w:numPr>
          <w:ilvl w:val="0"/>
          <w:numId w:val="2"/>
        </w:numPr>
        <w:rPr>
          <w:lang w:val="en-GB"/>
        </w:rPr>
      </w:pPr>
      <w:r w:rsidRPr="000F25D3">
        <w:rPr>
          <w:lang w:val="en-GB"/>
        </w:rPr>
        <w:t xml:space="preserve">My topic / keywords / mind map </w:t>
      </w: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Bibliography 1: Things I have read / what I thought about them / </w:t>
      </w:r>
      <w:r>
        <w:rPr>
          <w:lang w:val="en-GB"/>
        </w:rPr>
        <w:t xml:space="preserve">what questions they raised </w:t>
      </w:r>
      <w:r>
        <w:rPr>
          <w:lang w:val="en-GB"/>
        </w:rPr>
        <w:t>/ what they might be useful for (if anything)</w:t>
      </w: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Pr="000F25D3" w:rsidRDefault="000F25D3" w:rsidP="000F25D3">
      <w:pPr>
        <w:rPr>
          <w:lang w:val="en-GB"/>
        </w:rPr>
      </w:pPr>
    </w:p>
    <w:p w:rsidR="000F25D3" w:rsidRDefault="000F25D3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Bibliography 2: Things I think I should read / what they might be useful for</w:t>
      </w:r>
    </w:p>
    <w:p w:rsidR="000F25D3" w:rsidRDefault="000F25D3" w:rsidP="000F25D3">
      <w:pPr>
        <w:pStyle w:val="ListParagraph"/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Questions that occur to me in light of (1), (2) &amp; (3)</w:t>
      </w: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Default="000F25D3" w:rsidP="000F25D3">
      <w:pPr>
        <w:rPr>
          <w:lang w:val="en-GB"/>
        </w:rPr>
      </w:pPr>
    </w:p>
    <w:p w:rsidR="000F25D3" w:rsidRPr="000F25D3" w:rsidRDefault="000F25D3" w:rsidP="000F25D3">
      <w:pPr>
        <w:rPr>
          <w:lang w:val="en-GB"/>
        </w:rPr>
      </w:pPr>
    </w:p>
    <w:p w:rsidR="000F25D3" w:rsidRPr="000F25D3" w:rsidRDefault="000F25D3" w:rsidP="000F25D3">
      <w:pPr>
        <w:pStyle w:val="ListParagraph"/>
        <w:rPr>
          <w:lang w:val="en-GB"/>
        </w:rPr>
      </w:pPr>
    </w:p>
    <w:p w:rsidR="000F25D3" w:rsidRPr="000F25D3" w:rsidRDefault="000F25D3" w:rsidP="000F25D3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The kinds of evidence I will be able to use to find out more about my topic</w:t>
      </w:r>
      <w:r w:rsidR="008962FD">
        <w:rPr>
          <w:lang w:val="en-GB"/>
        </w:rPr>
        <w:t xml:space="preserve"> and start to answer some of those questions</w:t>
      </w:r>
      <w:r>
        <w:rPr>
          <w:lang w:val="en-GB"/>
        </w:rPr>
        <w:t xml:space="preserve"> (e.g., government reports and websites, newspapers, films, social media, you tube)</w:t>
      </w:r>
      <w:r w:rsidR="008962FD">
        <w:rPr>
          <w:lang w:val="en-GB"/>
        </w:rPr>
        <w:t>;</w:t>
      </w:r>
      <w:r>
        <w:rPr>
          <w:lang w:val="en-GB"/>
        </w:rPr>
        <w:t xml:space="preserve"> location. Be specific-- ‘Times of India online </w:t>
      </w:r>
      <w:r w:rsidR="00DB3C86">
        <w:rPr>
          <w:lang w:val="en-GB"/>
        </w:rPr>
        <w:t>digital archive,</w:t>
      </w:r>
      <w:bookmarkStart w:id="0" w:name="_GoBack"/>
      <w:bookmarkEnd w:id="0"/>
      <w:r>
        <w:rPr>
          <w:lang w:val="en-GB"/>
        </w:rPr>
        <w:t xml:space="preserve"> 1975-1992’ not just ‘</w:t>
      </w:r>
      <w:r w:rsidR="008962FD">
        <w:rPr>
          <w:lang w:val="en-GB"/>
        </w:rPr>
        <w:t xml:space="preserve">online </w:t>
      </w:r>
      <w:r>
        <w:rPr>
          <w:lang w:val="en-GB"/>
        </w:rPr>
        <w:t xml:space="preserve">newspapers’. </w:t>
      </w:r>
    </w:p>
    <w:sectPr w:rsidR="000F25D3" w:rsidRPr="000F25D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9525D"/>
    <w:multiLevelType w:val="hybridMultilevel"/>
    <w:tmpl w:val="84064618"/>
    <w:lvl w:ilvl="0" w:tplc="5ABE7F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9042CF"/>
    <w:multiLevelType w:val="hybridMultilevel"/>
    <w:tmpl w:val="EE76DCC8"/>
    <w:lvl w:ilvl="0" w:tplc="AC4446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5D3"/>
    <w:rsid w:val="000F25D3"/>
    <w:rsid w:val="005F3C26"/>
    <w:rsid w:val="008962FD"/>
    <w:rsid w:val="00DB3C86"/>
    <w:rsid w:val="00E41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C1A13B-ECAA-4B49-948A-4A95DC912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25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Sarah</dc:creator>
  <cp:keywords/>
  <dc:description/>
  <cp:lastModifiedBy>Hodges, Sarah</cp:lastModifiedBy>
  <cp:revision>2</cp:revision>
  <dcterms:created xsi:type="dcterms:W3CDTF">2016-12-07T15:29:00Z</dcterms:created>
  <dcterms:modified xsi:type="dcterms:W3CDTF">2016-12-07T15:40:00Z</dcterms:modified>
</cp:coreProperties>
</file>