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3E17" w:rsidRPr="00E148B4" w:rsidRDefault="00723E17" w:rsidP="00723E17">
      <w:pPr>
        <w:rPr>
          <w:rFonts w:asciiTheme="minorHAnsi" w:hAnsiTheme="minorHAnsi"/>
          <w:b/>
          <w:bCs/>
          <w:sz w:val="36"/>
          <w:szCs w:val="36"/>
          <w:lang w:val="en-US"/>
        </w:rPr>
      </w:pPr>
      <w:r w:rsidRPr="00E148B4">
        <w:rPr>
          <w:rFonts w:asciiTheme="minorHAnsi" w:hAnsiTheme="minorHAnsi"/>
          <w:b/>
          <w:bCs/>
          <w:sz w:val="36"/>
          <w:szCs w:val="36"/>
          <w:lang w:val="en-GB"/>
        </w:rPr>
        <w:t>Course: European World, 1500-1750</w:t>
      </w:r>
    </w:p>
    <w:p w:rsidR="00723E17" w:rsidRPr="00E148B4" w:rsidRDefault="001845B2" w:rsidP="00723E17">
      <w:pPr>
        <w:rPr>
          <w:rFonts w:asciiTheme="minorHAnsi" w:hAnsiTheme="minorHAnsi"/>
          <w:b/>
          <w:bCs/>
          <w:sz w:val="36"/>
          <w:szCs w:val="36"/>
          <w:lang w:val="en-US"/>
        </w:rPr>
      </w:pPr>
      <w:r>
        <w:rPr>
          <w:rFonts w:asciiTheme="minorHAnsi" w:hAnsiTheme="minorHAnsi"/>
          <w:b/>
          <w:bCs/>
          <w:sz w:val="36"/>
          <w:szCs w:val="36"/>
          <w:lang w:val="en-GB"/>
        </w:rPr>
        <w:t>Week 5</w:t>
      </w:r>
    </w:p>
    <w:p w:rsidR="00723E17" w:rsidRPr="00E148B4" w:rsidRDefault="001845B2" w:rsidP="00723E17">
      <w:pPr>
        <w:rPr>
          <w:rFonts w:asciiTheme="minorHAnsi" w:hAnsiTheme="minorHAnsi"/>
          <w:b/>
          <w:bCs/>
          <w:sz w:val="36"/>
          <w:szCs w:val="36"/>
          <w:lang w:val="en-GB"/>
        </w:rPr>
      </w:pPr>
      <w:r>
        <w:rPr>
          <w:rFonts w:asciiTheme="minorHAnsi" w:hAnsiTheme="minorHAnsi"/>
          <w:b/>
          <w:bCs/>
          <w:sz w:val="36"/>
          <w:szCs w:val="36"/>
          <w:lang w:val="en-GB"/>
        </w:rPr>
        <w:t>Tuesday 30 October 2018</w:t>
      </w:r>
      <w:r w:rsidR="00723E17" w:rsidRPr="00E148B4">
        <w:rPr>
          <w:rFonts w:asciiTheme="minorHAnsi" w:hAnsiTheme="minorHAnsi"/>
          <w:b/>
          <w:bCs/>
          <w:sz w:val="36"/>
          <w:szCs w:val="36"/>
          <w:lang w:val="en-GB"/>
        </w:rPr>
        <w:t>, 12-1pm</w:t>
      </w:r>
    </w:p>
    <w:p w:rsidR="00723E17" w:rsidRPr="00E148B4" w:rsidRDefault="00723E17" w:rsidP="00723E17">
      <w:pPr>
        <w:rPr>
          <w:rFonts w:asciiTheme="minorHAnsi" w:hAnsiTheme="minorHAnsi"/>
          <w:b/>
          <w:bCs/>
          <w:sz w:val="36"/>
          <w:szCs w:val="36"/>
          <w:lang w:val="en-GB"/>
        </w:rPr>
      </w:pPr>
      <w:bookmarkStart w:id="0" w:name="_GoBack"/>
      <w:bookmarkEnd w:id="0"/>
    </w:p>
    <w:p w:rsidR="00723E17" w:rsidRPr="00E148B4" w:rsidRDefault="00723E17" w:rsidP="00723E17">
      <w:pPr>
        <w:rPr>
          <w:rFonts w:asciiTheme="minorHAnsi" w:hAnsiTheme="minorHAnsi"/>
          <w:b/>
          <w:bCs/>
          <w:sz w:val="36"/>
          <w:szCs w:val="36"/>
          <w:lang w:val="en-US"/>
        </w:rPr>
      </w:pPr>
      <w:r w:rsidRPr="00E148B4">
        <w:rPr>
          <w:rFonts w:asciiTheme="minorHAnsi" w:hAnsiTheme="minorHAnsi"/>
          <w:b/>
          <w:bCs/>
          <w:sz w:val="36"/>
          <w:szCs w:val="36"/>
          <w:lang w:val="en-GB"/>
        </w:rPr>
        <w:t>Tutor: Giorgio Riello</w:t>
      </w:r>
    </w:p>
    <w:p w:rsidR="00723E17" w:rsidRPr="00E148B4" w:rsidRDefault="00723E17" w:rsidP="00723E17">
      <w:pPr>
        <w:rPr>
          <w:rFonts w:asciiTheme="minorHAnsi" w:hAnsiTheme="minorHAnsi"/>
          <w:b/>
          <w:bCs/>
          <w:sz w:val="36"/>
          <w:szCs w:val="36"/>
          <w:lang w:val="en-US"/>
        </w:rPr>
      </w:pPr>
    </w:p>
    <w:p w:rsidR="00723E17" w:rsidRDefault="00723E17" w:rsidP="00723E17">
      <w:pPr>
        <w:jc w:val="center"/>
        <w:rPr>
          <w:rFonts w:asciiTheme="minorHAnsi" w:hAnsiTheme="minorHAnsi"/>
          <w:b/>
          <w:bCs/>
          <w:sz w:val="36"/>
          <w:szCs w:val="36"/>
          <w:lang w:val="en-GB"/>
        </w:rPr>
      </w:pPr>
      <w:r w:rsidRPr="00723E17">
        <w:rPr>
          <w:rFonts w:asciiTheme="minorHAnsi" w:hAnsiTheme="minorHAnsi"/>
          <w:b/>
          <w:bCs/>
          <w:sz w:val="36"/>
          <w:szCs w:val="36"/>
          <w:lang w:val="en-GB"/>
        </w:rPr>
        <w:t>Continuity and Change in the Early Modern Global Economy</w:t>
      </w:r>
    </w:p>
    <w:p w:rsidR="00723E17" w:rsidRPr="00723E17" w:rsidRDefault="00723E17" w:rsidP="00E148B4">
      <w:pPr>
        <w:spacing w:line="276" w:lineRule="auto"/>
        <w:jc w:val="center"/>
        <w:rPr>
          <w:rFonts w:asciiTheme="minorHAnsi" w:hAnsiTheme="minorHAnsi"/>
          <w:b/>
          <w:sz w:val="36"/>
          <w:szCs w:val="36"/>
        </w:rPr>
      </w:pPr>
    </w:p>
    <w:p w:rsidR="00A966A3" w:rsidRPr="00271C68" w:rsidRDefault="00A966A3" w:rsidP="00E148B4">
      <w:pPr>
        <w:numPr>
          <w:ilvl w:val="0"/>
          <w:numId w:val="3"/>
        </w:numPr>
        <w:spacing w:line="276" w:lineRule="auto"/>
        <w:rPr>
          <w:rFonts w:asciiTheme="minorHAnsi" w:hAnsiTheme="minorHAnsi"/>
          <w:b/>
        </w:rPr>
      </w:pPr>
      <w:r w:rsidRPr="00271C68">
        <w:rPr>
          <w:rFonts w:asciiTheme="minorHAnsi" w:hAnsiTheme="minorHAnsi"/>
          <w:b/>
        </w:rPr>
        <w:t xml:space="preserve">The </w:t>
      </w:r>
      <w:proofErr w:type="spellStart"/>
      <w:r w:rsidRPr="00271C68">
        <w:rPr>
          <w:rFonts w:asciiTheme="minorHAnsi" w:hAnsiTheme="minorHAnsi"/>
          <w:b/>
        </w:rPr>
        <w:t>European</w:t>
      </w:r>
      <w:proofErr w:type="spellEnd"/>
      <w:r w:rsidRPr="00271C68">
        <w:rPr>
          <w:rFonts w:asciiTheme="minorHAnsi" w:hAnsiTheme="minorHAnsi"/>
          <w:b/>
        </w:rPr>
        <w:t xml:space="preserve"> </w:t>
      </w:r>
      <w:proofErr w:type="spellStart"/>
      <w:r w:rsidRPr="00271C68">
        <w:rPr>
          <w:rFonts w:asciiTheme="minorHAnsi" w:hAnsiTheme="minorHAnsi"/>
          <w:b/>
        </w:rPr>
        <w:t>economy</w:t>
      </w:r>
      <w:proofErr w:type="spellEnd"/>
      <w:r w:rsidRPr="00271C68">
        <w:rPr>
          <w:rFonts w:asciiTheme="minorHAnsi" w:hAnsiTheme="minorHAnsi"/>
          <w:b/>
        </w:rPr>
        <w:t>, c.1500</w:t>
      </w:r>
    </w:p>
    <w:p w:rsidR="00F57795" w:rsidRPr="000C5263" w:rsidRDefault="00CF4701" w:rsidP="00E148B4">
      <w:pPr>
        <w:numPr>
          <w:ilvl w:val="1"/>
          <w:numId w:val="3"/>
        </w:numPr>
        <w:spacing w:line="276" w:lineRule="auto"/>
        <w:rPr>
          <w:rFonts w:asciiTheme="minorHAnsi" w:hAnsiTheme="minorHAnsi"/>
          <w:lang w:val="it-IT"/>
        </w:rPr>
      </w:pPr>
      <w:r w:rsidRPr="000C5263">
        <w:rPr>
          <w:rFonts w:asciiTheme="minorHAnsi" w:hAnsiTheme="minorHAnsi"/>
          <w:lang w:val="en-GB"/>
        </w:rPr>
        <w:t xml:space="preserve">Rural  </w:t>
      </w:r>
      <w:r w:rsidR="00A966A3" w:rsidRPr="000C5263">
        <w:rPr>
          <w:rFonts w:asciiTheme="minorHAnsi" w:hAnsiTheme="minorHAnsi"/>
          <w:lang w:val="en-GB"/>
        </w:rPr>
        <w:t>and urban</w:t>
      </w:r>
    </w:p>
    <w:p w:rsidR="00271C68" w:rsidRPr="000C5263" w:rsidRDefault="00271C68" w:rsidP="00E148B4">
      <w:pPr>
        <w:numPr>
          <w:ilvl w:val="2"/>
          <w:numId w:val="3"/>
        </w:numPr>
        <w:spacing w:line="276" w:lineRule="auto"/>
        <w:rPr>
          <w:rFonts w:asciiTheme="minorHAnsi" w:hAnsiTheme="minorHAnsi"/>
          <w:lang w:val="it-IT"/>
        </w:rPr>
      </w:pPr>
      <w:r w:rsidRPr="000C5263">
        <w:rPr>
          <w:rFonts w:asciiTheme="minorHAnsi" w:hAnsiTheme="minorHAnsi"/>
          <w:lang w:val="en-GB"/>
        </w:rPr>
        <w:t>Land and the Agrarian system</w:t>
      </w:r>
    </w:p>
    <w:p w:rsidR="00271C68" w:rsidRPr="000C5263" w:rsidRDefault="00271C68" w:rsidP="00E148B4">
      <w:pPr>
        <w:numPr>
          <w:ilvl w:val="2"/>
          <w:numId w:val="3"/>
        </w:numPr>
        <w:spacing w:line="276" w:lineRule="auto"/>
        <w:rPr>
          <w:rFonts w:asciiTheme="minorHAnsi" w:hAnsiTheme="minorHAnsi"/>
          <w:lang w:val="it-IT"/>
        </w:rPr>
      </w:pPr>
      <w:r w:rsidRPr="000C5263">
        <w:rPr>
          <w:rFonts w:asciiTheme="minorHAnsi" w:hAnsiTheme="minorHAnsi"/>
          <w:lang w:val="en-GB"/>
        </w:rPr>
        <w:t>Urban population</w:t>
      </w:r>
    </w:p>
    <w:p w:rsidR="00A966A3" w:rsidRPr="000C5263" w:rsidRDefault="00A966A3" w:rsidP="00E148B4">
      <w:pPr>
        <w:numPr>
          <w:ilvl w:val="1"/>
          <w:numId w:val="3"/>
        </w:numPr>
        <w:spacing w:line="276" w:lineRule="auto"/>
        <w:rPr>
          <w:rFonts w:asciiTheme="minorHAnsi" w:hAnsiTheme="minorHAnsi"/>
          <w:lang w:val="en-US"/>
        </w:rPr>
      </w:pPr>
      <w:r w:rsidRPr="000C5263">
        <w:rPr>
          <w:rFonts w:asciiTheme="minorHAnsi" w:hAnsiTheme="minorHAnsi"/>
          <w:lang w:val="en-GB"/>
        </w:rPr>
        <w:t xml:space="preserve">Large gap between rich and poor </w:t>
      </w:r>
    </w:p>
    <w:p w:rsidR="00F57795" w:rsidRPr="000C5263" w:rsidRDefault="00A022DD" w:rsidP="00E148B4">
      <w:pPr>
        <w:numPr>
          <w:ilvl w:val="1"/>
          <w:numId w:val="3"/>
        </w:numPr>
        <w:spacing w:line="276" w:lineRule="auto"/>
        <w:rPr>
          <w:rFonts w:asciiTheme="minorHAnsi" w:hAnsiTheme="minorHAnsi"/>
          <w:lang w:val="it-IT"/>
        </w:rPr>
      </w:pPr>
      <w:r w:rsidRPr="000C5263">
        <w:rPr>
          <w:rFonts w:asciiTheme="minorHAnsi" w:hAnsiTheme="minorHAnsi"/>
          <w:lang w:val="en-GB"/>
        </w:rPr>
        <w:t>The trade economy</w:t>
      </w:r>
    </w:p>
    <w:p w:rsidR="00F57795" w:rsidRPr="000C5263" w:rsidRDefault="00CF4701" w:rsidP="00E148B4">
      <w:pPr>
        <w:spacing w:line="276" w:lineRule="auto"/>
        <w:ind w:left="1440" w:firstLine="684"/>
        <w:rPr>
          <w:rFonts w:asciiTheme="minorHAnsi" w:hAnsiTheme="minorHAnsi"/>
          <w:lang w:val="it-IT"/>
        </w:rPr>
      </w:pPr>
      <w:r w:rsidRPr="000C5263">
        <w:rPr>
          <w:rFonts w:asciiTheme="minorHAnsi" w:hAnsiTheme="minorHAnsi"/>
          <w:lang w:val="en-GB"/>
        </w:rPr>
        <w:t>Genoa and Venice</w:t>
      </w:r>
    </w:p>
    <w:p w:rsidR="00F57795" w:rsidRPr="000C5263" w:rsidRDefault="00A022DD" w:rsidP="00E148B4">
      <w:pPr>
        <w:numPr>
          <w:ilvl w:val="1"/>
          <w:numId w:val="3"/>
        </w:numPr>
        <w:spacing w:line="276" w:lineRule="auto"/>
        <w:rPr>
          <w:rFonts w:asciiTheme="minorHAnsi" w:hAnsiTheme="minorHAnsi"/>
          <w:lang w:val="en-US"/>
        </w:rPr>
      </w:pPr>
      <w:r w:rsidRPr="000C5263">
        <w:rPr>
          <w:rFonts w:asciiTheme="minorHAnsi" w:hAnsiTheme="minorHAnsi"/>
          <w:lang w:val="en-GB"/>
        </w:rPr>
        <w:t xml:space="preserve">Poles of Economic growth: </w:t>
      </w:r>
      <w:r w:rsidR="00CF4701" w:rsidRPr="000C5263">
        <w:rPr>
          <w:rFonts w:asciiTheme="minorHAnsi" w:hAnsiTheme="minorHAnsi"/>
          <w:lang w:val="en-GB"/>
        </w:rPr>
        <w:t>Italy and Flanders (Belgium)</w:t>
      </w:r>
    </w:p>
    <w:p w:rsidR="00271C68" w:rsidRPr="000C5263" w:rsidRDefault="00271C68" w:rsidP="00E148B4">
      <w:pPr>
        <w:numPr>
          <w:ilvl w:val="1"/>
          <w:numId w:val="3"/>
        </w:numPr>
        <w:spacing w:line="276" w:lineRule="auto"/>
        <w:rPr>
          <w:rFonts w:asciiTheme="minorHAnsi" w:hAnsiTheme="minorHAnsi"/>
          <w:lang w:val="en-US"/>
        </w:rPr>
      </w:pPr>
      <w:r w:rsidRPr="000C5263">
        <w:rPr>
          <w:rFonts w:asciiTheme="minorHAnsi" w:hAnsiTheme="minorHAnsi"/>
          <w:lang w:val="en-US"/>
        </w:rPr>
        <w:t>The World Beyond Europe</w:t>
      </w:r>
    </w:p>
    <w:p w:rsidR="00C75CC9" w:rsidRPr="000C5263" w:rsidRDefault="00C75CC9" w:rsidP="00E148B4">
      <w:pPr>
        <w:numPr>
          <w:ilvl w:val="2"/>
          <w:numId w:val="3"/>
        </w:numPr>
        <w:spacing w:line="276" w:lineRule="auto"/>
        <w:rPr>
          <w:rFonts w:asciiTheme="minorHAnsi" w:hAnsiTheme="minorHAnsi"/>
          <w:lang w:val="en-US"/>
        </w:rPr>
      </w:pPr>
      <w:proofErr w:type="spellStart"/>
      <w:r w:rsidRPr="000C5263">
        <w:rPr>
          <w:rFonts w:asciiTheme="minorHAnsi" w:hAnsiTheme="minorHAnsi"/>
          <w:lang w:val="en-US"/>
        </w:rPr>
        <w:t>Policentric</w:t>
      </w:r>
      <w:proofErr w:type="spellEnd"/>
      <w:r w:rsidRPr="000C5263">
        <w:rPr>
          <w:rFonts w:asciiTheme="minorHAnsi" w:hAnsiTheme="minorHAnsi"/>
          <w:lang w:val="en-US"/>
        </w:rPr>
        <w:t xml:space="preserve"> world</w:t>
      </w:r>
    </w:p>
    <w:p w:rsidR="00C75CC9" w:rsidRPr="000C5263" w:rsidRDefault="00C75CC9" w:rsidP="00E148B4">
      <w:pPr>
        <w:numPr>
          <w:ilvl w:val="2"/>
          <w:numId w:val="3"/>
        </w:numPr>
        <w:spacing w:line="276" w:lineRule="auto"/>
        <w:rPr>
          <w:rFonts w:asciiTheme="minorHAnsi" w:hAnsiTheme="minorHAnsi"/>
          <w:lang w:val="en-US"/>
        </w:rPr>
      </w:pPr>
      <w:r w:rsidRPr="000C5263">
        <w:rPr>
          <w:rFonts w:asciiTheme="minorHAnsi" w:hAnsiTheme="minorHAnsi"/>
          <w:lang w:val="en-US"/>
        </w:rPr>
        <w:t xml:space="preserve">Islamic Empires (Ottomans, </w:t>
      </w:r>
      <w:proofErr w:type="spellStart"/>
      <w:r w:rsidRPr="000C5263">
        <w:rPr>
          <w:rFonts w:asciiTheme="minorHAnsi" w:hAnsiTheme="minorHAnsi"/>
          <w:lang w:val="en-US"/>
        </w:rPr>
        <w:t>Safavids</w:t>
      </w:r>
      <w:proofErr w:type="spellEnd"/>
      <w:r w:rsidRPr="000C5263">
        <w:rPr>
          <w:rFonts w:asciiTheme="minorHAnsi" w:hAnsiTheme="minorHAnsi"/>
          <w:lang w:val="en-US"/>
        </w:rPr>
        <w:t xml:space="preserve"> and Mughals)</w:t>
      </w:r>
    </w:p>
    <w:p w:rsidR="00B02D15" w:rsidRPr="000C5263" w:rsidRDefault="00B02D15" w:rsidP="00E148B4">
      <w:pPr>
        <w:numPr>
          <w:ilvl w:val="2"/>
          <w:numId w:val="3"/>
        </w:numPr>
        <w:spacing w:line="276" w:lineRule="auto"/>
        <w:rPr>
          <w:rFonts w:asciiTheme="minorHAnsi" w:hAnsiTheme="minorHAnsi"/>
          <w:lang w:val="en-US"/>
        </w:rPr>
      </w:pPr>
      <w:r w:rsidRPr="000C5263">
        <w:rPr>
          <w:rFonts w:asciiTheme="minorHAnsi" w:hAnsiTheme="minorHAnsi"/>
          <w:lang w:val="en-US"/>
        </w:rPr>
        <w:t>The Indian Ocean</w:t>
      </w:r>
    </w:p>
    <w:p w:rsidR="00B02D15" w:rsidRPr="000C5263" w:rsidRDefault="00B02D15" w:rsidP="00E148B4">
      <w:pPr>
        <w:numPr>
          <w:ilvl w:val="2"/>
          <w:numId w:val="3"/>
        </w:numPr>
        <w:spacing w:line="276" w:lineRule="auto"/>
        <w:rPr>
          <w:rFonts w:asciiTheme="minorHAnsi" w:hAnsiTheme="minorHAnsi"/>
          <w:lang w:val="en-US"/>
        </w:rPr>
      </w:pPr>
      <w:r w:rsidRPr="000C5263">
        <w:rPr>
          <w:rFonts w:asciiTheme="minorHAnsi" w:hAnsiTheme="minorHAnsi"/>
          <w:lang w:val="en-US"/>
        </w:rPr>
        <w:t>China</w:t>
      </w:r>
    </w:p>
    <w:p w:rsidR="00A966A3" w:rsidRPr="00E148B4" w:rsidRDefault="00A966A3" w:rsidP="00E148B4">
      <w:pPr>
        <w:numPr>
          <w:ilvl w:val="0"/>
          <w:numId w:val="3"/>
        </w:numPr>
        <w:spacing w:line="276" w:lineRule="auto"/>
        <w:rPr>
          <w:rFonts w:asciiTheme="minorHAnsi" w:hAnsiTheme="minorHAnsi"/>
          <w:b/>
        </w:rPr>
      </w:pPr>
      <w:r w:rsidRPr="00E148B4">
        <w:rPr>
          <w:rFonts w:asciiTheme="minorHAnsi" w:hAnsiTheme="minorHAnsi"/>
          <w:b/>
        </w:rPr>
        <w:t>Chan</w:t>
      </w:r>
      <w:r w:rsidR="00723E17" w:rsidRPr="00E148B4">
        <w:rPr>
          <w:rFonts w:asciiTheme="minorHAnsi" w:hAnsiTheme="minorHAnsi"/>
          <w:b/>
        </w:rPr>
        <w:t xml:space="preserve">ges in the </w:t>
      </w:r>
      <w:proofErr w:type="spellStart"/>
      <w:r w:rsidR="00723E17" w:rsidRPr="00E148B4">
        <w:rPr>
          <w:rFonts w:asciiTheme="minorHAnsi" w:hAnsiTheme="minorHAnsi"/>
          <w:b/>
        </w:rPr>
        <w:t>economy</w:t>
      </w:r>
      <w:proofErr w:type="spellEnd"/>
      <w:r w:rsidR="00723E17" w:rsidRPr="00E148B4">
        <w:rPr>
          <w:rFonts w:asciiTheme="minorHAnsi" w:hAnsiTheme="minorHAnsi"/>
          <w:b/>
        </w:rPr>
        <w:t>, 1500 - 1750</w:t>
      </w:r>
    </w:p>
    <w:p w:rsidR="00A966A3" w:rsidRPr="000C5263" w:rsidRDefault="00A966A3" w:rsidP="00E148B4">
      <w:pPr>
        <w:pStyle w:val="ListParagraph"/>
        <w:numPr>
          <w:ilvl w:val="0"/>
          <w:numId w:val="11"/>
        </w:numPr>
        <w:spacing w:line="276" w:lineRule="auto"/>
        <w:ind w:firstLine="414"/>
        <w:rPr>
          <w:rFonts w:asciiTheme="minorHAnsi" w:hAnsiTheme="minorHAnsi"/>
        </w:rPr>
      </w:pPr>
      <w:r w:rsidRPr="000C5263">
        <w:rPr>
          <w:rFonts w:asciiTheme="minorHAnsi" w:hAnsiTheme="minorHAnsi"/>
        </w:rPr>
        <w:t>Population</w:t>
      </w:r>
    </w:p>
    <w:p w:rsidR="00271C68" w:rsidRPr="000C5263" w:rsidRDefault="00271C68" w:rsidP="00E148B4">
      <w:pPr>
        <w:pStyle w:val="ListParagraph"/>
        <w:numPr>
          <w:ilvl w:val="2"/>
          <w:numId w:val="11"/>
        </w:numPr>
        <w:spacing w:line="276" w:lineRule="auto"/>
        <w:rPr>
          <w:rFonts w:asciiTheme="minorHAnsi" w:hAnsiTheme="minorHAnsi"/>
        </w:rPr>
      </w:pPr>
      <w:r w:rsidRPr="000C5263">
        <w:rPr>
          <w:rFonts w:asciiTheme="minorHAnsi" w:hAnsiTheme="minorHAnsi"/>
        </w:rPr>
        <w:t>Urbanisation</w:t>
      </w:r>
    </w:p>
    <w:p w:rsidR="00271C68" w:rsidRPr="000C5263" w:rsidRDefault="00271C68" w:rsidP="00E148B4">
      <w:pPr>
        <w:pStyle w:val="ListParagraph"/>
        <w:numPr>
          <w:ilvl w:val="2"/>
          <w:numId w:val="11"/>
        </w:numPr>
        <w:spacing w:line="276" w:lineRule="auto"/>
        <w:rPr>
          <w:rFonts w:asciiTheme="minorHAnsi" w:hAnsiTheme="minorHAnsi"/>
        </w:rPr>
      </w:pPr>
      <w:r w:rsidRPr="000C5263">
        <w:rPr>
          <w:rFonts w:asciiTheme="minorHAnsi" w:hAnsiTheme="minorHAnsi"/>
        </w:rPr>
        <w:t xml:space="preserve">Land </w:t>
      </w:r>
      <w:proofErr w:type="spellStart"/>
      <w:r w:rsidRPr="000C5263">
        <w:rPr>
          <w:rFonts w:asciiTheme="minorHAnsi" w:hAnsiTheme="minorHAnsi"/>
        </w:rPr>
        <w:t>utilization</w:t>
      </w:r>
      <w:proofErr w:type="spellEnd"/>
    </w:p>
    <w:p w:rsidR="00A966A3" w:rsidRPr="000C5263" w:rsidRDefault="00E56D6F" w:rsidP="00E148B4">
      <w:pPr>
        <w:pStyle w:val="ListParagraph"/>
        <w:numPr>
          <w:ilvl w:val="0"/>
          <w:numId w:val="11"/>
        </w:numPr>
        <w:spacing w:line="276" w:lineRule="auto"/>
        <w:ind w:firstLine="414"/>
        <w:rPr>
          <w:rFonts w:asciiTheme="minorHAnsi" w:hAnsiTheme="minorHAnsi"/>
        </w:rPr>
      </w:pPr>
      <w:proofErr w:type="spellStart"/>
      <w:r w:rsidRPr="000C5263">
        <w:rPr>
          <w:rFonts w:asciiTheme="minorHAnsi" w:hAnsiTheme="minorHAnsi"/>
        </w:rPr>
        <w:t>Manufacturing</w:t>
      </w:r>
      <w:proofErr w:type="spellEnd"/>
    </w:p>
    <w:p w:rsidR="00E56D6F" w:rsidRPr="000C5263" w:rsidRDefault="00E56D6F" w:rsidP="00E148B4">
      <w:pPr>
        <w:pStyle w:val="ListParagraph"/>
        <w:numPr>
          <w:ilvl w:val="2"/>
          <w:numId w:val="16"/>
        </w:numPr>
        <w:spacing w:line="276" w:lineRule="auto"/>
        <w:rPr>
          <w:rFonts w:asciiTheme="minorHAnsi" w:hAnsiTheme="minorHAnsi"/>
        </w:rPr>
      </w:pPr>
      <w:r w:rsidRPr="000C5263">
        <w:rPr>
          <w:rFonts w:asciiTheme="minorHAnsi" w:hAnsiTheme="minorHAnsi"/>
        </w:rPr>
        <w:t>Large-</w:t>
      </w:r>
      <w:proofErr w:type="spellStart"/>
      <w:r w:rsidRPr="000C5263">
        <w:rPr>
          <w:rFonts w:asciiTheme="minorHAnsi" w:hAnsiTheme="minorHAnsi"/>
        </w:rPr>
        <w:t>scale</w:t>
      </w:r>
      <w:proofErr w:type="spellEnd"/>
    </w:p>
    <w:p w:rsidR="00E56D6F" w:rsidRPr="000C5263" w:rsidRDefault="00E56D6F" w:rsidP="00E148B4">
      <w:pPr>
        <w:pStyle w:val="ListParagraph"/>
        <w:numPr>
          <w:ilvl w:val="2"/>
          <w:numId w:val="16"/>
        </w:numPr>
        <w:spacing w:line="276" w:lineRule="auto"/>
        <w:rPr>
          <w:rFonts w:asciiTheme="minorHAnsi" w:hAnsiTheme="minorHAnsi"/>
        </w:rPr>
      </w:pPr>
      <w:proofErr w:type="spellStart"/>
      <w:r w:rsidRPr="000C5263">
        <w:rPr>
          <w:rFonts w:asciiTheme="minorHAnsi" w:hAnsiTheme="minorHAnsi"/>
        </w:rPr>
        <w:t>Protoindustrialisation</w:t>
      </w:r>
      <w:proofErr w:type="spellEnd"/>
    </w:p>
    <w:p w:rsidR="00E56D6F" w:rsidRPr="000C5263" w:rsidRDefault="00E56D6F" w:rsidP="00E148B4">
      <w:pPr>
        <w:pStyle w:val="ListParagraph"/>
        <w:numPr>
          <w:ilvl w:val="2"/>
          <w:numId w:val="16"/>
        </w:numPr>
        <w:spacing w:line="276" w:lineRule="auto"/>
        <w:rPr>
          <w:rFonts w:asciiTheme="minorHAnsi" w:hAnsiTheme="minorHAnsi"/>
        </w:rPr>
      </w:pPr>
      <w:proofErr w:type="spellStart"/>
      <w:r w:rsidRPr="000C5263">
        <w:rPr>
          <w:rFonts w:asciiTheme="minorHAnsi" w:hAnsiTheme="minorHAnsi"/>
        </w:rPr>
        <w:t>Urban</w:t>
      </w:r>
      <w:proofErr w:type="spellEnd"/>
      <w:r w:rsidRPr="000C5263">
        <w:rPr>
          <w:rFonts w:asciiTheme="minorHAnsi" w:hAnsiTheme="minorHAnsi"/>
        </w:rPr>
        <w:t xml:space="preserve"> </w:t>
      </w:r>
      <w:proofErr w:type="spellStart"/>
      <w:r w:rsidRPr="000C5263">
        <w:rPr>
          <w:rFonts w:asciiTheme="minorHAnsi" w:hAnsiTheme="minorHAnsi"/>
        </w:rPr>
        <w:t>guilds</w:t>
      </w:r>
      <w:proofErr w:type="spellEnd"/>
    </w:p>
    <w:p w:rsidR="00A966A3" w:rsidRPr="000C5263" w:rsidRDefault="00A966A3" w:rsidP="00E148B4">
      <w:pPr>
        <w:pStyle w:val="ListParagraph"/>
        <w:numPr>
          <w:ilvl w:val="0"/>
          <w:numId w:val="11"/>
        </w:numPr>
        <w:spacing w:line="276" w:lineRule="auto"/>
        <w:ind w:firstLine="414"/>
        <w:rPr>
          <w:rFonts w:asciiTheme="minorHAnsi" w:hAnsiTheme="minorHAnsi"/>
        </w:rPr>
      </w:pPr>
      <w:r w:rsidRPr="000C5263">
        <w:rPr>
          <w:rFonts w:asciiTheme="minorHAnsi" w:hAnsiTheme="minorHAnsi"/>
        </w:rPr>
        <w:t>Trade</w:t>
      </w:r>
    </w:p>
    <w:p w:rsidR="00CF4701" w:rsidRPr="000C5263" w:rsidRDefault="00CF4701" w:rsidP="00E148B4">
      <w:pPr>
        <w:pStyle w:val="ListParagraph"/>
        <w:numPr>
          <w:ilvl w:val="2"/>
          <w:numId w:val="11"/>
        </w:numPr>
        <w:spacing w:line="276" w:lineRule="auto"/>
        <w:rPr>
          <w:rFonts w:asciiTheme="minorHAnsi" w:hAnsiTheme="minorHAnsi"/>
        </w:rPr>
      </w:pPr>
      <w:r w:rsidRPr="000C5263">
        <w:rPr>
          <w:rFonts w:asciiTheme="minorHAnsi" w:hAnsiTheme="minorHAnsi"/>
        </w:rPr>
        <w:t xml:space="preserve">The </w:t>
      </w:r>
      <w:proofErr w:type="spellStart"/>
      <w:r w:rsidRPr="000C5263">
        <w:rPr>
          <w:rFonts w:asciiTheme="minorHAnsi" w:hAnsiTheme="minorHAnsi"/>
        </w:rPr>
        <w:t>European</w:t>
      </w:r>
      <w:proofErr w:type="spellEnd"/>
      <w:r w:rsidRPr="000C5263">
        <w:rPr>
          <w:rFonts w:asciiTheme="minorHAnsi" w:hAnsiTheme="minorHAnsi"/>
        </w:rPr>
        <w:t xml:space="preserve"> ‘expansion’</w:t>
      </w:r>
    </w:p>
    <w:p w:rsidR="00CF4701" w:rsidRPr="000C5263" w:rsidRDefault="00CF4701" w:rsidP="00E148B4">
      <w:pPr>
        <w:pStyle w:val="ListParagraph"/>
        <w:numPr>
          <w:ilvl w:val="2"/>
          <w:numId w:val="11"/>
        </w:numPr>
        <w:spacing w:line="276" w:lineRule="auto"/>
        <w:rPr>
          <w:rFonts w:asciiTheme="minorHAnsi" w:hAnsiTheme="minorHAnsi"/>
        </w:rPr>
      </w:pPr>
      <w:r w:rsidRPr="000C5263">
        <w:rPr>
          <w:rFonts w:asciiTheme="minorHAnsi" w:hAnsiTheme="minorHAnsi"/>
        </w:rPr>
        <w:t xml:space="preserve">The East </w:t>
      </w:r>
      <w:proofErr w:type="spellStart"/>
      <w:r w:rsidRPr="000C5263">
        <w:rPr>
          <w:rFonts w:asciiTheme="minorHAnsi" w:hAnsiTheme="minorHAnsi"/>
        </w:rPr>
        <w:t>India</w:t>
      </w:r>
      <w:proofErr w:type="spellEnd"/>
      <w:r w:rsidRPr="000C5263">
        <w:rPr>
          <w:rFonts w:asciiTheme="minorHAnsi" w:hAnsiTheme="minorHAnsi"/>
        </w:rPr>
        <w:t xml:space="preserve"> </w:t>
      </w:r>
      <w:proofErr w:type="spellStart"/>
      <w:r w:rsidRPr="000C5263">
        <w:rPr>
          <w:rFonts w:asciiTheme="minorHAnsi" w:hAnsiTheme="minorHAnsi"/>
        </w:rPr>
        <w:t>Companies</w:t>
      </w:r>
      <w:proofErr w:type="spellEnd"/>
    </w:p>
    <w:p w:rsidR="00CF4701" w:rsidRPr="000C5263" w:rsidRDefault="00CF4701" w:rsidP="00E148B4">
      <w:pPr>
        <w:pStyle w:val="ListParagraph"/>
        <w:numPr>
          <w:ilvl w:val="2"/>
          <w:numId w:val="11"/>
        </w:numPr>
        <w:spacing w:line="276" w:lineRule="auto"/>
        <w:rPr>
          <w:rFonts w:asciiTheme="minorHAnsi" w:hAnsiTheme="minorHAnsi"/>
        </w:rPr>
      </w:pPr>
      <w:proofErr w:type="spellStart"/>
      <w:r w:rsidRPr="000C5263">
        <w:rPr>
          <w:rFonts w:asciiTheme="minorHAnsi" w:hAnsiTheme="minorHAnsi"/>
        </w:rPr>
        <w:t>Mercantilism</w:t>
      </w:r>
      <w:proofErr w:type="spellEnd"/>
    </w:p>
    <w:p w:rsidR="00A022DD" w:rsidRPr="000C5263" w:rsidRDefault="00A022DD" w:rsidP="00E148B4">
      <w:pPr>
        <w:pStyle w:val="ListParagraph"/>
        <w:numPr>
          <w:ilvl w:val="0"/>
          <w:numId w:val="11"/>
        </w:numPr>
        <w:spacing w:line="276" w:lineRule="auto"/>
        <w:ind w:firstLine="414"/>
        <w:rPr>
          <w:rFonts w:asciiTheme="minorHAnsi" w:hAnsiTheme="minorHAnsi"/>
        </w:rPr>
      </w:pPr>
      <w:r w:rsidRPr="000C5263">
        <w:rPr>
          <w:rFonts w:asciiTheme="minorHAnsi" w:hAnsiTheme="minorHAnsi"/>
        </w:rPr>
        <w:t>The ‘</w:t>
      </w:r>
      <w:proofErr w:type="spellStart"/>
      <w:r w:rsidRPr="000C5263">
        <w:rPr>
          <w:rFonts w:asciiTheme="minorHAnsi" w:hAnsiTheme="minorHAnsi"/>
        </w:rPr>
        <w:t>small</w:t>
      </w:r>
      <w:proofErr w:type="spellEnd"/>
      <w:r w:rsidRPr="000C5263">
        <w:rPr>
          <w:rFonts w:asciiTheme="minorHAnsi" w:hAnsiTheme="minorHAnsi"/>
        </w:rPr>
        <w:t xml:space="preserve"> divergence’</w:t>
      </w:r>
    </w:p>
    <w:p w:rsidR="00A966A3" w:rsidRPr="00E148B4" w:rsidRDefault="00A022DD" w:rsidP="00E148B4">
      <w:pPr>
        <w:numPr>
          <w:ilvl w:val="0"/>
          <w:numId w:val="3"/>
        </w:numPr>
        <w:spacing w:line="276" w:lineRule="auto"/>
        <w:rPr>
          <w:rFonts w:asciiTheme="minorHAnsi" w:hAnsiTheme="minorHAnsi"/>
          <w:b/>
        </w:rPr>
      </w:pPr>
      <w:r w:rsidRPr="00E148B4">
        <w:rPr>
          <w:rFonts w:asciiTheme="minorHAnsi" w:hAnsiTheme="minorHAnsi"/>
          <w:b/>
        </w:rPr>
        <w:t>Europe and t</w:t>
      </w:r>
      <w:r w:rsidR="00A966A3" w:rsidRPr="00E148B4">
        <w:rPr>
          <w:rFonts w:asciiTheme="minorHAnsi" w:hAnsiTheme="minorHAnsi"/>
          <w:b/>
        </w:rPr>
        <w:t xml:space="preserve">he </w:t>
      </w:r>
      <w:proofErr w:type="spellStart"/>
      <w:proofErr w:type="gramStart"/>
      <w:r w:rsidR="00A966A3" w:rsidRPr="00E148B4">
        <w:rPr>
          <w:rFonts w:asciiTheme="minorHAnsi" w:hAnsiTheme="minorHAnsi"/>
          <w:b/>
        </w:rPr>
        <w:t>wider</w:t>
      </w:r>
      <w:proofErr w:type="spellEnd"/>
      <w:r w:rsidR="00A966A3" w:rsidRPr="00E148B4">
        <w:rPr>
          <w:rFonts w:asciiTheme="minorHAnsi" w:hAnsiTheme="minorHAnsi"/>
          <w:b/>
        </w:rPr>
        <w:t xml:space="preserve">  world</w:t>
      </w:r>
      <w:proofErr w:type="gramEnd"/>
      <w:r w:rsidR="00A966A3" w:rsidRPr="00E148B4">
        <w:rPr>
          <w:rFonts w:asciiTheme="minorHAnsi" w:hAnsiTheme="minorHAnsi"/>
          <w:b/>
        </w:rPr>
        <w:t xml:space="preserve"> ‘divergence’</w:t>
      </w:r>
      <w:r w:rsidR="00E56D6F" w:rsidRPr="00E148B4">
        <w:rPr>
          <w:rFonts w:asciiTheme="minorHAnsi" w:hAnsiTheme="minorHAnsi"/>
          <w:b/>
        </w:rPr>
        <w:t> </w:t>
      </w:r>
    </w:p>
    <w:sectPr w:rsidR="00A966A3" w:rsidRPr="00E148B4" w:rsidSect="004F7C2E">
      <w:footerReference w:type="default" r:id="rId7"/>
      <w:pgSz w:w="12240" w:h="15840"/>
      <w:pgMar w:top="1417" w:right="1608" w:bottom="1701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C71C4" w:rsidRDefault="002C71C4" w:rsidP="002C71C4">
      <w:r>
        <w:separator/>
      </w:r>
    </w:p>
  </w:endnote>
  <w:endnote w:type="continuationSeparator" w:id="0">
    <w:p w:rsidR="002C71C4" w:rsidRDefault="002C71C4" w:rsidP="002C71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71C4" w:rsidRDefault="002C71C4">
    <w:pPr>
      <w:pStyle w:val="Footer"/>
      <w:jc w:val="center"/>
    </w:pPr>
  </w:p>
  <w:p w:rsidR="002C71C4" w:rsidRDefault="002C71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C71C4" w:rsidRDefault="002C71C4" w:rsidP="002C71C4">
      <w:r>
        <w:separator/>
      </w:r>
    </w:p>
  </w:footnote>
  <w:footnote w:type="continuationSeparator" w:id="0">
    <w:p w:rsidR="002C71C4" w:rsidRDefault="002C71C4" w:rsidP="002C71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" w15:restartNumberingAfterBreak="0">
    <w:nsid w:val="0000000B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2" w15:restartNumberingAfterBreak="0">
    <w:nsid w:val="0B520992"/>
    <w:multiLevelType w:val="hybridMultilevel"/>
    <w:tmpl w:val="A10CCA88"/>
    <w:lvl w:ilvl="0" w:tplc="0410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B988B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74159B"/>
    <w:multiLevelType w:val="hybridMultilevel"/>
    <w:tmpl w:val="30E4EDF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2F7F69"/>
    <w:multiLevelType w:val="hybridMultilevel"/>
    <w:tmpl w:val="D4369B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B52686"/>
    <w:multiLevelType w:val="hybridMultilevel"/>
    <w:tmpl w:val="D4369B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394F81"/>
    <w:multiLevelType w:val="hybridMultilevel"/>
    <w:tmpl w:val="A36AAF12"/>
    <w:lvl w:ilvl="0" w:tplc="9020C66C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697819"/>
    <w:multiLevelType w:val="hybridMultilevel"/>
    <w:tmpl w:val="D4369B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D81BFE"/>
    <w:multiLevelType w:val="hybridMultilevel"/>
    <w:tmpl w:val="8542BC5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F9818AF"/>
    <w:multiLevelType w:val="hybridMultilevel"/>
    <w:tmpl w:val="36F49A2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424A4A"/>
    <w:multiLevelType w:val="hybridMultilevel"/>
    <w:tmpl w:val="068ED1F4"/>
    <w:lvl w:ilvl="0" w:tplc="5D7236E6">
      <w:start w:val="1"/>
      <w:numFmt w:val="lowerLetter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5FE6676A">
      <w:start w:val="1"/>
      <w:numFmt w:val="decimal"/>
      <w:lvlText w:val="%2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2" w:tplc="069CDD98">
      <w:start w:val="1"/>
      <w:numFmt w:val="lowerLetter"/>
      <w:lvlText w:val="%3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1" w15:restartNumberingAfterBreak="0">
    <w:nsid w:val="372A0625"/>
    <w:multiLevelType w:val="hybridMultilevel"/>
    <w:tmpl w:val="D4369B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6F486C"/>
    <w:multiLevelType w:val="hybridMultilevel"/>
    <w:tmpl w:val="54328D30"/>
    <w:lvl w:ilvl="0" w:tplc="357426E4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426855B2"/>
    <w:multiLevelType w:val="hybridMultilevel"/>
    <w:tmpl w:val="A55E8A30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3">
      <w:start w:val="1"/>
      <w:numFmt w:val="upp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AB3D36"/>
    <w:multiLevelType w:val="hybridMultilevel"/>
    <w:tmpl w:val="E3E45DF2"/>
    <w:lvl w:ilvl="0" w:tplc="9020C66C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7520D8"/>
    <w:multiLevelType w:val="hybridMultilevel"/>
    <w:tmpl w:val="52ECBB0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52051"/>
    <w:multiLevelType w:val="hybridMultilevel"/>
    <w:tmpl w:val="D6AE7A76"/>
    <w:lvl w:ilvl="0" w:tplc="62B0814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18F83F5C">
      <w:start w:val="1428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8649D6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9ACD3F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F34774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9883E7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77E31A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FE0123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630E6C8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 w15:restartNumberingAfterBreak="0">
    <w:nsid w:val="73892555"/>
    <w:multiLevelType w:val="hybridMultilevel"/>
    <w:tmpl w:val="DF7E7724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0F">
      <w:start w:val="1"/>
      <w:numFmt w:val="decimal"/>
      <w:lvlText w:val="%3."/>
      <w:lvlJc w:val="lef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6CB0A95"/>
    <w:multiLevelType w:val="hybridMultilevel"/>
    <w:tmpl w:val="74322C34"/>
    <w:lvl w:ilvl="0" w:tplc="43DA628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F624A4E">
      <w:start w:val="1069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19CCA4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5212F1D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48C879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B5B09FD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43C85E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6B0439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B14C864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9" w15:restartNumberingAfterBreak="0">
    <w:nsid w:val="78440BE3"/>
    <w:multiLevelType w:val="hybridMultilevel"/>
    <w:tmpl w:val="78D28AD6"/>
    <w:lvl w:ilvl="0" w:tplc="B8EE06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32ACB1A">
      <w:start w:val="2253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25E42792">
      <w:start w:val="2253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3A49D8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39A62D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F1C406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E918BFB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300A37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1E8420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 w15:restartNumberingAfterBreak="0">
    <w:nsid w:val="79D52702"/>
    <w:multiLevelType w:val="hybridMultilevel"/>
    <w:tmpl w:val="68DA145A"/>
    <w:lvl w:ilvl="0" w:tplc="1BB0B8F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9DD46A70">
      <w:start w:val="1409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E76EEF00">
      <w:start w:val="1409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9A5409F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9C6F9F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A7AAB5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B76AB8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C430E37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E732226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6"/>
  </w:num>
  <w:num w:numId="2">
    <w:abstractNumId w:val="19"/>
  </w:num>
  <w:num w:numId="3">
    <w:abstractNumId w:val="4"/>
  </w:num>
  <w:num w:numId="4">
    <w:abstractNumId w:val="18"/>
  </w:num>
  <w:num w:numId="5">
    <w:abstractNumId w:val="0"/>
  </w:num>
  <w:num w:numId="6">
    <w:abstractNumId w:val="2"/>
  </w:num>
  <w:num w:numId="7">
    <w:abstractNumId w:val="1"/>
  </w:num>
  <w:num w:numId="8">
    <w:abstractNumId w:val="10"/>
  </w:num>
  <w:num w:numId="9">
    <w:abstractNumId w:val="12"/>
  </w:num>
  <w:num w:numId="10">
    <w:abstractNumId w:val="9"/>
  </w:num>
  <w:num w:numId="11">
    <w:abstractNumId w:val="3"/>
  </w:num>
  <w:num w:numId="12">
    <w:abstractNumId w:val="17"/>
  </w:num>
  <w:num w:numId="13">
    <w:abstractNumId w:val="8"/>
  </w:num>
  <w:num w:numId="14">
    <w:abstractNumId w:val="20"/>
  </w:num>
  <w:num w:numId="15">
    <w:abstractNumId w:val="13"/>
  </w:num>
  <w:num w:numId="16">
    <w:abstractNumId w:val="15"/>
  </w:num>
  <w:num w:numId="17">
    <w:abstractNumId w:val="11"/>
  </w:num>
  <w:num w:numId="18">
    <w:abstractNumId w:val="7"/>
  </w:num>
  <w:num w:numId="19">
    <w:abstractNumId w:val="16"/>
  </w:num>
  <w:num w:numId="20">
    <w:abstractNumId w:val="14"/>
  </w:num>
  <w:num w:numId="2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6A3"/>
    <w:rsid w:val="000036B6"/>
    <w:rsid w:val="00005BF2"/>
    <w:rsid w:val="0001156B"/>
    <w:rsid w:val="00011C19"/>
    <w:rsid w:val="0001647C"/>
    <w:rsid w:val="000228B6"/>
    <w:rsid w:val="0002489D"/>
    <w:rsid w:val="000260C4"/>
    <w:rsid w:val="000279DF"/>
    <w:rsid w:val="000319BE"/>
    <w:rsid w:val="00033152"/>
    <w:rsid w:val="00033536"/>
    <w:rsid w:val="000362D7"/>
    <w:rsid w:val="00041943"/>
    <w:rsid w:val="00042000"/>
    <w:rsid w:val="00044A44"/>
    <w:rsid w:val="0004686F"/>
    <w:rsid w:val="000504AC"/>
    <w:rsid w:val="00053212"/>
    <w:rsid w:val="0005508C"/>
    <w:rsid w:val="00057D79"/>
    <w:rsid w:val="00061D57"/>
    <w:rsid w:val="00062714"/>
    <w:rsid w:val="00066DE4"/>
    <w:rsid w:val="00070B6C"/>
    <w:rsid w:val="00071764"/>
    <w:rsid w:val="00073AB9"/>
    <w:rsid w:val="00075367"/>
    <w:rsid w:val="00081131"/>
    <w:rsid w:val="00083FD1"/>
    <w:rsid w:val="000851DB"/>
    <w:rsid w:val="000863C1"/>
    <w:rsid w:val="00095E39"/>
    <w:rsid w:val="00097E8A"/>
    <w:rsid w:val="00097EE3"/>
    <w:rsid w:val="000A74E9"/>
    <w:rsid w:val="000B2650"/>
    <w:rsid w:val="000B35B9"/>
    <w:rsid w:val="000B3DBE"/>
    <w:rsid w:val="000B7313"/>
    <w:rsid w:val="000C457A"/>
    <w:rsid w:val="000C5263"/>
    <w:rsid w:val="000C5D09"/>
    <w:rsid w:val="000D04B8"/>
    <w:rsid w:val="000D3850"/>
    <w:rsid w:val="000D4030"/>
    <w:rsid w:val="000D4B2C"/>
    <w:rsid w:val="000E1543"/>
    <w:rsid w:val="000E2C6B"/>
    <w:rsid w:val="000E34C6"/>
    <w:rsid w:val="000E4EF0"/>
    <w:rsid w:val="000E6BA4"/>
    <w:rsid w:val="000F0373"/>
    <w:rsid w:val="000F0D5B"/>
    <w:rsid w:val="000F46AE"/>
    <w:rsid w:val="001035DB"/>
    <w:rsid w:val="001054E4"/>
    <w:rsid w:val="00105E46"/>
    <w:rsid w:val="001061CB"/>
    <w:rsid w:val="001176B7"/>
    <w:rsid w:val="001217D7"/>
    <w:rsid w:val="00126A61"/>
    <w:rsid w:val="00127117"/>
    <w:rsid w:val="001275E7"/>
    <w:rsid w:val="0013007A"/>
    <w:rsid w:val="001333F5"/>
    <w:rsid w:val="00134C8A"/>
    <w:rsid w:val="001354DB"/>
    <w:rsid w:val="001406DD"/>
    <w:rsid w:val="00141152"/>
    <w:rsid w:val="00141A4E"/>
    <w:rsid w:val="00141C72"/>
    <w:rsid w:val="00146FD0"/>
    <w:rsid w:val="001579BA"/>
    <w:rsid w:val="00162BBC"/>
    <w:rsid w:val="001651A4"/>
    <w:rsid w:val="001652E1"/>
    <w:rsid w:val="00166EAB"/>
    <w:rsid w:val="001675F4"/>
    <w:rsid w:val="00172BA2"/>
    <w:rsid w:val="00175A4E"/>
    <w:rsid w:val="00180888"/>
    <w:rsid w:val="001845B2"/>
    <w:rsid w:val="001845BE"/>
    <w:rsid w:val="00184A48"/>
    <w:rsid w:val="001870B4"/>
    <w:rsid w:val="0019685B"/>
    <w:rsid w:val="0019762E"/>
    <w:rsid w:val="001A1556"/>
    <w:rsid w:val="001A600F"/>
    <w:rsid w:val="001B123E"/>
    <w:rsid w:val="001B136B"/>
    <w:rsid w:val="001B3C1B"/>
    <w:rsid w:val="001B43BC"/>
    <w:rsid w:val="001C1972"/>
    <w:rsid w:val="001C243B"/>
    <w:rsid w:val="001C2AED"/>
    <w:rsid w:val="001C436D"/>
    <w:rsid w:val="001C4D36"/>
    <w:rsid w:val="001C59FD"/>
    <w:rsid w:val="001C7E44"/>
    <w:rsid w:val="001D23C6"/>
    <w:rsid w:val="001D799C"/>
    <w:rsid w:val="001E3011"/>
    <w:rsid w:val="001E3399"/>
    <w:rsid w:val="001E4182"/>
    <w:rsid w:val="001E6E1A"/>
    <w:rsid w:val="001E6F87"/>
    <w:rsid w:val="001F0398"/>
    <w:rsid w:val="001F1E43"/>
    <w:rsid w:val="001F3FEA"/>
    <w:rsid w:val="001F40AA"/>
    <w:rsid w:val="001F5F96"/>
    <w:rsid w:val="001F72C3"/>
    <w:rsid w:val="001F7FEB"/>
    <w:rsid w:val="00201F09"/>
    <w:rsid w:val="002036A8"/>
    <w:rsid w:val="002037F8"/>
    <w:rsid w:val="00203983"/>
    <w:rsid w:val="002044F8"/>
    <w:rsid w:val="00204A0E"/>
    <w:rsid w:val="00205EF6"/>
    <w:rsid w:val="0021110E"/>
    <w:rsid w:val="00212AC0"/>
    <w:rsid w:val="0021739E"/>
    <w:rsid w:val="002202C6"/>
    <w:rsid w:val="00220566"/>
    <w:rsid w:val="00222C16"/>
    <w:rsid w:val="0023175D"/>
    <w:rsid w:val="002321E4"/>
    <w:rsid w:val="002374E2"/>
    <w:rsid w:val="0023765E"/>
    <w:rsid w:val="00244434"/>
    <w:rsid w:val="002475A8"/>
    <w:rsid w:val="00247A40"/>
    <w:rsid w:val="00247C69"/>
    <w:rsid w:val="002501C1"/>
    <w:rsid w:val="00251CF4"/>
    <w:rsid w:val="00256AA3"/>
    <w:rsid w:val="002571E0"/>
    <w:rsid w:val="00260395"/>
    <w:rsid w:val="002637CD"/>
    <w:rsid w:val="00264A51"/>
    <w:rsid w:val="002657CF"/>
    <w:rsid w:val="002719C7"/>
    <w:rsid w:val="00271C68"/>
    <w:rsid w:val="00273AD5"/>
    <w:rsid w:val="00275CFE"/>
    <w:rsid w:val="002764E1"/>
    <w:rsid w:val="00276F94"/>
    <w:rsid w:val="00282F05"/>
    <w:rsid w:val="0028406A"/>
    <w:rsid w:val="00285BA9"/>
    <w:rsid w:val="002867A7"/>
    <w:rsid w:val="00287172"/>
    <w:rsid w:val="002924BD"/>
    <w:rsid w:val="00293331"/>
    <w:rsid w:val="00294D88"/>
    <w:rsid w:val="00296495"/>
    <w:rsid w:val="00296D6C"/>
    <w:rsid w:val="002A17B8"/>
    <w:rsid w:val="002A3657"/>
    <w:rsid w:val="002A783C"/>
    <w:rsid w:val="002B184B"/>
    <w:rsid w:val="002B4783"/>
    <w:rsid w:val="002B73D6"/>
    <w:rsid w:val="002B76AE"/>
    <w:rsid w:val="002C046A"/>
    <w:rsid w:val="002C13F4"/>
    <w:rsid w:val="002C71C4"/>
    <w:rsid w:val="002D5CEC"/>
    <w:rsid w:val="002D61B8"/>
    <w:rsid w:val="002D7348"/>
    <w:rsid w:val="002E2F56"/>
    <w:rsid w:val="002F1E47"/>
    <w:rsid w:val="002F63F7"/>
    <w:rsid w:val="00300C8A"/>
    <w:rsid w:val="00304EB1"/>
    <w:rsid w:val="00313D9C"/>
    <w:rsid w:val="00316E03"/>
    <w:rsid w:val="00320317"/>
    <w:rsid w:val="00321A46"/>
    <w:rsid w:val="00323F8C"/>
    <w:rsid w:val="0032792E"/>
    <w:rsid w:val="003336FC"/>
    <w:rsid w:val="003340E5"/>
    <w:rsid w:val="003372F0"/>
    <w:rsid w:val="0034126F"/>
    <w:rsid w:val="00342CFD"/>
    <w:rsid w:val="00347D8B"/>
    <w:rsid w:val="00353559"/>
    <w:rsid w:val="0035396F"/>
    <w:rsid w:val="0035665B"/>
    <w:rsid w:val="00357428"/>
    <w:rsid w:val="003629BC"/>
    <w:rsid w:val="00372DD8"/>
    <w:rsid w:val="003840AE"/>
    <w:rsid w:val="00386364"/>
    <w:rsid w:val="00393950"/>
    <w:rsid w:val="003962BF"/>
    <w:rsid w:val="00397F98"/>
    <w:rsid w:val="003A247B"/>
    <w:rsid w:val="003A41D4"/>
    <w:rsid w:val="003A7B8A"/>
    <w:rsid w:val="003B0F39"/>
    <w:rsid w:val="003B5111"/>
    <w:rsid w:val="003B519A"/>
    <w:rsid w:val="003C0620"/>
    <w:rsid w:val="003C1939"/>
    <w:rsid w:val="003C1A9B"/>
    <w:rsid w:val="003C211C"/>
    <w:rsid w:val="003D0430"/>
    <w:rsid w:val="003D4D06"/>
    <w:rsid w:val="003D5715"/>
    <w:rsid w:val="003E07FA"/>
    <w:rsid w:val="003E0D3D"/>
    <w:rsid w:val="003E72A7"/>
    <w:rsid w:val="003F1ACC"/>
    <w:rsid w:val="003F738A"/>
    <w:rsid w:val="00403E5E"/>
    <w:rsid w:val="004048E7"/>
    <w:rsid w:val="00411AE2"/>
    <w:rsid w:val="004129C7"/>
    <w:rsid w:val="00412D8F"/>
    <w:rsid w:val="00422F0C"/>
    <w:rsid w:val="0042698B"/>
    <w:rsid w:val="004333DA"/>
    <w:rsid w:val="00434A01"/>
    <w:rsid w:val="00435D21"/>
    <w:rsid w:val="004406EE"/>
    <w:rsid w:val="00441BE0"/>
    <w:rsid w:val="00442D98"/>
    <w:rsid w:val="0044338D"/>
    <w:rsid w:val="004435C6"/>
    <w:rsid w:val="004449D7"/>
    <w:rsid w:val="00451FDF"/>
    <w:rsid w:val="00455E96"/>
    <w:rsid w:val="00456E17"/>
    <w:rsid w:val="00457F74"/>
    <w:rsid w:val="00464429"/>
    <w:rsid w:val="00471E1D"/>
    <w:rsid w:val="00473DC1"/>
    <w:rsid w:val="0047517B"/>
    <w:rsid w:val="0047558B"/>
    <w:rsid w:val="0047570E"/>
    <w:rsid w:val="00476097"/>
    <w:rsid w:val="0048063C"/>
    <w:rsid w:val="0048215C"/>
    <w:rsid w:val="004831E7"/>
    <w:rsid w:val="00483970"/>
    <w:rsid w:val="00484FF0"/>
    <w:rsid w:val="004856A6"/>
    <w:rsid w:val="0049097F"/>
    <w:rsid w:val="00492767"/>
    <w:rsid w:val="004960A0"/>
    <w:rsid w:val="00497957"/>
    <w:rsid w:val="004A077F"/>
    <w:rsid w:val="004A2DA8"/>
    <w:rsid w:val="004A4604"/>
    <w:rsid w:val="004A48F7"/>
    <w:rsid w:val="004A4D3F"/>
    <w:rsid w:val="004A690A"/>
    <w:rsid w:val="004A7CC7"/>
    <w:rsid w:val="004A7D67"/>
    <w:rsid w:val="004B2D53"/>
    <w:rsid w:val="004B6E43"/>
    <w:rsid w:val="004B7C95"/>
    <w:rsid w:val="004C20A4"/>
    <w:rsid w:val="004C219E"/>
    <w:rsid w:val="004C3A18"/>
    <w:rsid w:val="004C544F"/>
    <w:rsid w:val="004C5DC5"/>
    <w:rsid w:val="004D2C0E"/>
    <w:rsid w:val="004D6E17"/>
    <w:rsid w:val="004E7946"/>
    <w:rsid w:val="004F00AA"/>
    <w:rsid w:val="004F29D2"/>
    <w:rsid w:val="004F51A6"/>
    <w:rsid w:val="004F5DB0"/>
    <w:rsid w:val="004F7C2E"/>
    <w:rsid w:val="00504D92"/>
    <w:rsid w:val="00506A56"/>
    <w:rsid w:val="005070A0"/>
    <w:rsid w:val="00510A8A"/>
    <w:rsid w:val="005129DE"/>
    <w:rsid w:val="00513095"/>
    <w:rsid w:val="005137AD"/>
    <w:rsid w:val="00517590"/>
    <w:rsid w:val="0052351D"/>
    <w:rsid w:val="00525830"/>
    <w:rsid w:val="0052638A"/>
    <w:rsid w:val="00526444"/>
    <w:rsid w:val="0052664A"/>
    <w:rsid w:val="00526E20"/>
    <w:rsid w:val="00527944"/>
    <w:rsid w:val="00531700"/>
    <w:rsid w:val="00533984"/>
    <w:rsid w:val="00541AFA"/>
    <w:rsid w:val="0054309D"/>
    <w:rsid w:val="005453BD"/>
    <w:rsid w:val="00560C3F"/>
    <w:rsid w:val="00564AFD"/>
    <w:rsid w:val="00566450"/>
    <w:rsid w:val="00566974"/>
    <w:rsid w:val="00566BDF"/>
    <w:rsid w:val="0056720C"/>
    <w:rsid w:val="00567EF6"/>
    <w:rsid w:val="00570189"/>
    <w:rsid w:val="00570DD3"/>
    <w:rsid w:val="00572047"/>
    <w:rsid w:val="00572DAA"/>
    <w:rsid w:val="00580859"/>
    <w:rsid w:val="005811A9"/>
    <w:rsid w:val="00581BED"/>
    <w:rsid w:val="00585ED2"/>
    <w:rsid w:val="00586301"/>
    <w:rsid w:val="00586425"/>
    <w:rsid w:val="00586466"/>
    <w:rsid w:val="00587626"/>
    <w:rsid w:val="00592032"/>
    <w:rsid w:val="005A03EB"/>
    <w:rsid w:val="005A1884"/>
    <w:rsid w:val="005A2892"/>
    <w:rsid w:val="005A4547"/>
    <w:rsid w:val="005A5769"/>
    <w:rsid w:val="005A6368"/>
    <w:rsid w:val="005B0D32"/>
    <w:rsid w:val="005B2921"/>
    <w:rsid w:val="005C2BCD"/>
    <w:rsid w:val="005C3EF4"/>
    <w:rsid w:val="005C44D0"/>
    <w:rsid w:val="005C6C9C"/>
    <w:rsid w:val="005C7EBB"/>
    <w:rsid w:val="005D6B82"/>
    <w:rsid w:val="005D6C1D"/>
    <w:rsid w:val="005E0803"/>
    <w:rsid w:val="005E1B9F"/>
    <w:rsid w:val="005E4321"/>
    <w:rsid w:val="005E4D27"/>
    <w:rsid w:val="005F7FB6"/>
    <w:rsid w:val="00600766"/>
    <w:rsid w:val="00602A4E"/>
    <w:rsid w:val="006070F8"/>
    <w:rsid w:val="00613439"/>
    <w:rsid w:val="006152C8"/>
    <w:rsid w:val="006167DB"/>
    <w:rsid w:val="00621661"/>
    <w:rsid w:val="006234D5"/>
    <w:rsid w:val="00630418"/>
    <w:rsid w:val="00641895"/>
    <w:rsid w:val="00646503"/>
    <w:rsid w:val="0065255A"/>
    <w:rsid w:val="00656FA5"/>
    <w:rsid w:val="00661575"/>
    <w:rsid w:val="00661718"/>
    <w:rsid w:val="00663832"/>
    <w:rsid w:val="00664EA0"/>
    <w:rsid w:val="00664EE2"/>
    <w:rsid w:val="00666FEB"/>
    <w:rsid w:val="0067123C"/>
    <w:rsid w:val="006771EB"/>
    <w:rsid w:val="0068239F"/>
    <w:rsid w:val="00682BD1"/>
    <w:rsid w:val="00682C66"/>
    <w:rsid w:val="006842A2"/>
    <w:rsid w:val="006907BB"/>
    <w:rsid w:val="006A12E1"/>
    <w:rsid w:val="006A14C7"/>
    <w:rsid w:val="006A207E"/>
    <w:rsid w:val="006A2B75"/>
    <w:rsid w:val="006A47ED"/>
    <w:rsid w:val="006A7B37"/>
    <w:rsid w:val="006B1C1E"/>
    <w:rsid w:val="006B3466"/>
    <w:rsid w:val="006B5329"/>
    <w:rsid w:val="006C1117"/>
    <w:rsid w:val="006D0F0B"/>
    <w:rsid w:val="006D6A3F"/>
    <w:rsid w:val="006F0246"/>
    <w:rsid w:val="006F05D8"/>
    <w:rsid w:val="006F1341"/>
    <w:rsid w:val="006F137B"/>
    <w:rsid w:val="006F2119"/>
    <w:rsid w:val="007049C9"/>
    <w:rsid w:val="0071081A"/>
    <w:rsid w:val="0071595F"/>
    <w:rsid w:val="0071676A"/>
    <w:rsid w:val="00717CBC"/>
    <w:rsid w:val="00720B05"/>
    <w:rsid w:val="00720F3B"/>
    <w:rsid w:val="00722FBB"/>
    <w:rsid w:val="00723E17"/>
    <w:rsid w:val="0073156C"/>
    <w:rsid w:val="00732128"/>
    <w:rsid w:val="00744484"/>
    <w:rsid w:val="00750A7B"/>
    <w:rsid w:val="00752B9C"/>
    <w:rsid w:val="007533CC"/>
    <w:rsid w:val="00771056"/>
    <w:rsid w:val="0077293B"/>
    <w:rsid w:val="00776A8A"/>
    <w:rsid w:val="00780951"/>
    <w:rsid w:val="00791AB6"/>
    <w:rsid w:val="00795A49"/>
    <w:rsid w:val="007961EE"/>
    <w:rsid w:val="007A2996"/>
    <w:rsid w:val="007A470E"/>
    <w:rsid w:val="007A605D"/>
    <w:rsid w:val="007A6D76"/>
    <w:rsid w:val="007B1628"/>
    <w:rsid w:val="007B18E9"/>
    <w:rsid w:val="007B1F9A"/>
    <w:rsid w:val="007B5717"/>
    <w:rsid w:val="007B72CD"/>
    <w:rsid w:val="007C0C3F"/>
    <w:rsid w:val="007C2320"/>
    <w:rsid w:val="007D07CD"/>
    <w:rsid w:val="007E0F6C"/>
    <w:rsid w:val="007E162A"/>
    <w:rsid w:val="007E7445"/>
    <w:rsid w:val="007F4869"/>
    <w:rsid w:val="007F73BB"/>
    <w:rsid w:val="007F7E19"/>
    <w:rsid w:val="00803AF8"/>
    <w:rsid w:val="00803CFD"/>
    <w:rsid w:val="00803D5E"/>
    <w:rsid w:val="00804FF9"/>
    <w:rsid w:val="00805184"/>
    <w:rsid w:val="00805A3C"/>
    <w:rsid w:val="00805DD3"/>
    <w:rsid w:val="00811528"/>
    <w:rsid w:val="00817CC0"/>
    <w:rsid w:val="00820CB3"/>
    <w:rsid w:val="0082120D"/>
    <w:rsid w:val="008228E8"/>
    <w:rsid w:val="00825C8A"/>
    <w:rsid w:val="00826753"/>
    <w:rsid w:val="008278BA"/>
    <w:rsid w:val="00827C56"/>
    <w:rsid w:val="008318CB"/>
    <w:rsid w:val="00833849"/>
    <w:rsid w:val="00836214"/>
    <w:rsid w:val="008437F7"/>
    <w:rsid w:val="008439B6"/>
    <w:rsid w:val="00845B3D"/>
    <w:rsid w:val="00845B8C"/>
    <w:rsid w:val="00851BCB"/>
    <w:rsid w:val="00857F65"/>
    <w:rsid w:val="00861650"/>
    <w:rsid w:val="008648E8"/>
    <w:rsid w:val="00865647"/>
    <w:rsid w:val="008677D6"/>
    <w:rsid w:val="00867A96"/>
    <w:rsid w:val="00867EA1"/>
    <w:rsid w:val="0087167D"/>
    <w:rsid w:val="00872597"/>
    <w:rsid w:val="008766FA"/>
    <w:rsid w:val="008810D2"/>
    <w:rsid w:val="00884703"/>
    <w:rsid w:val="0088591B"/>
    <w:rsid w:val="00887A51"/>
    <w:rsid w:val="00890EA4"/>
    <w:rsid w:val="0089366E"/>
    <w:rsid w:val="00894EF3"/>
    <w:rsid w:val="008A034F"/>
    <w:rsid w:val="008A203C"/>
    <w:rsid w:val="008A27AA"/>
    <w:rsid w:val="008A3D6B"/>
    <w:rsid w:val="008A4E31"/>
    <w:rsid w:val="008A6EA7"/>
    <w:rsid w:val="008B1A00"/>
    <w:rsid w:val="008B4E4B"/>
    <w:rsid w:val="008B53FF"/>
    <w:rsid w:val="008B6025"/>
    <w:rsid w:val="008B6FE1"/>
    <w:rsid w:val="008B6FFB"/>
    <w:rsid w:val="008C2887"/>
    <w:rsid w:val="008C353C"/>
    <w:rsid w:val="008C4A56"/>
    <w:rsid w:val="008C508B"/>
    <w:rsid w:val="008C6E06"/>
    <w:rsid w:val="008D2943"/>
    <w:rsid w:val="008D2A4C"/>
    <w:rsid w:val="008E14CF"/>
    <w:rsid w:val="008E456C"/>
    <w:rsid w:val="008E59E4"/>
    <w:rsid w:val="008E797E"/>
    <w:rsid w:val="00901B01"/>
    <w:rsid w:val="00902DE5"/>
    <w:rsid w:val="009058D0"/>
    <w:rsid w:val="009155D0"/>
    <w:rsid w:val="00917306"/>
    <w:rsid w:val="00917734"/>
    <w:rsid w:val="0092078B"/>
    <w:rsid w:val="009304CF"/>
    <w:rsid w:val="00930682"/>
    <w:rsid w:val="009333D4"/>
    <w:rsid w:val="00934206"/>
    <w:rsid w:val="00934F10"/>
    <w:rsid w:val="0093571B"/>
    <w:rsid w:val="00936C3C"/>
    <w:rsid w:val="00936FE3"/>
    <w:rsid w:val="00941DFB"/>
    <w:rsid w:val="00947BCC"/>
    <w:rsid w:val="00950336"/>
    <w:rsid w:val="00950F96"/>
    <w:rsid w:val="00954551"/>
    <w:rsid w:val="009558AC"/>
    <w:rsid w:val="0096186A"/>
    <w:rsid w:val="0096223E"/>
    <w:rsid w:val="009657BE"/>
    <w:rsid w:val="00965C6A"/>
    <w:rsid w:val="00977952"/>
    <w:rsid w:val="00977BB5"/>
    <w:rsid w:val="00980389"/>
    <w:rsid w:val="00984729"/>
    <w:rsid w:val="0098501C"/>
    <w:rsid w:val="00992255"/>
    <w:rsid w:val="009957A3"/>
    <w:rsid w:val="009A1F43"/>
    <w:rsid w:val="009A2C22"/>
    <w:rsid w:val="009A5388"/>
    <w:rsid w:val="009A6088"/>
    <w:rsid w:val="009B0973"/>
    <w:rsid w:val="009B1AE0"/>
    <w:rsid w:val="009B4C9F"/>
    <w:rsid w:val="009C0404"/>
    <w:rsid w:val="009C2EBC"/>
    <w:rsid w:val="009C3017"/>
    <w:rsid w:val="009D64E8"/>
    <w:rsid w:val="009D6919"/>
    <w:rsid w:val="009D6D8A"/>
    <w:rsid w:val="009D7653"/>
    <w:rsid w:val="009E3FEA"/>
    <w:rsid w:val="009E49CB"/>
    <w:rsid w:val="009E6589"/>
    <w:rsid w:val="009F22A5"/>
    <w:rsid w:val="009F264F"/>
    <w:rsid w:val="009F3536"/>
    <w:rsid w:val="009F481F"/>
    <w:rsid w:val="009F61C9"/>
    <w:rsid w:val="00A022DD"/>
    <w:rsid w:val="00A03946"/>
    <w:rsid w:val="00A0577F"/>
    <w:rsid w:val="00A17091"/>
    <w:rsid w:val="00A21056"/>
    <w:rsid w:val="00A217C7"/>
    <w:rsid w:val="00A21E77"/>
    <w:rsid w:val="00A222C7"/>
    <w:rsid w:val="00A22D41"/>
    <w:rsid w:val="00A274CE"/>
    <w:rsid w:val="00A31CAD"/>
    <w:rsid w:val="00A33A04"/>
    <w:rsid w:val="00A34242"/>
    <w:rsid w:val="00A34830"/>
    <w:rsid w:val="00A3763F"/>
    <w:rsid w:val="00A40826"/>
    <w:rsid w:val="00A409AA"/>
    <w:rsid w:val="00A45C40"/>
    <w:rsid w:val="00A50B18"/>
    <w:rsid w:val="00A52D10"/>
    <w:rsid w:val="00A546AB"/>
    <w:rsid w:val="00A619A9"/>
    <w:rsid w:val="00A6641E"/>
    <w:rsid w:val="00A67B69"/>
    <w:rsid w:val="00A7008F"/>
    <w:rsid w:val="00A728BF"/>
    <w:rsid w:val="00A73F52"/>
    <w:rsid w:val="00A77962"/>
    <w:rsid w:val="00A77A85"/>
    <w:rsid w:val="00A9057B"/>
    <w:rsid w:val="00A920CD"/>
    <w:rsid w:val="00A94056"/>
    <w:rsid w:val="00A9456A"/>
    <w:rsid w:val="00A95D84"/>
    <w:rsid w:val="00A95F12"/>
    <w:rsid w:val="00A966A3"/>
    <w:rsid w:val="00AA4217"/>
    <w:rsid w:val="00AB1DA1"/>
    <w:rsid w:val="00AB4414"/>
    <w:rsid w:val="00AB4FBE"/>
    <w:rsid w:val="00AC0BE5"/>
    <w:rsid w:val="00AC2453"/>
    <w:rsid w:val="00AC2BD2"/>
    <w:rsid w:val="00AC58FB"/>
    <w:rsid w:val="00AC6DC5"/>
    <w:rsid w:val="00AD1F34"/>
    <w:rsid w:val="00AD4443"/>
    <w:rsid w:val="00AD6872"/>
    <w:rsid w:val="00AD6B91"/>
    <w:rsid w:val="00AE15FD"/>
    <w:rsid w:val="00AE3FFD"/>
    <w:rsid w:val="00AE4247"/>
    <w:rsid w:val="00AE4F24"/>
    <w:rsid w:val="00AF024A"/>
    <w:rsid w:val="00AF133A"/>
    <w:rsid w:val="00AF27AF"/>
    <w:rsid w:val="00AF630F"/>
    <w:rsid w:val="00B01234"/>
    <w:rsid w:val="00B015B8"/>
    <w:rsid w:val="00B02D15"/>
    <w:rsid w:val="00B033EE"/>
    <w:rsid w:val="00B05DDB"/>
    <w:rsid w:val="00B07236"/>
    <w:rsid w:val="00B111C8"/>
    <w:rsid w:val="00B128EE"/>
    <w:rsid w:val="00B130B3"/>
    <w:rsid w:val="00B20B81"/>
    <w:rsid w:val="00B20C77"/>
    <w:rsid w:val="00B241E2"/>
    <w:rsid w:val="00B250D7"/>
    <w:rsid w:val="00B358F2"/>
    <w:rsid w:val="00B36036"/>
    <w:rsid w:val="00B3777A"/>
    <w:rsid w:val="00B43064"/>
    <w:rsid w:val="00B44444"/>
    <w:rsid w:val="00B46E3F"/>
    <w:rsid w:val="00B50348"/>
    <w:rsid w:val="00B56016"/>
    <w:rsid w:val="00B62A20"/>
    <w:rsid w:val="00B64DA5"/>
    <w:rsid w:val="00B71A11"/>
    <w:rsid w:val="00B72FE7"/>
    <w:rsid w:val="00B731A8"/>
    <w:rsid w:val="00B75580"/>
    <w:rsid w:val="00B86E9C"/>
    <w:rsid w:val="00B976C0"/>
    <w:rsid w:val="00BA3F09"/>
    <w:rsid w:val="00BA4072"/>
    <w:rsid w:val="00BA6986"/>
    <w:rsid w:val="00BA6A75"/>
    <w:rsid w:val="00BA7A83"/>
    <w:rsid w:val="00BB22A8"/>
    <w:rsid w:val="00BB39DB"/>
    <w:rsid w:val="00BB517E"/>
    <w:rsid w:val="00BB7C41"/>
    <w:rsid w:val="00BC7779"/>
    <w:rsid w:val="00BD4523"/>
    <w:rsid w:val="00BD6DB8"/>
    <w:rsid w:val="00BE041F"/>
    <w:rsid w:val="00BE1CD2"/>
    <w:rsid w:val="00C0384C"/>
    <w:rsid w:val="00C046A8"/>
    <w:rsid w:val="00C0480C"/>
    <w:rsid w:val="00C056D5"/>
    <w:rsid w:val="00C11663"/>
    <w:rsid w:val="00C1557B"/>
    <w:rsid w:val="00C174B7"/>
    <w:rsid w:val="00C23109"/>
    <w:rsid w:val="00C26440"/>
    <w:rsid w:val="00C31894"/>
    <w:rsid w:val="00C31F2C"/>
    <w:rsid w:val="00C32A99"/>
    <w:rsid w:val="00C34AF7"/>
    <w:rsid w:val="00C35986"/>
    <w:rsid w:val="00C35A58"/>
    <w:rsid w:val="00C3700A"/>
    <w:rsid w:val="00C374F4"/>
    <w:rsid w:val="00C4098D"/>
    <w:rsid w:val="00C425DD"/>
    <w:rsid w:val="00C43E09"/>
    <w:rsid w:val="00C452D9"/>
    <w:rsid w:val="00C45D2A"/>
    <w:rsid w:val="00C5280A"/>
    <w:rsid w:val="00C5374C"/>
    <w:rsid w:val="00C56F1D"/>
    <w:rsid w:val="00C579FE"/>
    <w:rsid w:val="00C64E0E"/>
    <w:rsid w:val="00C65F02"/>
    <w:rsid w:val="00C673B1"/>
    <w:rsid w:val="00C70F3F"/>
    <w:rsid w:val="00C7416D"/>
    <w:rsid w:val="00C75CC9"/>
    <w:rsid w:val="00C76512"/>
    <w:rsid w:val="00C80C5C"/>
    <w:rsid w:val="00C86F06"/>
    <w:rsid w:val="00C872B8"/>
    <w:rsid w:val="00C90F03"/>
    <w:rsid w:val="00C91502"/>
    <w:rsid w:val="00CA127A"/>
    <w:rsid w:val="00CA153B"/>
    <w:rsid w:val="00CA302F"/>
    <w:rsid w:val="00CA4254"/>
    <w:rsid w:val="00CA61A1"/>
    <w:rsid w:val="00CA7E9F"/>
    <w:rsid w:val="00CB1AB7"/>
    <w:rsid w:val="00CB1CE2"/>
    <w:rsid w:val="00CB3D41"/>
    <w:rsid w:val="00CB5C42"/>
    <w:rsid w:val="00CB5C6C"/>
    <w:rsid w:val="00CC4D1D"/>
    <w:rsid w:val="00CC5407"/>
    <w:rsid w:val="00CD3648"/>
    <w:rsid w:val="00CD528B"/>
    <w:rsid w:val="00CD6164"/>
    <w:rsid w:val="00CD7CFF"/>
    <w:rsid w:val="00CE295B"/>
    <w:rsid w:val="00CE523C"/>
    <w:rsid w:val="00CE6A4F"/>
    <w:rsid w:val="00CE6AA0"/>
    <w:rsid w:val="00CE71F6"/>
    <w:rsid w:val="00CF2021"/>
    <w:rsid w:val="00CF4701"/>
    <w:rsid w:val="00D0045B"/>
    <w:rsid w:val="00D01B30"/>
    <w:rsid w:val="00D02156"/>
    <w:rsid w:val="00D049D3"/>
    <w:rsid w:val="00D113BB"/>
    <w:rsid w:val="00D122D4"/>
    <w:rsid w:val="00D15707"/>
    <w:rsid w:val="00D1720D"/>
    <w:rsid w:val="00D2002E"/>
    <w:rsid w:val="00D2280B"/>
    <w:rsid w:val="00D233B4"/>
    <w:rsid w:val="00D26391"/>
    <w:rsid w:val="00D27AB9"/>
    <w:rsid w:val="00D31D5C"/>
    <w:rsid w:val="00D3463D"/>
    <w:rsid w:val="00D34E76"/>
    <w:rsid w:val="00D377A3"/>
    <w:rsid w:val="00D413C2"/>
    <w:rsid w:val="00D41834"/>
    <w:rsid w:val="00D41FE6"/>
    <w:rsid w:val="00D456BA"/>
    <w:rsid w:val="00D47145"/>
    <w:rsid w:val="00D50355"/>
    <w:rsid w:val="00D544C5"/>
    <w:rsid w:val="00D5565D"/>
    <w:rsid w:val="00D570E7"/>
    <w:rsid w:val="00D5732A"/>
    <w:rsid w:val="00D57C3D"/>
    <w:rsid w:val="00D634C3"/>
    <w:rsid w:val="00D63DFA"/>
    <w:rsid w:val="00D64944"/>
    <w:rsid w:val="00D64E07"/>
    <w:rsid w:val="00D7113E"/>
    <w:rsid w:val="00D72C3C"/>
    <w:rsid w:val="00D91DB1"/>
    <w:rsid w:val="00D92951"/>
    <w:rsid w:val="00D94396"/>
    <w:rsid w:val="00D9491B"/>
    <w:rsid w:val="00DA19FE"/>
    <w:rsid w:val="00DA2854"/>
    <w:rsid w:val="00DA6354"/>
    <w:rsid w:val="00DA7006"/>
    <w:rsid w:val="00DA799C"/>
    <w:rsid w:val="00DB0345"/>
    <w:rsid w:val="00DB0D45"/>
    <w:rsid w:val="00DB1606"/>
    <w:rsid w:val="00DB3453"/>
    <w:rsid w:val="00DB389D"/>
    <w:rsid w:val="00DB4256"/>
    <w:rsid w:val="00DB5B37"/>
    <w:rsid w:val="00DB6CFA"/>
    <w:rsid w:val="00DC0220"/>
    <w:rsid w:val="00DC06B5"/>
    <w:rsid w:val="00DC1BF6"/>
    <w:rsid w:val="00DC2394"/>
    <w:rsid w:val="00DC297B"/>
    <w:rsid w:val="00DC40A2"/>
    <w:rsid w:val="00DC4540"/>
    <w:rsid w:val="00DC7B7B"/>
    <w:rsid w:val="00DD00E2"/>
    <w:rsid w:val="00DD527D"/>
    <w:rsid w:val="00DD5E08"/>
    <w:rsid w:val="00DD7B24"/>
    <w:rsid w:val="00DE07A5"/>
    <w:rsid w:val="00DE0C29"/>
    <w:rsid w:val="00DF0CF5"/>
    <w:rsid w:val="00DF27D2"/>
    <w:rsid w:val="00DF2FC8"/>
    <w:rsid w:val="00DF6F51"/>
    <w:rsid w:val="00DF7255"/>
    <w:rsid w:val="00E03C87"/>
    <w:rsid w:val="00E13D91"/>
    <w:rsid w:val="00E1457C"/>
    <w:rsid w:val="00E148B4"/>
    <w:rsid w:val="00E17E2E"/>
    <w:rsid w:val="00E2164E"/>
    <w:rsid w:val="00E226B4"/>
    <w:rsid w:val="00E2413D"/>
    <w:rsid w:val="00E246E8"/>
    <w:rsid w:val="00E30ACD"/>
    <w:rsid w:val="00E33147"/>
    <w:rsid w:val="00E33377"/>
    <w:rsid w:val="00E3360A"/>
    <w:rsid w:val="00E34DF8"/>
    <w:rsid w:val="00E42CE3"/>
    <w:rsid w:val="00E43084"/>
    <w:rsid w:val="00E443ED"/>
    <w:rsid w:val="00E47A61"/>
    <w:rsid w:val="00E528E3"/>
    <w:rsid w:val="00E56D6F"/>
    <w:rsid w:val="00E615EF"/>
    <w:rsid w:val="00E63285"/>
    <w:rsid w:val="00E641E6"/>
    <w:rsid w:val="00E66254"/>
    <w:rsid w:val="00E66B44"/>
    <w:rsid w:val="00E675F8"/>
    <w:rsid w:val="00E752B6"/>
    <w:rsid w:val="00E87BF8"/>
    <w:rsid w:val="00E903D1"/>
    <w:rsid w:val="00E91A85"/>
    <w:rsid w:val="00E979EE"/>
    <w:rsid w:val="00EA207B"/>
    <w:rsid w:val="00EA2B6E"/>
    <w:rsid w:val="00EA3242"/>
    <w:rsid w:val="00EA61B2"/>
    <w:rsid w:val="00EB4DC9"/>
    <w:rsid w:val="00EB6217"/>
    <w:rsid w:val="00EB7C03"/>
    <w:rsid w:val="00EC4C71"/>
    <w:rsid w:val="00EC5956"/>
    <w:rsid w:val="00ED24C5"/>
    <w:rsid w:val="00ED4AE9"/>
    <w:rsid w:val="00EE4437"/>
    <w:rsid w:val="00EE4F79"/>
    <w:rsid w:val="00EE5346"/>
    <w:rsid w:val="00EE5F74"/>
    <w:rsid w:val="00EE68F2"/>
    <w:rsid w:val="00EF2D4B"/>
    <w:rsid w:val="00EF42B8"/>
    <w:rsid w:val="00EF5FA6"/>
    <w:rsid w:val="00EF6602"/>
    <w:rsid w:val="00F00402"/>
    <w:rsid w:val="00F02773"/>
    <w:rsid w:val="00F0292E"/>
    <w:rsid w:val="00F03964"/>
    <w:rsid w:val="00F04C2A"/>
    <w:rsid w:val="00F05975"/>
    <w:rsid w:val="00F10C4E"/>
    <w:rsid w:val="00F154E8"/>
    <w:rsid w:val="00F16B48"/>
    <w:rsid w:val="00F211F3"/>
    <w:rsid w:val="00F21F48"/>
    <w:rsid w:val="00F226D3"/>
    <w:rsid w:val="00F24E01"/>
    <w:rsid w:val="00F2741E"/>
    <w:rsid w:val="00F279BF"/>
    <w:rsid w:val="00F31112"/>
    <w:rsid w:val="00F3568E"/>
    <w:rsid w:val="00F35C89"/>
    <w:rsid w:val="00F37B7C"/>
    <w:rsid w:val="00F37EEE"/>
    <w:rsid w:val="00F4520E"/>
    <w:rsid w:val="00F453D6"/>
    <w:rsid w:val="00F4677F"/>
    <w:rsid w:val="00F4782B"/>
    <w:rsid w:val="00F514DF"/>
    <w:rsid w:val="00F57141"/>
    <w:rsid w:val="00F57795"/>
    <w:rsid w:val="00F61681"/>
    <w:rsid w:val="00F63ED8"/>
    <w:rsid w:val="00F661DF"/>
    <w:rsid w:val="00F71872"/>
    <w:rsid w:val="00F74AFE"/>
    <w:rsid w:val="00F817AC"/>
    <w:rsid w:val="00F8191A"/>
    <w:rsid w:val="00F8664A"/>
    <w:rsid w:val="00F86BCE"/>
    <w:rsid w:val="00F9075A"/>
    <w:rsid w:val="00F95345"/>
    <w:rsid w:val="00FA0C34"/>
    <w:rsid w:val="00FA218F"/>
    <w:rsid w:val="00FA44BA"/>
    <w:rsid w:val="00FA5FF4"/>
    <w:rsid w:val="00FA7559"/>
    <w:rsid w:val="00FB1527"/>
    <w:rsid w:val="00FB1D9C"/>
    <w:rsid w:val="00FB284B"/>
    <w:rsid w:val="00FB2857"/>
    <w:rsid w:val="00FB34DD"/>
    <w:rsid w:val="00FB3A9F"/>
    <w:rsid w:val="00FB4314"/>
    <w:rsid w:val="00FC444E"/>
    <w:rsid w:val="00FC65BD"/>
    <w:rsid w:val="00FC6A2A"/>
    <w:rsid w:val="00FD0607"/>
    <w:rsid w:val="00FD13F6"/>
    <w:rsid w:val="00FD2134"/>
    <w:rsid w:val="00FD3705"/>
    <w:rsid w:val="00FD4A7A"/>
    <w:rsid w:val="00FE0B3B"/>
    <w:rsid w:val="00FE154D"/>
    <w:rsid w:val="00FE30BD"/>
    <w:rsid w:val="00FE5A23"/>
    <w:rsid w:val="00FF2605"/>
    <w:rsid w:val="00FF2916"/>
    <w:rsid w:val="00FF7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36EB45"/>
  <w15:docId w15:val="{48CFC5F6-585F-43FB-9FF9-9BA96FEA1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966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it-IT"/>
    </w:rPr>
  </w:style>
  <w:style w:type="paragraph" w:styleId="Heading1">
    <w:name w:val="heading 1"/>
    <w:basedOn w:val="Normal"/>
    <w:next w:val="Normal"/>
    <w:link w:val="Heading1Char"/>
    <w:qFormat/>
    <w:rsid w:val="00A966A3"/>
    <w:pPr>
      <w:keepNext/>
      <w:spacing w:after="120"/>
      <w:jc w:val="center"/>
      <w:outlineLvl w:val="0"/>
    </w:pPr>
    <w:rPr>
      <w:b/>
      <w:bCs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966A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A966A3"/>
    <w:rPr>
      <w:rFonts w:ascii="Times New Roman" w:eastAsia="Times New Roman" w:hAnsi="Times New Roman" w:cs="Times New Roman"/>
      <w:b/>
      <w:bCs/>
      <w:sz w:val="24"/>
      <w:szCs w:val="24"/>
      <w:lang w:val="en-GB" w:eastAsia="it-IT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966A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fr-FR" w:eastAsia="it-IT"/>
    </w:rPr>
  </w:style>
  <w:style w:type="paragraph" w:styleId="ListParagraph">
    <w:name w:val="List Paragraph"/>
    <w:basedOn w:val="Normal"/>
    <w:uiPriority w:val="34"/>
    <w:qFormat/>
    <w:rsid w:val="00A022D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148B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148B4"/>
    <w:rPr>
      <w:rFonts w:ascii="Tahoma" w:eastAsia="Times New Roman" w:hAnsi="Tahoma" w:cs="Tahoma"/>
      <w:sz w:val="16"/>
      <w:szCs w:val="16"/>
      <w:lang w:val="fr-FR" w:eastAsia="it-IT"/>
    </w:rPr>
  </w:style>
  <w:style w:type="paragraph" w:styleId="Header">
    <w:name w:val="header"/>
    <w:basedOn w:val="Normal"/>
    <w:link w:val="HeaderChar"/>
    <w:uiPriority w:val="99"/>
    <w:unhideWhenUsed/>
    <w:rsid w:val="002C71C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71C4"/>
    <w:rPr>
      <w:rFonts w:ascii="Times New Roman" w:eastAsia="Times New Roman" w:hAnsi="Times New Roman" w:cs="Times New Roman"/>
      <w:sz w:val="24"/>
      <w:szCs w:val="24"/>
      <w:lang w:val="fr-FR" w:eastAsia="it-IT"/>
    </w:rPr>
  </w:style>
  <w:style w:type="paragraph" w:styleId="Footer">
    <w:name w:val="footer"/>
    <w:basedOn w:val="Normal"/>
    <w:link w:val="FooterChar"/>
    <w:uiPriority w:val="99"/>
    <w:unhideWhenUsed/>
    <w:rsid w:val="002C71C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71C4"/>
    <w:rPr>
      <w:rFonts w:ascii="Times New Roman" w:eastAsia="Times New Roman" w:hAnsi="Times New Roman" w:cs="Times New Roman"/>
      <w:sz w:val="24"/>
      <w:szCs w:val="24"/>
      <w:lang w:val="fr-FR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03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713864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354380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077886">
          <w:marLeft w:val="1008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129674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174663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775024">
          <w:marLeft w:val="432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32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4102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1240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7920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054424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77598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0770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001075">
          <w:marLeft w:val="1008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390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88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215299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931252">
          <w:marLeft w:val="43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43856">
          <w:marLeft w:val="1008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4626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816946">
          <w:marLeft w:val="144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731699">
          <w:marLeft w:val="99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177823">
          <w:marLeft w:val="994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9FC39F2E</Template>
  <TotalTime>545</TotalTime>
  <Pages>1</Pages>
  <Words>112</Words>
  <Characters>645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Giorgio Riello</dc:creator>
  <cp:lastModifiedBy>Riello, Giorgio</cp:lastModifiedBy>
  <cp:revision>11</cp:revision>
  <cp:lastPrinted>2013-10-21T19:14:00Z</cp:lastPrinted>
  <dcterms:created xsi:type="dcterms:W3CDTF">2013-10-18T20:56:00Z</dcterms:created>
  <dcterms:modified xsi:type="dcterms:W3CDTF">2018-10-23T07:58:00Z</dcterms:modified>
</cp:coreProperties>
</file>