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A3F42" w:rsidRPr="002A3F42" w:rsidRDefault="00BF6B8D">
      <w:pPr>
        <w:rPr>
          <w:b/>
          <w:u w:val="single"/>
        </w:rPr>
      </w:pPr>
      <w:r w:rsidRPr="002A3F42">
        <w:rPr>
          <w:b/>
          <w:u w:val="single"/>
        </w:rPr>
        <w:t xml:space="preserve">From Cradle to Grave: </w:t>
      </w:r>
      <w:r w:rsidR="002A3F42" w:rsidRPr="002A3F42">
        <w:rPr>
          <w:b/>
          <w:u w:val="single"/>
        </w:rPr>
        <w:t>Possible l</w:t>
      </w:r>
      <w:r w:rsidR="00456793" w:rsidRPr="002A3F42">
        <w:rPr>
          <w:b/>
          <w:u w:val="single"/>
        </w:rPr>
        <w:t>ong essay topics/questions</w:t>
      </w:r>
    </w:p>
    <w:p w:rsidR="00BF6B8D" w:rsidRPr="002A3F42" w:rsidRDefault="00456793">
      <w:pPr>
        <w:rPr>
          <w:b/>
        </w:rPr>
      </w:pPr>
      <w:r w:rsidRPr="002A3F42">
        <w:rPr>
          <w:b/>
        </w:rPr>
        <w:t>Identify and discuss the major impulses and constraints shaping State policy towards ONE of the fol</w:t>
      </w:r>
      <w:r w:rsidR="00723E42" w:rsidRPr="002A3F42">
        <w:rPr>
          <w:b/>
        </w:rPr>
        <w:t>lowing issues during the period</w:t>
      </w:r>
      <w:r w:rsidR="00BF6B8D" w:rsidRPr="002A3F42">
        <w:rPr>
          <w:b/>
        </w:rPr>
        <w:t>…</w:t>
      </w:r>
    </w:p>
    <w:p w:rsidR="00723E42" w:rsidRDefault="00456793" w:rsidP="002A3F42">
      <w:pPr>
        <w:pStyle w:val="ListParagraph"/>
        <w:numPr>
          <w:ilvl w:val="0"/>
          <w:numId w:val="1"/>
        </w:numPr>
      </w:pPr>
      <w:r>
        <w:t>Contraception and family planning</w:t>
      </w:r>
      <w:r w:rsidR="002A3F42">
        <w:t xml:space="preserve">; </w:t>
      </w:r>
      <w:r>
        <w:t>Abortion</w:t>
      </w:r>
      <w:r w:rsidR="002A3F42">
        <w:t xml:space="preserve">; </w:t>
      </w:r>
      <w:r>
        <w:t>Sex education</w:t>
      </w:r>
      <w:r w:rsidR="002A3F42">
        <w:t xml:space="preserve">; </w:t>
      </w:r>
      <w:r>
        <w:t>Venereal disease</w:t>
      </w:r>
      <w:r w:rsidR="002A3F42">
        <w:t xml:space="preserve">; </w:t>
      </w:r>
      <w:r>
        <w:t>The ‘good time girl’</w:t>
      </w:r>
      <w:r w:rsidR="002A3F42">
        <w:t xml:space="preserve">; </w:t>
      </w:r>
      <w:r>
        <w:t>Child sex abuse</w:t>
      </w:r>
      <w:r w:rsidR="002A3F42">
        <w:t xml:space="preserve">; </w:t>
      </w:r>
      <w:r>
        <w:t>Prostitution</w:t>
      </w:r>
      <w:r w:rsidR="002A3F42">
        <w:t xml:space="preserve">; </w:t>
      </w:r>
      <w:r>
        <w:t>Homosexual offences</w:t>
      </w:r>
      <w:r w:rsidR="002A3F42">
        <w:t xml:space="preserve">; </w:t>
      </w:r>
      <w:r w:rsidR="00C50D40">
        <w:t>School medicine</w:t>
      </w:r>
      <w:r w:rsidR="002A3F42">
        <w:t xml:space="preserve">; </w:t>
      </w:r>
      <w:r w:rsidR="00C50D40">
        <w:t>School meals</w:t>
      </w:r>
      <w:r w:rsidR="002A3F42">
        <w:t xml:space="preserve">; </w:t>
      </w:r>
      <w:r w:rsidR="00723E42">
        <w:t>Public health</w:t>
      </w:r>
      <w:r w:rsidR="002A3F42">
        <w:t xml:space="preserve">; </w:t>
      </w:r>
      <w:r w:rsidR="00723E42">
        <w:t>Vaccination</w:t>
      </w:r>
    </w:p>
    <w:p w:rsidR="00456793" w:rsidRPr="002A3F42" w:rsidRDefault="00456793" w:rsidP="00456793">
      <w:pPr>
        <w:rPr>
          <w:b/>
        </w:rPr>
      </w:pPr>
      <w:r w:rsidRPr="002A3F42">
        <w:rPr>
          <w:b/>
        </w:rPr>
        <w:t>How</w:t>
      </w:r>
      <w:r w:rsidR="00C50D40" w:rsidRPr="002A3F42">
        <w:rPr>
          <w:b/>
        </w:rPr>
        <w:t xml:space="preserve"> and why</w:t>
      </w:r>
      <w:r w:rsidRPr="002A3F42">
        <w:rPr>
          <w:b/>
        </w:rPr>
        <w:t xml:space="preserve"> have attitudes towards </w:t>
      </w:r>
      <w:r w:rsidR="00C50D40" w:rsidRPr="002A3F42">
        <w:rPr>
          <w:b/>
        </w:rPr>
        <w:t xml:space="preserve">ONE of the following issues </w:t>
      </w:r>
      <w:r w:rsidRPr="002A3F42">
        <w:rPr>
          <w:b/>
        </w:rPr>
        <w:t>changed over the course of the 20</w:t>
      </w:r>
      <w:r w:rsidRPr="002A3F42">
        <w:rPr>
          <w:b/>
          <w:vertAlign w:val="superscript"/>
        </w:rPr>
        <w:t>th</w:t>
      </w:r>
      <w:r w:rsidRPr="002A3F42">
        <w:rPr>
          <w:b/>
        </w:rPr>
        <w:t xml:space="preserve"> century?</w:t>
      </w:r>
    </w:p>
    <w:p w:rsidR="002A3F42" w:rsidRDefault="00C50D40" w:rsidP="002A3F42">
      <w:pPr>
        <w:pStyle w:val="ListParagraph"/>
        <w:numPr>
          <w:ilvl w:val="0"/>
          <w:numId w:val="4"/>
        </w:numPr>
      </w:pPr>
      <w:r>
        <w:t>Disability</w:t>
      </w:r>
      <w:r w:rsidR="002A3F42">
        <w:t xml:space="preserve">; </w:t>
      </w:r>
      <w:r>
        <w:t>Weight and body size</w:t>
      </w:r>
      <w:r w:rsidR="002A3F42">
        <w:t xml:space="preserve">; </w:t>
      </w:r>
      <w:r>
        <w:t>Mental health</w:t>
      </w:r>
      <w:r w:rsidR="002A3F42">
        <w:t xml:space="preserve">; </w:t>
      </w:r>
      <w:r>
        <w:t>Menstruation</w:t>
      </w:r>
      <w:r w:rsidR="002A3F42">
        <w:t xml:space="preserve">; </w:t>
      </w:r>
      <w:r w:rsidR="00BF6B8D">
        <w:t>Menopause</w:t>
      </w:r>
      <w:r w:rsidR="002A3F42">
        <w:t xml:space="preserve">; </w:t>
      </w:r>
      <w:r>
        <w:t>Exercise and fitness</w:t>
      </w:r>
      <w:r w:rsidR="002A3F42">
        <w:t xml:space="preserve">; </w:t>
      </w:r>
      <w:r>
        <w:t>Going to the doctor</w:t>
      </w:r>
      <w:r w:rsidR="002A3F42">
        <w:t xml:space="preserve">; </w:t>
      </w:r>
      <w:r w:rsidR="00BF6B8D">
        <w:t>Dental hygiene</w:t>
      </w:r>
      <w:r w:rsidR="002A3F42">
        <w:t xml:space="preserve">; </w:t>
      </w:r>
      <w:r w:rsidR="00BF6B8D">
        <w:t>Conception</w:t>
      </w:r>
      <w:r w:rsidR="002A3F42">
        <w:t xml:space="preserve">; </w:t>
      </w:r>
      <w:r w:rsidR="00BF6B8D">
        <w:t>Old age</w:t>
      </w:r>
      <w:r w:rsidR="002A3F42">
        <w:t xml:space="preserve">; </w:t>
      </w:r>
      <w:r w:rsidR="00BF6B8D">
        <w:t>Caring for the elderly</w:t>
      </w:r>
      <w:r w:rsidR="002A3F42">
        <w:t>; Exercise; Sex</w:t>
      </w:r>
      <w:bookmarkStart w:id="0" w:name="_GoBack"/>
      <w:bookmarkEnd w:id="0"/>
    </w:p>
    <w:p w:rsidR="00C50D40" w:rsidRPr="002A3F42" w:rsidRDefault="00C50D40" w:rsidP="00C50D40">
      <w:pPr>
        <w:rPr>
          <w:b/>
        </w:rPr>
      </w:pPr>
      <w:r w:rsidRPr="002A3F42">
        <w:rPr>
          <w:b/>
        </w:rPr>
        <w:t>Discuss the role of the NHS in ONE of the following issues in the 20</w:t>
      </w:r>
      <w:r w:rsidRPr="002A3F42">
        <w:rPr>
          <w:b/>
          <w:vertAlign w:val="superscript"/>
        </w:rPr>
        <w:t>th</w:t>
      </w:r>
      <w:r w:rsidRPr="002A3F42">
        <w:rPr>
          <w:b/>
        </w:rPr>
        <w:t xml:space="preserve"> century</w:t>
      </w:r>
    </w:p>
    <w:p w:rsidR="00723E42" w:rsidRDefault="00C50D40" w:rsidP="002A3F42">
      <w:pPr>
        <w:pStyle w:val="ListParagraph"/>
        <w:numPr>
          <w:ilvl w:val="0"/>
          <w:numId w:val="5"/>
        </w:numPr>
      </w:pPr>
      <w:r>
        <w:t>Decline of domestic medicine</w:t>
      </w:r>
      <w:r w:rsidR="002A3F42">
        <w:t xml:space="preserve">; </w:t>
      </w:r>
      <w:r w:rsidR="00BF6B8D">
        <w:t>Pregnancy and b</w:t>
      </w:r>
      <w:r>
        <w:t>irth</w:t>
      </w:r>
      <w:r w:rsidR="002A3F42">
        <w:t xml:space="preserve">; </w:t>
      </w:r>
      <w:r>
        <w:t>Professionalization of medicine</w:t>
      </w:r>
      <w:r w:rsidR="002A3F42">
        <w:t xml:space="preserve">; </w:t>
      </w:r>
      <w:r>
        <w:t>Advance of surgical/medical knowledge</w:t>
      </w:r>
      <w:r w:rsidR="002A3F42">
        <w:t xml:space="preserve">; </w:t>
      </w:r>
      <w:r>
        <w:t>Specialisation of the medical profession</w:t>
      </w:r>
      <w:r w:rsidR="002A3F42">
        <w:t xml:space="preserve">; </w:t>
      </w:r>
      <w:r w:rsidR="00723E42">
        <w:t>Growth of paediatric medicine</w:t>
      </w:r>
      <w:r w:rsidR="002A3F42">
        <w:t>.</w:t>
      </w:r>
    </w:p>
    <w:p w:rsidR="001E5939" w:rsidRDefault="001E5939" w:rsidP="001E5939">
      <w:pPr>
        <w:pStyle w:val="ListParagraph"/>
        <w:ind w:left="360"/>
      </w:pPr>
    </w:p>
    <w:p w:rsidR="002A3F42" w:rsidRDefault="002A3F42" w:rsidP="001E5939">
      <w:pPr>
        <w:spacing w:after="0"/>
      </w:pPr>
      <w:r>
        <w:t>F</w:t>
      </w:r>
      <w:r w:rsidRPr="002A3F42">
        <w:t xml:space="preserve">or source, individual or organisation based questions </w:t>
      </w:r>
      <w:r>
        <w:t>– good if you want to work on a specific archive/primary source</w:t>
      </w:r>
      <w:r w:rsidR="001E5939">
        <w:t>….</w:t>
      </w:r>
    </w:p>
    <w:p w:rsidR="001E5939" w:rsidRPr="001E5939" w:rsidRDefault="001E5939" w:rsidP="001E5939">
      <w:pPr>
        <w:spacing w:after="0"/>
        <w:rPr>
          <w:b/>
        </w:rPr>
      </w:pPr>
    </w:p>
    <w:p w:rsidR="001E5939" w:rsidRPr="001E5939" w:rsidRDefault="001E5939" w:rsidP="001E5939">
      <w:pPr>
        <w:spacing w:after="0"/>
        <w:rPr>
          <w:b/>
        </w:rPr>
      </w:pPr>
      <w:r w:rsidRPr="001E5939">
        <w:rPr>
          <w:b/>
        </w:rPr>
        <w:t>Discuss the role of…in (period)</w:t>
      </w:r>
    </w:p>
    <w:p w:rsidR="001E5939" w:rsidRPr="001E5939" w:rsidRDefault="001E5939" w:rsidP="001E5939">
      <w:pPr>
        <w:spacing w:after="0"/>
        <w:rPr>
          <w:b/>
        </w:rPr>
      </w:pPr>
      <w:r w:rsidRPr="001E5939">
        <w:rPr>
          <w:b/>
        </w:rPr>
        <w:t>Discuss how…led to…in (period)</w:t>
      </w:r>
    </w:p>
    <w:p w:rsidR="001E5939" w:rsidRPr="001E5939" w:rsidRDefault="001E5939" w:rsidP="001E5939">
      <w:pPr>
        <w:spacing w:after="0"/>
        <w:rPr>
          <w:b/>
        </w:rPr>
      </w:pPr>
      <w:r w:rsidRPr="001E5939">
        <w:rPr>
          <w:b/>
        </w:rPr>
        <w:t>What does….reveal about….in (period)</w:t>
      </w:r>
    </w:p>
    <w:p w:rsidR="002A3F42" w:rsidRPr="001E5939" w:rsidRDefault="001E5939" w:rsidP="001E5939">
      <w:pPr>
        <w:spacing w:after="0"/>
        <w:rPr>
          <w:b/>
        </w:rPr>
      </w:pPr>
      <w:r w:rsidRPr="001E5939">
        <w:rPr>
          <w:b/>
        </w:rPr>
        <w:t>What role did…play in</w:t>
      </w:r>
      <w:proofErr w:type="gramStart"/>
      <w:r w:rsidRPr="001E5939">
        <w:rPr>
          <w:b/>
        </w:rPr>
        <w:t>…(</w:t>
      </w:r>
      <w:proofErr w:type="gramEnd"/>
      <w:r w:rsidRPr="001E5939">
        <w:rPr>
          <w:b/>
        </w:rPr>
        <w:t>period)</w:t>
      </w:r>
    </w:p>
    <w:p w:rsidR="001E5939" w:rsidRDefault="001E5939" w:rsidP="00723E42"/>
    <w:p w:rsidR="00BF6B8D" w:rsidRDefault="00BF6B8D" w:rsidP="00723E42">
      <w:r>
        <w:t>For example:</w:t>
      </w:r>
    </w:p>
    <w:p w:rsidR="00BF6B8D" w:rsidRDefault="00723E42" w:rsidP="00723E42">
      <w:pPr>
        <w:pStyle w:val="ListParagraph"/>
        <w:numPr>
          <w:ilvl w:val="0"/>
          <w:numId w:val="6"/>
        </w:numPr>
      </w:pPr>
      <w:r>
        <w:t xml:space="preserve">What role did Marie </w:t>
      </w:r>
      <w:proofErr w:type="spellStart"/>
      <w:r>
        <w:t>Stopes</w:t>
      </w:r>
      <w:proofErr w:type="spellEnd"/>
      <w:r>
        <w:t xml:space="preserve"> play in the promotion of in family planning in the twentieth century</w:t>
      </w:r>
      <w:r w:rsidR="00BF6B8D">
        <w:t>?</w:t>
      </w:r>
    </w:p>
    <w:p w:rsidR="00BF6B8D" w:rsidRDefault="00723E42" w:rsidP="00723E42">
      <w:pPr>
        <w:pStyle w:val="ListParagraph"/>
        <w:numPr>
          <w:ilvl w:val="0"/>
          <w:numId w:val="6"/>
        </w:numPr>
      </w:pPr>
      <w:r>
        <w:t xml:space="preserve">Discuss the role of the </w:t>
      </w:r>
      <w:r w:rsidRPr="00BF6B8D">
        <w:rPr>
          <w:i/>
        </w:rPr>
        <w:t>British Medical Journal</w:t>
      </w:r>
      <w:r>
        <w:t xml:space="preserve"> in the professionalization of medicine</w:t>
      </w:r>
      <w:r w:rsidR="002A3F42">
        <w:t>.</w:t>
      </w:r>
    </w:p>
    <w:p w:rsidR="00BF6B8D" w:rsidRDefault="00723E42" w:rsidP="00723E42">
      <w:pPr>
        <w:pStyle w:val="ListParagraph"/>
        <w:numPr>
          <w:ilvl w:val="0"/>
          <w:numId w:val="6"/>
        </w:numPr>
      </w:pPr>
      <w:r>
        <w:t xml:space="preserve">Discuss the role of Eugen </w:t>
      </w:r>
      <w:proofErr w:type="spellStart"/>
      <w:r>
        <w:t>Sandow</w:t>
      </w:r>
      <w:proofErr w:type="spellEnd"/>
      <w:r>
        <w:t xml:space="preserve"> in the British </w:t>
      </w:r>
      <w:r w:rsidR="002A3F42">
        <w:t>physical culture movement.</w:t>
      </w:r>
    </w:p>
    <w:p w:rsidR="00BF6B8D" w:rsidRDefault="00723E42" w:rsidP="00723E42">
      <w:pPr>
        <w:pStyle w:val="ListParagraph"/>
        <w:numPr>
          <w:ilvl w:val="0"/>
          <w:numId w:val="6"/>
        </w:numPr>
      </w:pPr>
      <w:r>
        <w:t>Discuss how Cholera outbreaks in the 20</w:t>
      </w:r>
      <w:r w:rsidRPr="00BF6B8D">
        <w:rPr>
          <w:vertAlign w:val="superscript"/>
        </w:rPr>
        <w:t>th</w:t>
      </w:r>
      <w:r>
        <w:t xml:space="preserve"> century led to public health and sanitary reform</w:t>
      </w:r>
    </w:p>
    <w:p w:rsidR="00723E42" w:rsidRDefault="00723E42" w:rsidP="00723E42">
      <w:pPr>
        <w:pStyle w:val="ListParagraph"/>
        <w:numPr>
          <w:ilvl w:val="0"/>
          <w:numId w:val="6"/>
        </w:numPr>
      </w:pPr>
      <w:r>
        <w:t xml:space="preserve">Discuss how gender informed understandings of disease </w:t>
      </w:r>
      <w:r w:rsidR="00BF6B8D">
        <w:t>in the 19</w:t>
      </w:r>
      <w:r w:rsidR="00BF6B8D" w:rsidRPr="00BF6B8D">
        <w:rPr>
          <w:vertAlign w:val="superscript"/>
        </w:rPr>
        <w:t>th</w:t>
      </w:r>
      <w:r w:rsidR="00BF6B8D">
        <w:t xml:space="preserve"> and 20</w:t>
      </w:r>
      <w:r w:rsidR="00BF6B8D" w:rsidRPr="00BF6B8D">
        <w:rPr>
          <w:vertAlign w:val="superscript"/>
        </w:rPr>
        <w:t>th</w:t>
      </w:r>
      <w:r w:rsidR="00BF6B8D">
        <w:t xml:space="preserve"> century</w:t>
      </w:r>
      <w:r w:rsidR="002A3F42">
        <w:t>.</w:t>
      </w:r>
    </w:p>
    <w:p w:rsidR="00BF6B8D" w:rsidRDefault="00BF6B8D" w:rsidP="00723E42">
      <w:pPr>
        <w:pStyle w:val="ListParagraph"/>
        <w:numPr>
          <w:ilvl w:val="0"/>
          <w:numId w:val="6"/>
        </w:numPr>
      </w:pPr>
      <w:r>
        <w:t>What role did Elizabeth Garett Anderson play in the promotion of women in the medical profession?</w:t>
      </w:r>
    </w:p>
    <w:p w:rsidR="00BF6B8D" w:rsidRDefault="00BF6B8D" w:rsidP="00723E42">
      <w:pPr>
        <w:pStyle w:val="ListParagraph"/>
        <w:numPr>
          <w:ilvl w:val="0"/>
          <w:numId w:val="6"/>
        </w:numPr>
      </w:pPr>
      <w:r>
        <w:t xml:space="preserve">What role did Mary </w:t>
      </w:r>
      <w:proofErr w:type="spellStart"/>
      <w:r>
        <w:t>Scharlieb</w:t>
      </w:r>
      <w:proofErr w:type="spellEnd"/>
      <w:r>
        <w:t xml:space="preserve"> play in the eugenics movement?</w:t>
      </w:r>
    </w:p>
    <w:p w:rsidR="002A3F42" w:rsidRDefault="002A3F42" w:rsidP="00723E42">
      <w:pPr>
        <w:pStyle w:val="ListParagraph"/>
        <w:numPr>
          <w:ilvl w:val="0"/>
          <w:numId w:val="6"/>
        </w:numPr>
      </w:pPr>
      <w:r>
        <w:t>Discuss the role of exercise/cycling in female emancipation.</w:t>
      </w:r>
    </w:p>
    <w:p w:rsidR="002A3F42" w:rsidRDefault="002A3F42" w:rsidP="00723E42">
      <w:pPr>
        <w:pStyle w:val="ListParagraph"/>
        <w:numPr>
          <w:ilvl w:val="0"/>
          <w:numId w:val="6"/>
        </w:numPr>
      </w:pPr>
      <w:r>
        <w:t>How has the pill changed attitudes towards sex?</w:t>
      </w:r>
    </w:p>
    <w:p w:rsidR="002A3F42" w:rsidRDefault="002A3F42" w:rsidP="00723E42">
      <w:pPr>
        <w:pStyle w:val="ListParagraph"/>
        <w:numPr>
          <w:ilvl w:val="0"/>
          <w:numId w:val="6"/>
        </w:numPr>
      </w:pPr>
      <w:r>
        <w:t>What do reactions to AIDS reveal about attitudes towards homosexuality in the 1980s and 90s?</w:t>
      </w:r>
    </w:p>
    <w:p w:rsidR="001E5939" w:rsidRDefault="001E5939" w:rsidP="001E5939">
      <w:pPr>
        <w:pStyle w:val="ListParagraph"/>
        <w:ind w:left="360"/>
      </w:pPr>
    </w:p>
    <w:p w:rsidR="002A3F42" w:rsidRDefault="002A3F42" w:rsidP="001E5939"/>
    <w:sectPr w:rsidR="002A3F42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980599"/>
    <w:multiLevelType w:val="hybridMultilevel"/>
    <w:tmpl w:val="D8166DC4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>
    <w:nsid w:val="02FA4F0B"/>
    <w:multiLevelType w:val="hybridMultilevel"/>
    <w:tmpl w:val="222A2230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10C934DA"/>
    <w:multiLevelType w:val="hybridMultilevel"/>
    <w:tmpl w:val="BE681EF2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2AF66D10"/>
    <w:multiLevelType w:val="hybridMultilevel"/>
    <w:tmpl w:val="B720F4CA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>
    <w:nsid w:val="331B4F3D"/>
    <w:multiLevelType w:val="hybridMultilevel"/>
    <w:tmpl w:val="603689A2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5E315233"/>
    <w:multiLevelType w:val="hybridMultilevel"/>
    <w:tmpl w:val="65B40A34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4"/>
  </w:num>
  <w:num w:numId="3">
    <w:abstractNumId w:val="5"/>
  </w:num>
  <w:num w:numId="4">
    <w:abstractNumId w:val="0"/>
  </w:num>
  <w:num w:numId="5">
    <w:abstractNumId w:val="1"/>
  </w:num>
  <w:num w:numId="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56793"/>
    <w:rsid w:val="001D5917"/>
    <w:rsid w:val="001E5939"/>
    <w:rsid w:val="002A3F42"/>
    <w:rsid w:val="00456793"/>
    <w:rsid w:val="00723E42"/>
    <w:rsid w:val="00BF6B8D"/>
    <w:rsid w:val="00C50D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456793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45679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C831B162</Template>
  <TotalTime>55</TotalTime>
  <Pages>1</Pages>
  <Words>304</Words>
  <Characters>1737</Characters>
  <Application>Microsoft Office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2037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Woods, Kathryn</dc:creator>
  <cp:lastModifiedBy>Woods, Kathryn</cp:lastModifiedBy>
  <cp:revision>1</cp:revision>
  <dcterms:created xsi:type="dcterms:W3CDTF">2016-01-14T17:51:00Z</dcterms:created>
  <dcterms:modified xsi:type="dcterms:W3CDTF">2016-01-14T18:46:00Z</dcterms:modified>
</cp:coreProperties>
</file>