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E47BF9" w14:textId="77777777" w:rsidR="00EA3C5D" w:rsidRDefault="00ED7FBD">
      <w:r>
        <w:t>WEEK 4 SEMINAR NOTES</w:t>
      </w:r>
      <w:bookmarkStart w:id="0" w:name="_GoBack"/>
      <w:bookmarkEnd w:id="0"/>
    </w:p>
    <w:p w14:paraId="2274E177" w14:textId="77777777" w:rsidR="00ED7FBD" w:rsidRDefault="00ED7FBD"/>
    <w:p w14:paraId="78FA5C2E" w14:textId="143BE49A" w:rsidR="00ED7FBD" w:rsidRDefault="00023CB9">
      <w:r>
        <w:t>5 key terms from lecture</w:t>
      </w:r>
    </w:p>
    <w:p w14:paraId="37AF5BA1" w14:textId="77777777" w:rsidR="00ED7FBD" w:rsidRDefault="00ED7FBD" w:rsidP="00ED7FBD">
      <w:pPr>
        <w:pStyle w:val="ListParagraph"/>
        <w:numPr>
          <w:ilvl w:val="0"/>
          <w:numId w:val="1"/>
        </w:numPr>
      </w:pPr>
      <w:r>
        <w:t xml:space="preserve">Preformation </w:t>
      </w:r>
    </w:p>
    <w:p w14:paraId="5D5B0056" w14:textId="77777777" w:rsidR="00ED7FBD" w:rsidRDefault="00ED7FBD" w:rsidP="00ED7FBD">
      <w:pPr>
        <w:pStyle w:val="ListParagraph"/>
        <w:numPr>
          <w:ilvl w:val="0"/>
          <w:numId w:val="1"/>
        </w:numPr>
      </w:pPr>
      <w:r>
        <w:t xml:space="preserve">Recapitulation </w:t>
      </w:r>
    </w:p>
    <w:p w14:paraId="0728BCB6" w14:textId="77777777" w:rsidR="00ED7FBD" w:rsidRDefault="00ED7FBD" w:rsidP="00ED7FBD">
      <w:pPr>
        <w:pStyle w:val="ListParagraph"/>
        <w:numPr>
          <w:ilvl w:val="0"/>
          <w:numId w:val="1"/>
        </w:numPr>
      </w:pPr>
      <w:r>
        <w:t xml:space="preserve">Pangenesis </w:t>
      </w:r>
    </w:p>
    <w:p w14:paraId="40DC40F3" w14:textId="77777777" w:rsidR="00ED7FBD" w:rsidRDefault="00ED7FBD" w:rsidP="00ED7FBD">
      <w:pPr>
        <w:pStyle w:val="ListParagraph"/>
        <w:numPr>
          <w:ilvl w:val="0"/>
          <w:numId w:val="1"/>
        </w:numPr>
      </w:pPr>
      <w:r>
        <w:t xml:space="preserve">Mendelion genetics </w:t>
      </w:r>
    </w:p>
    <w:p w14:paraId="5CB471E8" w14:textId="77777777" w:rsidR="00ED7FBD" w:rsidRDefault="00ED7FBD" w:rsidP="00ED7FBD">
      <w:pPr>
        <w:pStyle w:val="ListParagraph"/>
        <w:numPr>
          <w:ilvl w:val="0"/>
          <w:numId w:val="1"/>
        </w:numPr>
      </w:pPr>
      <w:r>
        <w:t xml:space="preserve">Classical Genetic Theory </w:t>
      </w:r>
    </w:p>
    <w:p w14:paraId="1182C400" w14:textId="77777777" w:rsidR="00ED7FBD" w:rsidRDefault="00ED7FBD" w:rsidP="00ED7FBD"/>
    <w:p w14:paraId="7C56B788" w14:textId="77777777" w:rsidR="00023CB9" w:rsidRDefault="00023CB9" w:rsidP="00ED7FBD">
      <w:pPr>
        <w:pStyle w:val="ListParagraph"/>
        <w:numPr>
          <w:ilvl w:val="0"/>
          <w:numId w:val="1"/>
        </w:numPr>
      </w:pPr>
      <w:r>
        <w:t>2 readings assigned:</w:t>
      </w:r>
    </w:p>
    <w:p w14:paraId="60A5EAFF" w14:textId="6E75DBD6" w:rsidR="00ED7FBD" w:rsidRDefault="00ED7FBD" w:rsidP="00023CB9">
      <w:pPr>
        <w:pStyle w:val="ListParagraph"/>
        <w:numPr>
          <w:ilvl w:val="1"/>
          <w:numId w:val="1"/>
        </w:numPr>
      </w:pPr>
      <w:r>
        <w:t>The general survey on genetics = introductory modern text book/ useful reference guide for orientation on the modern part of the module.</w:t>
      </w:r>
    </w:p>
    <w:p w14:paraId="1ABB28E6" w14:textId="4BC43506" w:rsidR="00023CB9" w:rsidRDefault="00023CB9" w:rsidP="00023CB9">
      <w:pPr>
        <w:pStyle w:val="ListParagraph"/>
        <w:numPr>
          <w:ilvl w:val="1"/>
          <w:numId w:val="1"/>
        </w:numPr>
      </w:pPr>
      <w:r>
        <w:t>Article on Colonial India – animals, laboratories.</w:t>
      </w:r>
    </w:p>
    <w:p w14:paraId="08EFCE87" w14:textId="77777777" w:rsidR="00ED7FBD" w:rsidRDefault="00ED7FBD" w:rsidP="00ED7FBD">
      <w:pPr>
        <w:ind w:left="720"/>
      </w:pPr>
    </w:p>
    <w:p w14:paraId="72D2CA83" w14:textId="6576B30F" w:rsidR="00ED7FBD" w:rsidRDefault="00ED7FBD" w:rsidP="00ED7FBD">
      <w:pPr>
        <w:pStyle w:val="ListParagraph"/>
        <w:numPr>
          <w:ilvl w:val="0"/>
          <w:numId w:val="2"/>
        </w:numPr>
      </w:pPr>
      <w:r>
        <w:t>Sem</w:t>
      </w:r>
      <w:r w:rsidR="00023CB9">
        <w:t>inar</w:t>
      </w:r>
      <w:r>
        <w:t xml:space="preserve"> focus</w:t>
      </w:r>
      <w:r w:rsidR="00023CB9">
        <w:t>es</w:t>
      </w:r>
      <w:r>
        <w:t xml:space="preserve"> on the claim made by James in the lecture: Genetics was not just a scientific theory but also a political philosophy. </w:t>
      </w:r>
      <w:r w:rsidR="00023CB9">
        <w:t>Genetics an interesting case study of the more general phenomenon of theories getting mixed up with politics.</w:t>
      </w:r>
    </w:p>
    <w:p w14:paraId="1BAFE9A5" w14:textId="77777777" w:rsidR="00ED7FBD" w:rsidRDefault="00ED7FBD" w:rsidP="00ED7FBD"/>
    <w:p w14:paraId="46A321B4" w14:textId="77777777" w:rsidR="00ED7FBD" w:rsidRDefault="00ED7FBD" w:rsidP="00ED7FBD">
      <w:pPr>
        <w:rPr>
          <w:u w:val="single"/>
        </w:rPr>
      </w:pPr>
      <w:r w:rsidRPr="00ED7FBD">
        <w:rPr>
          <w:u w:val="single"/>
        </w:rPr>
        <w:t>KEY TERMS</w:t>
      </w:r>
    </w:p>
    <w:p w14:paraId="7B50CA28" w14:textId="77777777" w:rsidR="00ED7FBD" w:rsidRDefault="00ED7FBD" w:rsidP="00ED7FBD">
      <w:pPr>
        <w:rPr>
          <w:u w:val="single"/>
        </w:rPr>
      </w:pPr>
    </w:p>
    <w:p w14:paraId="65686394" w14:textId="77777777" w:rsidR="00ED7FBD" w:rsidRPr="00ED7FBD" w:rsidRDefault="00ED7FBD" w:rsidP="00ED7FBD">
      <w:pPr>
        <w:pStyle w:val="ListParagraph"/>
        <w:numPr>
          <w:ilvl w:val="0"/>
          <w:numId w:val="3"/>
        </w:numPr>
        <w:rPr>
          <w:u w:val="single"/>
        </w:rPr>
      </w:pPr>
      <w:r>
        <w:rPr>
          <w:b/>
        </w:rPr>
        <w:t xml:space="preserve">Preformation: </w:t>
      </w:r>
      <w:r>
        <w:t xml:space="preserve">Preformation is the simple process of the expansion of a </w:t>
      </w:r>
      <w:r w:rsidR="001C2F6A">
        <w:t>miniature</w:t>
      </w:r>
      <w:r>
        <w:t xml:space="preserve"> human, all of the human race </w:t>
      </w:r>
      <w:r w:rsidR="001C2F6A">
        <w:t>has</w:t>
      </w:r>
      <w:r>
        <w:t xml:space="preserve"> been ‘preformed’ in the body of Adam.  As a mechanical philosopher, it makes sense that </w:t>
      </w:r>
      <w:r w:rsidR="001C2F6A">
        <w:t>all of</w:t>
      </w:r>
      <w:r>
        <w:t xml:space="preserve"> humankind existed from the beginning.  The theory fits neatly with theology that god designed the future.</w:t>
      </w:r>
    </w:p>
    <w:p w14:paraId="70C11920" w14:textId="77777777" w:rsidR="00ED7FBD" w:rsidRPr="00ED7FBD" w:rsidRDefault="00ED7FBD" w:rsidP="00ED7FBD">
      <w:pPr>
        <w:pStyle w:val="ListParagraph"/>
        <w:numPr>
          <w:ilvl w:val="0"/>
          <w:numId w:val="3"/>
        </w:numPr>
        <w:rPr>
          <w:u w:val="single"/>
        </w:rPr>
      </w:pPr>
      <w:r>
        <w:rPr>
          <w:b/>
        </w:rPr>
        <w:t>Recapitulation:</w:t>
      </w:r>
      <w:r>
        <w:t xml:space="preserve"> 1860’s –‘ontogeny recapitulates phylogeny’ </w:t>
      </w:r>
    </w:p>
    <w:p w14:paraId="3AEDE433" w14:textId="77777777" w:rsidR="00ED7FBD" w:rsidRPr="00ED7FBD" w:rsidRDefault="00ED7FBD" w:rsidP="00ED7FBD">
      <w:pPr>
        <w:pStyle w:val="ListParagraph"/>
      </w:pPr>
      <w:r w:rsidRPr="00ED7FBD">
        <w:t xml:space="preserve">Ernst </w:t>
      </w:r>
      <w:r w:rsidR="001C2F6A" w:rsidRPr="00ED7FBD">
        <w:t>Haeckel</w:t>
      </w:r>
      <w:r w:rsidRPr="00ED7FBD">
        <w:t xml:space="preserve"> </w:t>
      </w:r>
    </w:p>
    <w:p w14:paraId="535850DE" w14:textId="77777777" w:rsidR="00ED7FBD" w:rsidRPr="00ED7FBD" w:rsidRDefault="00ED7FBD" w:rsidP="00ED7FBD">
      <w:pPr>
        <w:pStyle w:val="ListParagraph"/>
      </w:pPr>
      <w:r w:rsidRPr="00ED7FBD">
        <w:t xml:space="preserve">Ontogeny = foetus development through gestation </w:t>
      </w:r>
    </w:p>
    <w:p w14:paraId="7E233467" w14:textId="77777777" w:rsidR="00ED7FBD" w:rsidRPr="00ED7FBD" w:rsidRDefault="00ED7FBD" w:rsidP="00ED7FBD">
      <w:pPr>
        <w:pStyle w:val="ListParagraph"/>
      </w:pPr>
      <w:r w:rsidRPr="00ED7FBD">
        <w:t xml:space="preserve">Phylogeny = evolution of species </w:t>
      </w:r>
    </w:p>
    <w:p w14:paraId="279E58DE" w14:textId="77777777" w:rsidR="00ED7FBD" w:rsidRPr="00ED7FBD" w:rsidRDefault="00ED7FBD" w:rsidP="00ED7FBD">
      <w:pPr>
        <w:pStyle w:val="ListParagraph"/>
      </w:pPr>
      <w:r w:rsidRPr="00ED7FBD">
        <w:t>The way the foetus develops mirrors the way the species develops over time.</w:t>
      </w:r>
    </w:p>
    <w:p w14:paraId="00C40376" w14:textId="4404FD12" w:rsidR="00ED7FBD" w:rsidRDefault="00ED7FBD" w:rsidP="00ED7FBD">
      <w:pPr>
        <w:pStyle w:val="ListParagraph"/>
      </w:pPr>
      <w:r w:rsidRPr="00ED7FBD">
        <w:t>Rememberin</w:t>
      </w:r>
      <w:r w:rsidR="00023CB9">
        <w:t>g the past history of evolution – so the theory sounds modern, but it says that embryos can literally remember events that happened millions of years ago!</w:t>
      </w:r>
    </w:p>
    <w:p w14:paraId="7AC56BED" w14:textId="77777777" w:rsidR="00ED7FBD" w:rsidRDefault="001C2F6A" w:rsidP="00ED7FBD">
      <w:pPr>
        <w:pStyle w:val="ListParagraph"/>
        <w:numPr>
          <w:ilvl w:val="0"/>
          <w:numId w:val="5"/>
        </w:numPr>
      </w:pPr>
      <w:r w:rsidRPr="00ED7FBD">
        <w:rPr>
          <w:b/>
        </w:rPr>
        <w:t>Pangenesis</w:t>
      </w:r>
      <w:r w:rsidR="00ED7FBD">
        <w:t>:</w:t>
      </w:r>
    </w:p>
    <w:p w14:paraId="2AE2CC28" w14:textId="6BAF3540" w:rsidR="00ED7FBD" w:rsidRDefault="00023CB9" w:rsidP="00023CB9">
      <w:pPr>
        <w:pStyle w:val="ListParagraph"/>
      </w:pPr>
      <w:r>
        <w:t xml:space="preserve">Darwin’s theory, published </w:t>
      </w:r>
      <w:r w:rsidR="00ED7FBD">
        <w:t xml:space="preserve">1868 </w:t>
      </w:r>
    </w:p>
    <w:p w14:paraId="59BED1FB" w14:textId="3B3E5C28" w:rsidR="00ED7FBD" w:rsidRDefault="00ED7FBD" w:rsidP="00ED7FBD">
      <w:pPr>
        <w:pStyle w:val="ListParagraph"/>
      </w:pPr>
      <w:r>
        <w:t xml:space="preserve">Sperm and egg cells are a collection of all the cells in the </w:t>
      </w:r>
      <w:r w:rsidR="001C2F6A">
        <w:t>parent’s</w:t>
      </w:r>
      <w:r w:rsidR="00023CB9">
        <w:t xml:space="preserve"> body</w:t>
      </w:r>
    </w:p>
    <w:p w14:paraId="088A648D" w14:textId="77777777" w:rsidR="00ED7FBD" w:rsidRDefault="00ED7FBD" w:rsidP="00ED7FBD">
      <w:pPr>
        <w:pStyle w:val="ListParagraph"/>
      </w:pPr>
      <w:r>
        <w:t>Gemmules budd off all cells and gather in the uterus to form an egg.</w:t>
      </w:r>
    </w:p>
    <w:p w14:paraId="40402AF2" w14:textId="6CE33955" w:rsidR="00ED7FBD" w:rsidRDefault="00ED7FBD" w:rsidP="00ED7FBD">
      <w:pPr>
        <w:pStyle w:val="ListParagraph"/>
      </w:pPr>
      <w:r>
        <w:t xml:space="preserve">Changes in life will transmit through this and be carried by gemmules </w:t>
      </w:r>
      <w:r w:rsidR="001C2F6A">
        <w:t>e.g.</w:t>
      </w:r>
      <w:r w:rsidR="00023CB9">
        <w:t xml:space="preserve"> b</w:t>
      </w:r>
      <w:r>
        <w:t xml:space="preserve">igger biceps </w:t>
      </w:r>
    </w:p>
    <w:p w14:paraId="78BC68D1" w14:textId="77777777" w:rsidR="00ED7FBD" w:rsidRDefault="00ED7FBD" w:rsidP="00ED7FBD">
      <w:pPr>
        <w:pStyle w:val="ListParagraph"/>
      </w:pPr>
      <w:r>
        <w:t xml:space="preserve">Allows for </w:t>
      </w:r>
      <w:r w:rsidR="001C2F6A">
        <w:t>Lamarckian</w:t>
      </w:r>
      <w:r>
        <w:t xml:space="preserve"> comparison but Darwin does not think this is the main way for explaining adaptation.</w:t>
      </w:r>
    </w:p>
    <w:p w14:paraId="6F0E1122" w14:textId="77777777" w:rsidR="00ED7FBD" w:rsidRDefault="00ED7FBD" w:rsidP="00ED7FBD">
      <w:pPr>
        <w:pStyle w:val="ListParagraph"/>
        <w:numPr>
          <w:ilvl w:val="0"/>
          <w:numId w:val="5"/>
        </w:numPr>
        <w:rPr>
          <w:b/>
        </w:rPr>
      </w:pPr>
      <w:r w:rsidRPr="00ED7FBD">
        <w:rPr>
          <w:b/>
        </w:rPr>
        <w:t>Mendelion genetics:</w:t>
      </w:r>
    </w:p>
    <w:p w14:paraId="09B44542" w14:textId="77777777" w:rsidR="00ED7FBD" w:rsidRDefault="00ED7FBD" w:rsidP="00ED7FBD">
      <w:pPr>
        <w:pStyle w:val="ListParagraph"/>
      </w:pPr>
      <w:r w:rsidRPr="00ED7FBD">
        <w:t>Idea of dominant and recessive traits and basic inheritance</w:t>
      </w:r>
      <w:r w:rsidR="001C2F6A">
        <w:t>.</w:t>
      </w:r>
    </w:p>
    <w:p w14:paraId="63D1AAD9" w14:textId="77777777" w:rsidR="001C2F6A" w:rsidRDefault="001C2F6A" w:rsidP="00ED7FBD">
      <w:pPr>
        <w:pStyle w:val="ListParagraph"/>
      </w:pPr>
      <w:r>
        <w:t>Moving towards 20</w:t>
      </w:r>
      <w:r w:rsidRPr="001C2F6A">
        <w:rPr>
          <w:vertAlign w:val="superscript"/>
        </w:rPr>
        <w:t>th</w:t>
      </w:r>
      <w:r>
        <w:t xml:space="preserve"> century ideas od discreet traits.</w:t>
      </w:r>
    </w:p>
    <w:p w14:paraId="7D9437AC" w14:textId="77777777" w:rsidR="001C2F6A" w:rsidRPr="001C2F6A" w:rsidRDefault="001C2F6A" w:rsidP="001C2F6A">
      <w:pPr>
        <w:pStyle w:val="ListParagraph"/>
        <w:numPr>
          <w:ilvl w:val="0"/>
          <w:numId w:val="5"/>
        </w:numPr>
        <w:rPr>
          <w:b/>
        </w:rPr>
      </w:pPr>
      <w:r w:rsidRPr="001C2F6A">
        <w:rPr>
          <w:b/>
        </w:rPr>
        <w:t>Classical Genetic theory:</w:t>
      </w:r>
    </w:p>
    <w:p w14:paraId="3A28B074" w14:textId="77777777" w:rsidR="001C2F6A" w:rsidRDefault="001C2F6A" w:rsidP="001C2F6A">
      <w:pPr>
        <w:pStyle w:val="ListParagraph"/>
      </w:pPr>
      <w:r>
        <w:t>1909 – ‘gene’</w:t>
      </w:r>
    </w:p>
    <w:p w14:paraId="46062C6E" w14:textId="77777777" w:rsidR="001C2F6A" w:rsidRDefault="001C2F6A" w:rsidP="001C2F6A">
      <w:pPr>
        <w:pStyle w:val="ListParagraph"/>
      </w:pPr>
      <w:r>
        <w:t>1905 – ‘genetics’</w:t>
      </w:r>
    </w:p>
    <w:p w14:paraId="75E34D14" w14:textId="4AB19EE4" w:rsidR="001C2F6A" w:rsidRPr="00ED7FBD" w:rsidRDefault="001C2F6A" w:rsidP="001C2F6A">
      <w:pPr>
        <w:pStyle w:val="ListParagraph"/>
        <w:numPr>
          <w:ilvl w:val="0"/>
          <w:numId w:val="5"/>
        </w:numPr>
      </w:pPr>
      <w:r w:rsidRPr="001C2F6A">
        <w:rPr>
          <w:b/>
        </w:rPr>
        <w:lastRenderedPageBreak/>
        <w:t>Genetic determinism</w:t>
      </w:r>
      <w:r>
        <w:t xml:space="preserve"> – explanations in terms of gene, ignoring environmental factors, idea that everything is fixed from the beginning of </w:t>
      </w:r>
      <w:r w:rsidR="00023CB9">
        <w:t>an individual’s life (character, physical, mental).</w:t>
      </w:r>
    </w:p>
    <w:p w14:paraId="2C10DF4B" w14:textId="77777777" w:rsidR="00ED7FBD" w:rsidRDefault="00ED7FBD" w:rsidP="00ED7FBD">
      <w:pPr>
        <w:pStyle w:val="ListParagraph"/>
        <w:rPr>
          <w:b/>
        </w:rPr>
      </w:pPr>
    </w:p>
    <w:p w14:paraId="1E5310CC" w14:textId="77777777" w:rsidR="001C2F6A" w:rsidRDefault="001C2F6A" w:rsidP="00ED7FBD">
      <w:pPr>
        <w:pStyle w:val="ListParagraph"/>
        <w:rPr>
          <w:b/>
        </w:rPr>
      </w:pPr>
      <w:r>
        <w:rPr>
          <w:b/>
        </w:rPr>
        <w:t>Genetics as a political philosophy:</w:t>
      </w:r>
    </w:p>
    <w:p w14:paraId="07539EC1" w14:textId="77777777" w:rsidR="00023CB9" w:rsidRDefault="00023CB9" w:rsidP="00ED7FBD">
      <w:pPr>
        <w:pStyle w:val="ListParagraph"/>
        <w:rPr>
          <w:b/>
        </w:rPr>
      </w:pPr>
    </w:p>
    <w:p w14:paraId="73B81FB3" w14:textId="1D1968E0" w:rsidR="001C2F6A" w:rsidRPr="001C2F6A" w:rsidRDefault="001C2F6A" w:rsidP="001C2F6A">
      <w:pPr>
        <w:pStyle w:val="ListParagraph"/>
        <w:numPr>
          <w:ilvl w:val="0"/>
          <w:numId w:val="5"/>
        </w:numPr>
        <w:rPr>
          <w:b/>
        </w:rPr>
      </w:pPr>
      <w:r>
        <w:t>A polity that activel</w:t>
      </w:r>
      <w:r w:rsidR="00023CB9">
        <w:t>y prevents breeding – negative e</w:t>
      </w:r>
      <w:r>
        <w:t>ugenics</w:t>
      </w:r>
    </w:p>
    <w:p w14:paraId="79A4FBB4" w14:textId="77777777" w:rsidR="001C2F6A" w:rsidRPr="001C2F6A" w:rsidRDefault="001C2F6A" w:rsidP="001C2F6A">
      <w:pPr>
        <w:pStyle w:val="ListParagraph"/>
        <w:numPr>
          <w:ilvl w:val="0"/>
          <w:numId w:val="5"/>
        </w:numPr>
        <w:rPr>
          <w:b/>
        </w:rPr>
      </w:pPr>
      <w:r>
        <w:t xml:space="preserve">Fascist belief in determinism </w:t>
      </w:r>
    </w:p>
    <w:p w14:paraId="798602D9" w14:textId="442A7175" w:rsidR="001C2F6A" w:rsidRPr="00023CB9" w:rsidRDefault="001C2F6A" w:rsidP="00023CB9">
      <w:pPr>
        <w:pStyle w:val="ListParagraph"/>
        <w:numPr>
          <w:ilvl w:val="0"/>
          <w:numId w:val="5"/>
        </w:numPr>
        <w:rPr>
          <w:b/>
        </w:rPr>
      </w:pPr>
      <w:r>
        <w:t>Socialist – natural course in</w:t>
      </w:r>
      <w:r w:rsidR="00023CB9">
        <w:t xml:space="preserve"> which human nature is improved, </w:t>
      </w:r>
      <w:proofErr w:type="spellStart"/>
      <w:r w:rsidR="00023CB9">
        <w:t>ie</w:t>
      </w:r>
      <w:proofErr w:type="spellEnd"/>
      <w:r w:rsidR="00023CB9">
        <w:t xml:space="preserve">. </w:t>
      </w:r>
      <w:proofErr w:type="gramStart"/>
      <w:r w:rsidR="00023CB9">
        <w:t>c</w:t>
      </w:r>
      <w:r>
        <w:t>hromosomes</w:t>
      </w:r>
      <w:proofErr w:type="gramEnd"/>
      <w:r>
        <w:t xml:space="preserve"> may determine who you are but it can be decided which </w:t>
      </w:r>
      <w:r w:rsidR="00023CB9">
        <w:t xml:space="preserve">chromosomes </w:t>
      </w:r>
      <w:r>
        <w:t>we pass on through breeding.</w:t>
      </w:r>
    </w:p>
    <w:p w14:paraId="10161B57" w14:textId="77777777" w:rsidR="001C2F6A" w:rsidRPr="001C2F6A" w:rsidRDefault="001C2F6A" w:rsidP="001C2F6A">
      <w:pPr>
        <w:pStyle w:val="ListParagraph"/>
        <w:numPr>
          <w:ilvl w:val="0"/>
          <w:numId w:val="5"/>
        </w:numPr>
        <w:rPr>
          <w:b/>
        </w:rPr>
      </w:pPr>
      <w:r>
        <w:t>fascism – biological aristocracy</w:t>
      </w:r>
    </w:p>
    <w:p w14:paraId="3B238051" w14:textId="77777777" w:rsidR="001C2F6A" w:rsidRPr="001C2F6A" w:rsidRDefault="001C2F6A" w:rsidP="001C2F6A">
      <w:pPr>
        <w:pStyle w:val="ListParagraph"/>
        <w:numPr>
          <w:ilvl w:val="0"/>
          <w:numId w:val="5"/>
        </w:numPr>
        <w:rPr>
          <w:b/>
        </w:rPr>
      </w:pPr>
      <w:r>
        <w:t>socialist – improves society from top down by manipulating who breeds</w:t>
      </w:r>
    </w:p>
    <w:p w14:paraId="5BFE879B" w14:textId="77777777" w:rsidR="001C2F6A" w:rsidRPr="00023CB9" w:rsidRDefault="001C2F6A" w:rsidP="001C2F6A">
      <w:pPr>
        <w:pStyle w:val="ListParagraph"/>
        <w:numPr>
          <w:ilvl w:val="0"/>
          <w:numId w:val="5"/>
        </w:numPr>
        <w:rPr>
          <w:b/>
        </w:rPr>
      </w:pPr>
      <w:r>
        <w:t xml:space="preserve">historical materialist – large scale inevitable trend in human history </w:t>
      </w:r>
    </w:p>
    <w:p w14:paraId="240EED64" w14:textId="77777777" w:rsidR="00023CB9" w:rsidRDefault="00023CB9" w:rsidP="00023CB9">
      <w:pPr>
        <w:rPr>
          <w:b/>
        </w:rPr>
      </w:pPr>
    </w:p>
    <w:p w14:paraId="2406D8FF" w14:textId="77777777" w:rsidR="00023CB9" w:rsidRDefault="00023CB9" w:rsidP="00023CB9">
      <w:pPr>
        <w:ind w:left="720"/>
        <w:rPr>
          <w:b/>
        </w:rPr>
      </w:pPr>
      <w:r>
        <w:rPr>
          <w:b/>
        </w:rPr>
        <w:t>Summing up:</w:t>
      </w:r>
    </w:p>
    <w:p w14:paraId="4EA51987" w14:textId="25F167B9" w:rsidR="001C2F6A" w:rsidRPr="00023CB9" w:rsidRDefault="00023CB9" w:rsidP="00023CB9">
      <w:pPr>
        <w:pStyle w:val="ListParagraph"/>
        <w:numPr>
          <w:ilvl w:val="0"/>
          <w:numId w:val="5"/>
        </w:numPr>
        <w:rPr>
          <w:b/>
        </w:rPr>
      </w:pPr>
      <w:r>
        <w:t xml:space="preserve">genetics was not just one political philosophy but could be matched up to </w:t>
      </w:r>
      <w:r w:rsidR="001C2F6A">
        <w:t xml:space="preserve">a range of different political philosophies </w:t>
      </w:r>
    </w:p>
    <w:p w14:paraId="3924DA9B" w14:textId="18A9A5CE" w:rsidR="00023CB9" w:rsidRPr="00023CB9" w:rsidRDefault="00023CB9" w:rsidP="00023CB9">
      <w:pPr>
        <w:pStyle w:val="ListParagraph"/>
        <w:numPr>
          <w:ilvl w:val="0"/>
          <w:numId w:val="5"/>
        </w:numPr>
        <w:rPr>
          <w:b/>
        </w:rPr>
      </w:pPr>
      <w:r>
        <w:t>the article on colonial laboratories gives a very different view of the science-politics relation: here, science is linked to politics through things (</w:t>
      </w:r>
      <w:proofErr w:type="spellStart"/>
      <w:r>
        <w:t>ie</w:t>
      </w:r>
      <w:proofErr w:type="spellEnd"/>
      <w:r>
        <w:t>. animals) not through a theory; and the article shows how politics worked out in practice, with several different interest groups all having a stake in the laboratory use of animals (SPCA groups, the Cow Protection movement, modernising Indian nationalists, the colonial state).</w:t>
      </w:r>
    </w:p>
    <w:p w14:paraId="2ED1302D" w14:textId="77777777" w:rsidR="00ED7FBD" w:rsidRPr="00ED7FBD" w:rsidRDefault="00ED7FBD" w:rsidP="00ED7FBD">
      <w:pPr>
        <w:pStyle w:val="ListParagraph"/>
        <w:rPr>
          <w:u w:val="single"/>
        </w:rPr>
      </w:pPr>
    </w:p>
    <w:p w14:paraId="2A3209E9" w14:textId="77777777" w:rsidR="00ED7FBD" w:rsidRPr="00ED7FBD" w:rsidRDefault="00ED7FBD" w:rsidP="00ED7FBD">
      <w:pPr>
        <w:pStyle w:val="ListParagraph"/>
        <w:rPr>
          <w:u w:val="single"/>
        </w:rPr>
      </w:pPr>
    </w:p>
    <w:sectPr w:rsidR="00ED7FBD" w:rsidRPr="00ED7FBD" w:rsidSect="001D50B3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797889"/>
    <w:multiLevelType w:val="hybridMultilevel"/>
    <w:tmpl w:val="C3CCF038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799202C"/>
    <w:multiLevelType w:val="hybridMultilevel"/>
    <w:tmpl w:val="C8D070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416B9B"/>
    <w:multiLevelType w:val="hybridMultilevel"/>
    <w:tmpl w:val="389AD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F54279"/>
    <w:multiLevelType w:val="hybridMultilevel"/>
    <w:tmpl w:val="E290390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EE0091"/>
    <w:multiLevelType w:val="hybridMultilevel"/>
    <w:tmpl w:val="D02CAA86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45A2BD7"/>
    <w:multiLevelType w:val="hybridMultilevel"/>
    <w:tmpl w:val="9F1A276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FBD"/>
    <w:rsid w:val="00023CB9"/>
    <w:rsid w:val="001C2F6A"/>
    <w:rsid w:val="001D50B3"/>
    <w:rsid w:val="003302A3"/>
    <w:rsid w:val="00D35C21"/>
    <w:rsid w:val="00E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43010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7F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71DDFDF4</Template>
  <TotalTime>12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Rogerson, Charlotte</dc:creator>
  <cp:keywords/>
  <dc:description/>
  <cp:lastModifiedBy>Bycroft, Michael</cp:lastModifiedBy>
  <cp:revision>3</cp:revision>
  <dcterms:created xsi:type="dcterms:W3CDTF">2019-02-06T12:31:00Z</dcterms:created>
  <dcterms:modified xsi:type="dcterms:W3CDTF">2019-02-06T12:38:00Z</dcterms:modified>
</cp:coreProperties>
</file>