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9756B" w:rsidRPr="004C490A" w:rsidRDefault="00726F67" w:rsidP="004C490A">
      <w:pPr>
        <w:rPr>
          <w:b/>
        </w:rPr>
      </w:pPr>
      <w:r w:rsidRPr="004C490A">
        <w:rPr>
          <w:b/>
        </w:rPr>
        <w:t>S</w:t>
      </w:r>
      <w:r w:rsidR="004C490A" w:rsidRPr="004C490A">
        <w:rPr>
          <w:b/>
        </w:rPr>
        <w:t xml:space="preserve">cience, Technology and Society, Week 5, </w:t>
      </w:r>
      <w:r w:rsidRPr="004C490A">
        <w:rPr>
          <w:b/>
        </w:rPr>
        <w:t>Seminar Notes</w:t>
      </w:r>
    </w:p>
    <w:p w:rsidR="00726F67" w:rsidRDefault="004C490A" w:rsidP="00726F67">
      <w:pPr>
        <w:rPr>
          <w:u w:val="single"/>
        </w:rPr>
      </w:pPr>
      <w:r>
        <w:rPr>
          <w:u w:val="single"/>
        </w:rPr>
        <w:t>Summaries of seminar readings:</w:t>
      </w:r>
      <w:bookmarkStart w:id="0" w:name="_GoBack"/>
      <w:bookmarkEnd w:id="0"/>
    </w:p>
    <w:p w:rsidR="00726F67" w:rsidRDefault="00726F67" w:rsidP="00726F67">
      <w:pPr>
        <w:rPr>
          <w:u w:val="single"/>
        </w:rPr>
      </w:pPr>
      <w:r>
        <w:rPr>
          <w:u w:val="single"/>
        </w:rPr>
        <w:t>Kapil Raj:</w:t>
      </w:r>
    </w:p>
    <w:p w:rsidR="00726F67" w:rsidRPr="00726F67" w:rsidRDefault="00726F67" w:rsidP="00726F67">
      <w:pPr>
        <w:pStyle w:val="ListParagraph"/>
        <w:numPr>
          <w:ilvl w:val="0"/>
          <w:numId w:val="1"/>
        </w:numPr>
        <w:rPr>
          <w:u w:val="single"/>
        </w:rPr>
      </w:pPr>
      <w:r>
        <w:t>Focuses on knowledge coll</w:t>
      </w:r>
      <w:r w:rsidR="004C490A">
        <w:t xml:space="preserve">ection in Indian coastal towns, </w:t>
      </w:r>
      <w:r>
        <w:t>especially the region of Orissa</w:t>
      </w:r>
    </w:p>
    <w:p w:rsidR="00726F67" w:rsidRPr="00726F67" w:rsidRDefault="00726F67" w:rsidP="00726F67">
      <w:pPr>
        <w:pStyle w:val="ListParagraph"/>
        <w:numPr>
          <w:ilvl w:val="0"/>
          <w:numId w:val="1"/>
        </w:numPr>
        <w:rPr>
          <w:u w:val="single"/>
        </w:rPr>
      </w:pPr>
      <w:r>
        <w:t>‘The Flora of Orissa’</w:t>
      </w:r>
      <w:r w:rsidR="004C490A">
        <w:t xml:space="preserve"> - b</w:t>
      </w:r>
      <w:r>
        <w:t>otanical book on the region</w:t>
      </w:r>
    </w:p>
    <w:p w:rsidR="00726F67" w:rsidRPr="00726F67" w:rsidRDefault="00726F67" w:rsidP="00726F67">
      <w:pPr>
        <w:pStyle w:val="ListParagraph"/>
        <w:numPr>
          <w:ilvl w:val="0"/>
          <w:numId w:val="1"/>
        </w:numPr>
        <w:rPr>
          <w:u w:val="single"/>
        </w:rPr>
      </w:pPr>
      <w:r>
        <w:t xml:space="preserve">Article focuses on the period c.1664-1725 </w:t>
      </w:r>
    </w:p>
    <w:p w:rsidR="00726F67" w:rsidRDefault="00726F67" w:rsidP="00726F67">
      <w:pPr>
        <w:rPr>
          <w:u w:val="single"/>
        </w:rPr>
      </w:pPr>
      <w:r>
        <w:rPr>
          <w:u w:val="single"/>
        </w:rPr>
        <w:t xml:space="preserve">Maria </w:t>
      </w:r>
      <w:proofErr w:type="spellStart"/>
      <w:r>
        <w:rPr>
          <w:u w:val="single"/>
        </w:rPr>
        <w:t>Postuando</w:t>
      </w:r>
      <w:proofErr w:type="spellEnd"/>
      <w:r>
        <w:rPr>
          <w:u w:val="single"/>
        </w:rPr>
        <w:t>:</w:t>
      </w:r>
    </w:p>
    <w:p w:rsidR="00726F67" w:rsidRDefault="004C490A" w:rsidP="00726F67">
      <w:pPr>
        <w:pStyle w:val="ListParagraph"/>
        <w:numPr>
          <w:ilvl w:val="0"/>
          <w:numId w:val="2"/>
        </w:numPr>
      </w:pPr>
      <w:r>
        <w:t>Cosmographers: j</w:t>
      </w:r>
      <w:r w:rsidR="00726F67">
        <w:t xml:space="preserve">ob was to describe the New World </w:t>
      </w:r>
    </w:p>
    <w:p w:rsidR="00726F67" w:rsidRDefault="00726F67" w:rsidP="00726F67">
      <w:pPr>
        <w:pStyle w:val="ListParagraph"/>
        <w:numPr>
          <w:ilvl w:val="0"/>
          <w:numId w:val="2"/>
        </w:numPr>
      </w:pPr>
      <w:r>
        <w:t>Communications and convergence between two social groups: mathematicians and pilots/navigators</w:t>
      </w:r>
    </w:p>
    <w:p w:rsidR="00674030" w:rsidRDefault="00726F67" w:rsidP="00726F67">
      <w:pPr>
        <w:pStyle w:val="ListParagraph"/>
        <w:numPr>
          <w:ilvl w:val="0"/>
          <w:numId w:val="2"/>
        </w:numPr>
      </w:pPr>
      <w:r>
        <w:t>The Spanish monarchy had institutions attached to i</w:t>
      </w:r>
      <w:r w:rsidR="004C490A">
        <w:t xml:space="preserve">t: </w:t>
      </w:r>
      <w:r>
        <w:t xml:space="preserve">House </w:t>
      </w:r>
      <w:r w:rsidR="004C490A">
        <w:t xml:space="preserve">of Trade, </w:t>
      </w:r>
      <w:r>
        <w:t xml:space="preserve">Council of Indies,    </w:t>
      </w:r>
      <w:proofErr w:type="gramStart"/>
      <w:r>
        <w:t>Hapsburg</w:t>
      </w:r>
      <w:proofErr w:type="gramEnd"/>
      <w:r>
        <w:t xml:space="preserve"> Royal Court. These were </w:t>
      </w:r>
      <w:r w:rsidR="00674030">
        <w:t xml:space="preserve">institutions for cosmographers: </w:t>
      </w:r>
      <w:r w:rsidR="004C490A">
        <w:t>official posts and later on an Academy</w:t>
      </w:r>
    </w:p>
    <w:p w:rsidR="00674030" w:rsidRDefault="004C490A" w:rsidP="00726F67">
      <w:pPr>
        <w:pStyle w:val="ListParagraph"/>
        <w:numPr>
          <w:ilvl w:val="0"/>
          <w:numId w:val="2"/>
        </w:numPr>
      </w:pPr>
      <w:r>
        <w:t>c</w:t>
      </w:r>
      <w:r w:rsidR="00674030">
        <w:t>.1500</w:t>
      </w:r>
      <w:r>
        <w:t>-1630</w:t>
      </w:r>
    </w:p>
    <w:p w:rsidR="00674030" w:rsidRDefault="00674030" w:rsidP="00674030">
      <w:pPr>
        <w:rPr>
          <w:u w:val="single"/>
        </w:rPr>
      </w:pPr>
      <w:proofErr w:type="spellStart"/>
      <w:r>
        <w:rPr>
          <w:u w:val="single"/>
        </w:rPr>
        <w:t>Xiong</w:t>
      </w:r>
      <w:proofErr w:type="spellEnd"/>
      <w:r>
        <w:rPr>
          <w:u w:val="single"/>
        </w:rPr>
        <w:t>:</w:t>
      </w:r>
    </w:p>
    <w:p w:rsidR="00674030" w:rsidRPr="00674030" w:rsidRDefault="00674030" w:rsidP="00674030">
      <w:pPr>
        <w:pStyle w:val="ListParagraph"/>
        <w:numPr>
          <w:ilvl w:val="0"/>
          <w:numId w:val="3"/>
        </w:numPr>
        <w:rPr>
          <w:u w:val="single"/>
        </w:rPr>
      </w:pPr>
      <w:r>
        <w:t>Ide</w:t>
      </w:r>
      <w:r w:rsidR="004C490A">
        <w:t xml:space="preserve">a that the earth is one sphere - </w:t>
      </w:r>
      <w:r>
        <w:t xml:space="preserve">party covered in water and partly covered in land </w:t>
      </w:r>
      <w:r w:rsidR="004C490A">
        <w:t xml:space="preserve">– as opposed to several concentric spheres </w:t>
      </w:r>
      <w:proofErr w:type="spellStart"/>
      <w:r w:rsidR="004C490A">
        <w:t>ie</w:t>
      </w:r>
      <w:proofErr w:type="spellEnd"/>
      <w:r w:rsidR="004C490A">
        <w:t xml:space="preserve">. </w:t>
      </w:r>
      <w:proofErr w:type="gramStart"/>
      <w:r w:rsidR="004C490A">
        <w:t>a</w:t>
      </w:r>
      <w:proofErr w:type="gramEnd"/>
      <w:r w:rsidR="004C490A">
        <w:t xml:space="preserve"> sphere of earth, then a sphere of water, then air, then fire.</w:t>
      </w:r>
    </w:p>
    <w:p w:rsidR="00674030" w:rsidRPr="00674030" w:rsidRDefault="00674030" w:rsidP="00674030">
      <w:pPr>
        <w:pStyle w:val="ListParagraph"/>
        <w:numPr>
          <w:ilvl w:val="0"/>
          <w:numId w:val="3"/>
        </w:numPr>
        <w:rPr>
          <w:u w:val="single"/>
        </w:rPr>
      </w:pPr>
      <w:r>
        <w:t xml:space="preserve">Focuses on China and Jesuits </w:t>
      </w:r>
    </w:p>
    <w:p w:rsidR="00674030" w:rsidRPr="00674030" w:rsidRDefault="00674030" w:rsidP="00674030">
      <w:pPr>
        <w:pStyle w:val="ListParagraph"/>
        <w:numPr>
          <w:ilvl w:val="0"/>
          <w:numId w:val="3"/>
        </w:numPr>
        <w:rPr>
          <w:u w:val="single"/>
        </w:rPr>
      </w:pPr>
      <w:r>
        <w:t xml:space="preserve">Article shows how ideas that were important to Europeans were assimilated by other cultures </w:t>
      </w:r>
    </w:p>
    <w:p w:rsidR="00674030" w:rsidRPr="00674030" w:rsidRDefault="00674030" w:rsidP="00674030">
      <w:pPr>
        <w:pStyle w:val="ListParagraph"/>
        <w:numPr>
          <w:ilvl w:val="0"/>
          <w:numId w:val="3"/>
        </w:numPr>
        <w:rPr>
          <w:u w:val="single"/>
        </w:rPr>
      </w:pPr>
      <w:r>
        <w:t>About  how Jesuits convinced Chinese scholars to change their ideas about the globe</w:t>
      </w:r>
    </w:p>
    <w:p w:rsidR="00674030" w:rsidRPr="00E512C7" w:rsidRDefault="00674030" w:rsidP="00674030">
      <w:pPr>
        <w:pStyle w:val="ListParagraph"/>
        <w:numPr>
          <w:ilvl w:val="0"/>
          <w:numId w:val="3"/>
        </w:numPr>
        <w:rPr>
          <w:u w:val="single"/>
        </w:rPr>
      </w:pPr>
      <w:r>
        <w:t xml:space="preserve">Also about </w:t>
      </w:r>
      <w:r w:rsidR="00E512C7">
        <w:t>local c</w:t>
      </w:r>
      <w:r w:rsidR="004C490A">
        <w:t xml:space="preserve">onditions in China. </w:t>
      </w:r>
      <w:r w:rsidR="00E512C7">
        <w:t>Those who accepted the Jesuits’ idea found the idea in their own culture</w:t>
      </w:r>
      <w:r w:rsidR="004C490A">
        <w:t xml:space="preserve"> </w:t>
      </w:r>
      <w:r w:rsidR="00E512C7">
        <w:t>- some went as far as saying it was an ancient Chinese idea</w:t>
      </w:r>
    </w:p>
    <w:p w:rsidR="00E512C7" w:rsidRPr="00E512C7" w:rsidRDefault="00E512C7" w:rsidP="00674030">
      <w:pPr>
        <w:pStyle w:val="ListParagraph"/>
        <w:numPr>
          <w:ilvl w:val="0"/>
          <w:numId w:val="3"/>
        </w:numPr>
        <w:rPr>
          <w:u w:val="single"/>
        </w:rPr>
      </w:pPr>
      <w:r>
        <w:t xml:space="preserve">Those involved in trade the most receptive to Jesuit evidence because much of their evidence was based on maritime ideas and experience </w:t>
      </w:r>
    </w:p>
    <w:p w:rsidR="00E512C7" w:rsidRDefault="00E512C7" w:rsidP="00E512C7">
      <w:pPr>
        <w:rPr>
          <w:u w:val="single"/>
        </w:rPr>
      </w:pPr>
    </w:p>
    <w:p w:rsidR="00E512C7" w:rsidRDefault="004C490A" w:rsidP="00E512C7">
      <w:pPr>
        <w:rPr>
          <w:u w:val="single"/>
        </w:rPr>
      </w:pPr>
      <w:r>
        <w:rPr>
          <w:u w:val="single"/>
        </w:rPr>
        <w:t>Questions, and key points to emerge from the group discussion:</w:t>
      </w:r>
    </w:p>
    <w:p w:rsidR="00E512C7" w:rsidRDefault="00E512C7" w:rsidP="004C490A">
      <w:pPr>
        <w:pStyle w:val="ListParagraph"/>
        <w:numPr>
          <w:ilvl w:val="0"/>
          <w:numId w:val="4"/>
        </w:numPr>
        <w:ind w:left="360"/>
        <w:jc w:val="both"/>
      </w:pPr>
      <w:r>
        <w:t>What were these networks</w:t>
      </w:r>
      <w:r w:rsidR="004C490A">
        <w:t>?</w:t>
      </w:r>
    </w:p>
    <w:p w:rsidR="004C490A" w:rsidRDefault="004C490A" w:rsidP="004C490A">
      <w:pPr>
        <w:jc w:val="both"/>
      </w:pPr>
      <w:r>
        <w:t>Not just the three mentioned in lecture (Jesuits, Iberian navigators, East India Companies) but others as well (</w:t>
      </w:r>
      <w:proofErr w:type="spellStart"/>
      <w:r>
        <w:t>eg</w:t>
      </w:r>
      <w:proofErr w:type="spellEnd"/>
      <w:r>
        <w:t>. Republic of Letters, civil servants working for Chinese emperor, fakirs in Orissa). These different overlapped, and European networks interacted with non-European ones.</w:t>
      </w:r>
    </w:p>
    <w:p w:rsidR="00E512C7" w:rsidRDefault="00E512C7" w:rsidP="004C490A">
      <w:pPr>
        <w:pStyle w:val="ListParagraph"/>
        <w:numPr>
          <w:ilvl w:val="0"/>
          <w:numId w:val="4"/>
        </w:numPr>
        <w:ind w:left="360"/>
        <w:jc w:val="both"/>
      </w:pPr>
      <w:r>
        <w:t>How did they shape natural knowledge?</w:t>
      </w:r>
    </w:p>
    <w:p w:rsidR="004C490A" w:rsidRDefault="004C490A" w:rsidP="004C490A">
      <w:pPr>
        <w:jc w:val="both"/>
      </w:pPr>
      <w:r>
        <w:t xml:space="preserve">Sometimes through specific ideas, </w:t>
      </w:r>
      <w:proofErr w:type="spellStart"/>
      <w:r>
        <w:t>eg</w:t>
      </w:r>
      <w:proofErr w:type="spellEnd"/>
      <w:r>
        <w:t xml:space="preserve">. </w:t>
      </w:r>
      <w:proofErr w:type="gramStart"/>
      <w:r>
        <w:t>that</w:t>
      </w:r>
      <w:proofErr w:type="gramEnd"/>
      <w:r>
        <w:t xml:space="preserve"> the earth is one sphere. But also less directly, through new institutions (</w:t>
      </w:r>
      <w:proofErr w:type="spellStart"/>
      <w:r>
        <w:t>eg</w:t>
      </w:r>
      <w:proofErr w:type="spellEnd"/>
      <w:r>
        <w:t>. the Mathematical Academy in Madrid) or social changes (</w:t>
      </w:r>
      <w:proofErr w:type="spellStart"/>
      <w:r>
        <w:t>eg</w:t>
      </w:r>
      <w:proofErr w:type="spellEnd"/>
      <w:r>
        <w:t>. learned cosmographers working with pilots and navigators).</w:t>
      </w:r>
    </w:p>
    <w:p w:rsidR="00E512C7" w:rsidRDefault="00E512C7" w:rsidP="004C490A">
      <w:pPr>
        <w:pStyle w:val="ListParagraph"/>
        <w:numPr>
          <w:ilvl w:val="0"/>
          <w:numId w:val="4"/>
        </w:numPr>
        <w:ind w:left="360"/>
        <w:jc w:val="both"/>
      </w:pPr>
      <w:r>
        <w:lastRenderedPageBreak/>
        <w:t>Were these networks actually global?</w:t>
      </w:r>
    </w:p>
    <w:p w:rsidR="004C490A" w:rsidRPr="00E512C7" w:rsidRDefault="004C490A" w:rsidP="004C490A">
      <w:pPr>
        <w:jc w:val="both"/>
      </w:pPr>
      <w:r>
        <w:t xml:space="preserve">Yes in the sense that they connected widely separate places in the world, </w:t>
      </w:r>
      <w:proofErr w:type="spellStart"/>
      <w:r>
        <w:t>eg</w:t>
      </w:r>
      <w:proofErr w:type="spellEnd"/>
      <w:r>
        <w:t xml:space="preserve">. Rome and Beijing. But they were often selective or imperfect, </w:t>
      </w:r>
      <w:proofErr w:type="spellStart"/>
      <w:r>
        <w:t>eg</w:t>
      </w:r>
      <w:proofErr w:type="spellEnd"/>
      <w:r>
        <w:t xml:space="preserve">. </w:t>
      </w:r>
      <w:proofErr w:type="gramStart"/>
      <w:r>
        <w:t>the</w:t>
      </w:r>
      <w:proofErr w:type="gramEnd"/>
      <w:r>
        <w:t xml:space="preserve"> Paris Academy ended up not publishing the Flora of Orissa, many of the findings of the Iberian cosmographers remained private, the Jesuit astronomers did not convinced all scholars in China that the earth was a sphere.</w:t>
      </w:r>
    </w:p>
    <w:p w:rsidR="00726F67" w:rsidRPr="00726F67" w:rsidRDefault="00726F67" w:rsidP="00674030">
      <w:r>
        <w:t xml:space="preserve"> </w:t>
      </w:r>
    </w:p>
    <w:sectPr w:rsidR="00726F67" w:rsidRPr="00726F67" w:rsidSect="0059756B">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AE17F33"/>
    <w:multiLevelType w:val="hybridMultilevel"/>
    <w:tmpl w:val="3454F0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5C25CBB"/>
    <w:multiLevelType w:val="hybridMultilevel"/>
    <w:tmpl w:val="79BCAC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7671A20"/>
    <w:multiLevelType w:val="hybridMultilevel"/>
    <w:tmpl w:val="DE9EE33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77B35972"/>
    <w:multiLevelType w:val="hybridMultilevel"/>
    <w:tmpl w:val="785021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3"/>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26F67"/>
    <w:rsid w:val="004C490A"/>
    <w:rsid w:val="0059756B"/>
    <w:rsid w:val="00674030"/>
    <w:rsid w:val="00726F67"/>
    <w:rsid w:val="00C42862"/>
    <w:rsid w:val="00E512C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4D88579-2F94-41CA-9979-5BB28AB673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9756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26F6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23B1B5C7</Template>
  <TotalTime>8</TotalTime>
  <Pages>2</Pages>
  <Words>362</Words>
  <Characters>2068</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2426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lucyl</dc:creator>
  <cp:lastModifiedBy>Bycroft, Michael</cp:lastModifiedBy>
  <cp:revision>3</cp:revision>
  <dcterms:created xsi:type="dcterms:W3CDTF">2018-11-12T14:26:00Z</dcterms:created>
  <dcterms:modified xsi:type="dcterms:W3CDTF">2018-11-12T14:34:00Z</dcterms:modified>
</cp:coreProperties>
</file>