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3A7119" w14:textId="77777777" w:rsidR="00994EF4" w:rsidRPr="00F87204" w:rsidRDefault="00994EF4" w:rsidP="00994EF4">
      <w:pPr>
        <w:rPr>
          <w:b/>
        </w:rPr>
      </w:pPr>
      <w:bookmarkStart w:id="0" w:name="_GoBack"/>
      <w:bookmarkEnd w:id="0"/>
      <w:r w:rsidRPr="00F87204">
        <w:rPr>
          <w:b/>
        </w:rPr>
        <w:t xml:space="preserve">Hardboiled History: A </w:t>
      </w:r>
      <w:r w:rsidRPr="00F87204">
        <w:rPr>
          <w:b/>
          <w:i/>
        </w:rPr>
        <w:t xml:space="preserve">Noir </w:t>
      </w:r>
      <w:r w:rsidRPr="00F87204">
        <w:rPr>
          <w:b/>
        </w:rPr>
        <w:t>Lens on America’s Past</w:t>
      </w:r>
    </w:p>
    <w:p w14:paraId="4C11A9E4" w14:textId="77777777" w:rsidR="00994EF4" w:rsidRDefault="00994EF4" w:rsidP="00994EF4">
      <w:pPr>
        <w:rPr>
          <w:b/>
        </w:rPr>
      </w:pPr>
      <w:r w:rsidRPr="00F87204">
        <w:rPr>
          <w:b/>
        </w:rPr>
        <w:t>May 19</w:t>
      </w:r>
      <w:r w:rsidRPr="00F87204">
        <w:rPr>
          <w:b/>
          <w:vertAlign w:val="superscript"/>
        </w:rPr>
        <w:t>th</w:t>
      </w:r>
      <w:r w:rsidRPr="00F87204">
        <w:rPr>
          <w:b/>
        </w:rPr>
        <w:t xml:space="preserve"> 2017</w:t>
      </w:r>
    </w:p>
    <w:p w14:paraId="62E56FB4" w14:textId="36CBF0CD" w:rsidR="00DF4D94" w:rsidRPr="00F87204" w:rsidRDefault="00DF4D94" w:rsidP="00994EF4">
      <w:pPr>
        <w:rPr>
          <w:b/>
        </w:rPr>
      </w:pPr>
      <w:r>
        <w:rPr>
          <w:b/>
        </w:rPr>
        <w:t>Co-organised by Hannah Graves and Esther Wright (Warwick History)</w:t>
      </w:r>
    </w:p>
    <w:p w14:paraId="6331D140" w14:textId="77777777" w:rsidR="002D7D66" w:rsidRDefault="002D7D66" w:rsidP="002D7D66"/>
    <w:p w14:paraId="09356D85" w14:textId="77777777" w:rsidR="002D7D66" w:rsidRDefault="002D7D66" w:rsidP="002D7D66">
      <w:pPr>
        <w:pStyle w:val="NormalWeb"/>
        <w:spacing w:before="0" w:beforeAutospacing="0" w:after="0" w:afterAutospacing="0"/>
        <w:rPr>
          <w:rFonts w:ascii="Calibri" w:hAnsi="Calibri"/>
          <w:color w:val="000000"/>
        </w:rPr>
      </w:pPr>
      <w:r>
        <w:rPr>
          <w:rFonts w:ascii="Calibri" w:hAnsi="Calibri"/>
          <w:color w:val="000000"/>
        </w:rPr>
        <w:t>Hardboiled History was conceived as an interdisciplinary conference to investigate</w:t>
      </w:r>
      <w:r>
        <w:rPr>
          <w:rStyle w:val="apple-converted-space"/>
          <w:rFonts w:ascii="Calibri" w:hAnsi="Calibri"/>
          <w:color w:val="000000"/>
        </w:rPr>
        <w:t> </w:t>
      </w:r>
      <w:r>
        <w:rPr>
          <w:rFonts w:ascii="Calibri" w:hAnsi="Calibri"/>
          <w:color w:val="000000"/>
          <w:shd w:val="clear" w:color="auto" w:fill="FFFFFF"/>
        </w:rPr>
        <w:t>the ways contemporary visual media and literature – in all its forms – continues to utilise, reshape or subvert preconceived notions of ‘</w:t>
      </w:r>
      <w:r>
        <w:rPr>
          <w:rFonts w:ascii="Calibri" w:hAnsi="Calibri"/>
          <w:i/>
          <w:iCs/>
          <w:color w:val="000000"/>
        </w:rPr>
        <w:t>noir</w:t>
      </w:r>
      <w:r>
        <w:rPr>
          <w:rFonts w:ascii="Calibri" w:hAnsi="Calibri"/>
          <w:color w:val="000000"/>
        </w:rPr>
        <w:t>’</w:t>
      </w:r>
      <w:r>
        <w:rPr>
          <w:rFonts w:ascii="Calibri" w:hAnsi="Calibri"/>
          <w:color w:val="000000"/>
          <w:shd w:val="clear" w:color="auto" w:fill="FFFFFF"/>
        </w:rPr>
        <w:t>,</w:t>
      </w:r>
      <w:r>
        <w:rPr>
          <w:rStyle w:val="apple-converted-space"/>
          <w:rFonts w:ascii="Calibri" w:hAnsi="Calibri"/>
          <w:color w:val="000000"/>
          <w:shd w:val="clear" w:color="auto" w:fill="FFFFFF"/>
        </w:rPr>
        <w:t> </w:t>
      </w:r>
      <w:r>
        <w:rPr>
          <w:rFonts w:ascii="Calibri" w:hAnsi="Calibri"/>
          <w:color w:val="000000"/>
        </w:rPr>
        <w:t>often as framework for imagining and reinterpreting American history.</w:t>
      </w:r>
    </w:p>
    <w:p w14:paraId="61B7335F" w14:textId="77777777" w:rsidR="002D7D66" w:rsidRDefault="002D7D66" w:rsidP="002D7D66">
      <w:pPr>
        <w:pStyle w:val="NormalWeb"/>
        <w:spacing w:before="0" w:beforeAutospacing="0" w:after="0" w:afterAutospacing="0"/>
        <w:rPr>
          <w:rFonts w:ascii="Calibri" w:hAnsi="Calibri"/>
          <w:color w:val="000000"/>
        </w:rPr>
      </w:pPr>
    </w:p>
    <w:p w14:paraId="4C3ABC39" w14:textId="77777777" w:rsidR="002D7D66" w:rsidRDefault="002D7D66" w:rsidP="002D7D66">
      <w:pPr>
        <w:pStyle w:val="NormalWeb"/>
        <w:spacing w:before="0" w:beforeAutospacing="0" w:after="0" w:afterAutospacing="0"/>
        <w:rPr>
          <w:rFonts w:ascii="Calibri" w:hAnsi="Calibri"/>
          <w:color w:val="000000"/>
        </w:rPr>
      </w:pPr>
      <w:r>
        <w:rPr>
          <w:rFonts w:ascii="Calibri" w:hAnsi="Calibri"/>
          <w:color w:val="000000"/>
        </w:rPr>
        <w:t>Despite a range of theoretical and historiographical engagements with the ‘classic’</w:t>
      </w:r>
      <w:r>
        <w:rPr>
          <w:rStyle w:val="apple-converted-space"/>
          <w:rFonts w:ascii="Calibri" w:hAnsi="Calibri"/>
          <w:i/>
          <w:iCs/>
          <w:color w:val="000000"/>
        </w:rPr>
        <w:t> </w:t>
      </w:r>
      <w:r>
        <w:rPr>
          <w:rFonts w:ascii="Calibri" w:hAnsi="Calibri"/>
          <w:i/>
          <w:iCs/>
          <w:color w:val="000000"/>
        </w:rPr>
        <w:t>film noirs</w:t>
      </w:r>
      <w:r>
        <w:rPr>
          <w:rStyle w:val="apple-converted-space"/>
          <w:rFonts w:ascii="Calibri" w:hAnsi="Calibri"/>
          <w:i/>
          <w:iCs/>
          <w:color w:val="000000"/>
        </w:rPr>
        <w:t> </w:t>
      </w:r>
      <w:r>
        <w:rPr>
          <w:rFonts w:ascii="Calibri" w:hAnsi="Calibri"/>
          <w:color w:val="000000"/>
        </w:rPr>
        <w:t>produced in postwar America,</w:t>
      </w:r>
      <w:r>
        <w:rPr>
          <w:rStyle w:val="apple-converted-space"/>
          <w:rFonts w:ascii="Calibri" w:hAnsi="Calibri"/>
          <w:color w:val="000000"/>
        </w:rPr>
        <w:t> </w:t>
      </w:r>
      <w:r>
        <w:rPr>
          <w:rFonts w:ascii="Calibri" w:hAnsi="Calibri"/>
          <w:i/>
          <w:iCs/>
          <w:color w:val="000000"/>
        </w:rPr>
        <w:t>noir</w:t>
      </w:r>
      <w:r>
        <w:rPr>
          <w:rStyle w:val="apple-converted-space"/>
          <w:rFonts w:ascii="Calibri" w:hAnsi="Calibri"/>
          <w:color w:val="000000"/>
        </w:rPr>
        <w:t> </w:t>
      </w:r>
      <w:r>
        <w:rPr>
          <w:rFonts w:ascii="Calibri" w:hAnsi="Calibri"/>
          <w:color w:val="000000"/>
        </w:rPr>
        <w:t>remains an academically illusive term that avoids easy definition. Our aim was to create a space in which scholars approaching with the idea of</w:t>
      </w:r>
      <w:r>
        <w:rPr>
          <w:rStyle w:val="apple-converted-space"/>
          <w:rFonts w:ascii="Calibri" w:hAnsi="Calibri"/>
          <w:color w:val="000000"/>
        </w:rPr>
        <w:t> </w:t>
      </w:r>
      <w:r>
        <w:rPr>
          <w:rFonts w:ascii="Calibri" w:hAnsi="Calibri"/>
          <w:i/>
          <w:iCs/>
          <w:color w:val="000000"/>
        </w:rPr>
        <w:t>noir</w:t>
      </w:r>
      <w:r>
        <w:rPr>
          <w:rStyle w:val="apple-converted-space"/>
          <w:rFonts w:ascii="Calibri" w:hAnsi="Calibri"/>
          <w:i/>
          <w:iCs/>
          <w:color w:val="000000"/>
        </w:rPr>
        <w:t> </w:t>
      </w:r>
      <w:r>
        <w:rPr>
          <w:rFonts w:ascii="Calibri" w:hAnsi="Calibri"/>
          <w:color w:val="000000"/>
        </w:rPr>
        <w:t>from a number of disciplines and mediums could come together and consider where their research areas intersect.</w:t>
      </w:r>
    </w:p>
    <w:p w14:paraId="0453A217" w14:textId="77777777" w:rsidR="002D7D66" w:rsidRDefault="002D7D66" w:rsidP="002D7D66">
      <w:pPr>
        <w:pStyle w:val="NormalWeb"/>
        <w:spacing w:before="0" w:beforeAutospacing="0" w:after="0" w:afterAutospacing="0"/>
        <w:rPr>
          <w:rFonts w:ascii="Calibri" w:hAnsi="Calibri"/>
          <w:color w:val="000000"/>
        </w:rPr>
      </w:pPr>
      <w:r>
        <w:rPr>
          <w:rFonts w:ascii="Calibri" w:hAnsi="Calibri"/>
          <w:color w:val="000000"/>
        </w:rPr>
        <w:t> </w:t>
      </w:r>
    </w:p>
    <w:p w14:paraId="177DF57E" w14:textId="77777777" w:rsidR="002D7D66" w:rsidRDefault="002D7D66" w:rsidP="002D7D66">
      <w:pPr>
        <w:pStyle w:val="NormalWeb"/>
        <w:spacing w:before="0" w:beforeAutospacing="0" w:after="0" w:afterAutospacing="0"/>
        <w:rPr>
          <w:rFonts w:ascii="Calibri" w:hAnsi="Calibri"/>
          <w:color w:val="000000"/>
        </w:rPr>
      </w:pPr>
      <w:r>
        <w:rPr>
          <w:rFonts w:ascii="Calibri" w:hAnsi="Calibri"/>
          <w:color w:val="000000"/>
        </w:rPr>
        <w:t>In addition to opening remarks from Professor J.E. Smyth (University of Warwick), we were delighted to welcome two keynote speakers, Helen Hanson (University of Exeter) and Warren Pleece (an illustrator and graphic novelist), who provided us with insightful academic and practice-based perspectives on the</w:t>
      </w:r>
      <w:r>
        <w:rPr>
          <w:rStyle w:val="apple-converted-space"/>
          <w:rFonts w:ascii="Calibri" w:hAnsi="Calibri"/>
          <w:color w:val="000000"/>
        </w:rPr>
        <w:t> </w:t>
      </w:r>
      <w:r>
        <w:rPr>
          <w:rFonts w:ascii="Calibri" w:hAnsi="Calibri"/>
          <w:i/>
          <w:iCs/>
          <w:color w:val="000000"/>
        </w:rPr>
        <w:t>noir</w:t>
      </w:r>
      <w:r>
        <w:rPr>
          <w:rStyle w:val="apple-converted-space"/>
          <w:rFonts w:ascii="Calibri" w:hAnsi="Calibri"/>
          <w:color w:val="000000"/>
        </w:rPr>
        <w:t> </w:t>
      </w:r>
      <w:r>
        <w:rPr>
          <w:rFonts w:ascii="Calibri" w:hAnsi="Calibri"/>
          <w:color w:val="000000"/>
        </w:rPr>
        <w:t>phenomenon respectively. Generous support from the Humanities Research Centre, Warwick’s History Department, and the British Association for American Studies allowed us to ensure that postgraduate speakers and delegates were able to attend for free.</w:t>
      </w:r>
    </w:p>
    <w:p w14:paraId="563FB1E6" w14:textId="77777777" w:rsidR="002D7D66" w:rsidRDefault="002D7D66" w:rsidP="002D7D66">
      <w:pPr>
        <w:pStyle w:val="NormalWeb"/>
        <w:spacing w:before="0" w:beforeAutospacing="0" w:after="0" w:afterAutospacing="0"/>
        <w:rPr>
          <w:rFonts w:ascii="Calibri" w:hAnsi="Calibri"/>
          <w:color w:val="000000"/>
        </w:rPr>
      </w:pPr>
      <w:r>
        <w:rPr>
          <w:rFonts w:ascii="Calibri" w:hAnsi="Calibri"/>
          <w:color w:val="000000"/>
        </w:rPr>
        <w:t> </w:t>
      </w:r>
    </w:p>
    <w:p w14:paraId="64989733" w14:textId="77777777" w:rsidR="002D7D66" w:rsidRDefault="002D7D66" w:rsidP="002D7D66">
      <w:pPr>
        <w:pStyle w:val="NormalWeb"/>
        <w:spacing w:before="0" w:beforeAutospacing="0" w:after="0" w:afterAutospacing="0"/>
        <w:rPr>
          <w:rFonts w:ascii="Calibri" w:hAnsi="Calibri"/>
          <w:color w:val="000000"/>
        </w:rPr>
      </w:pPr>
      <w:r>
        <w:rPr>
          <w:rFonts w:ascii="Calibri" w:hAnsi="Calibri"/>
          <w:color w:val="000000"/>
        </w:rPr>
        <w:t>Panels were dedicated to interrogating popular culture’s attempts at (or resistance to) representing history, depictions of gender relations and ethnicity, and the way aesthetics and ideas of place play a part in cultural engagements with</w:t>
      </w:r>
      <w:r>
        <w:rPr>
          <w:rStyle w:val="apple-converted-space"/>
          <w:rFonts w:ascii="Calibri" w:hAnsi="Calibri"/>
          <w:color w:val="000000"/>
        </w:rPr>
        <w:t> </w:t>
      </w:r>
      <w:r>
        <w:rPr>
          <w:rFonts w:ascii="Calibri" w:hAnsi="Calibri"/>
          <w:i/>
          <w:iCs/>
          <w:color w:val="000000"/>
        </w:rPr>
        <w:t>noir</w:t>
      </w:r>
      <w:r>
        <w:rPr>
          <w:rFonts w:ascii="Calibri" w:hAnsi="Calibri"/>
          <w:color w:val="000000"/>
        </w:rPr>
        <w:t>. The entire day generated lively discussion around the history of</w:t>
      </w:r>
      <w:r>
        <w:rPr>
          <w:rStyle w:val="apple-converted-space"/>
          <w:rFonts w:ascii="Calibri" w:hAnsi="Calibri"/>
          <w:color w:val="000000"/>
        </w:rPr>
        <w:t> </w:t>
      </w:r>
      <w:r>
        <w:rPr>
          <w:rFonts w:ascii="Calibri" w:hAnsi="Calibri"/>
          <w:i/>
          <w:iCs/>
          <w:color w:val="000000"/>
        </w:rPr>
        <w:t>noir</w:t>
      </w:r>
      <w:r>
        <w:rPr>
          <w:rFonts w:ascii="Calibri" w:hAnsi="Calibri"/>
          <w:color w:val="000000"/>
        </w:rPr>
        <w:t>, what it means to us today, and how it might be approached and analysed in the future, as well as what might be at stake when we try and conceptualise pop-cultural representations of society and culture as part of a wider</w:t>
      </w:r>
      <w:r>
        <w:rPr>
          <w:rStyle w:val="apple-converted-space"/>
          <w:rFonts w:ascii="Calibri" w:hAnsi="Calibri"/>
          <w:color w:val="000000"/>
        </w:rPr>
        <w:t> </w:t>
      </w:r>
      <w:r>
        <w:rPr>
          <w:rFonts w:ascii="Calibri" w:hAnsi="Calibri"/>
          <w:i/>
          <w:iCs/>
          <w:color w:val="000000"/>
        </w:rPr>
        <w:t xml:space="preserve">noir </w:t>
      </w:r>
      <w:r>
        <w:rPr>
          <w:rFonts w:ascii="Calibri" w:hAnsi="Calibri"/>
          <w:color w:val="000000"/>
        </w:rPr>
        <w:t>phenomenon.</w:t>
      </w:r>
      <w:r>
        <w:rPr>
          <w:rStyle w:val="apple-converted-space"/>
          <w:rFonts w:ascii="Calibri" w:hAnsi="Calibri"/>
          <w:color w:val="000000"/>
        </w:rPr>
        <w:t> </w:t>
      </w:r>
      <w:r>
        <w:rPr>
          <w:rFonts w:ascii="Calibri" w:hAnsi="Calibri"/>
          <w:color w:val="000000"/>
        </w:rPr>
        <w:t xml:space="preserve">These discussions continued into the evening. </w:t>
      </w:r>
    </w:p>
    <w:p w14:paraId="4CED66C7" w14:textId="77777777" w:rsidR="002D7D66" w:rsidRDefault="002D7D66" w:rsidP="002D7D66">
      <w:pPr>
        <w:pStyle w:val="NormalWeb"/>
        <w:spacing w:before="0" w:beforeAutospacing="0" w:after="0" w:afterAutospacing="0"/>
        <w:rPr>
          <w:rFonts w:ascii="Calibri" w:hAnsi="Calibri"/>
          <w:color w:val="000000"/>
        </w:rPr>
      </w:pPr>
    </w:p>
    <w:p w14:paraId="4A8CC5AC" w14:textId="77777777" w:rsidR="002D7D66" w:rsidRDefault="002D7D66" w:rsidP="002D7D66">
      <w:pPr>
        <w:pStyle w:val="NormalWeb"/>
        <w:spacing w:before="0" w:beforeAutospacing="0" w:after="0" w:afterAutospacing="0"/>
        <w:rPr>
          <w:rFonts w:ascii="Calibri" w:hAnsi="Calibri"/>
          <w:color w:val="000000"/>
        </w:rPr>
      </w:pPr>
      <w:r>
        <w:rPr>
          <w:rFonts w:ascii="Calibri" w:hAnsi="Calibri"/>
          <w:color w:val="000000"/>
        </w:rPr>
        <w:t>Tweets about the day by several participants can be found on the hashtag #HardboiledHistory, and full panel details and abstracts are available at</w:t>
      </w:r>
      <w:r>
        <w:rPr>
          <w:rStyle w:val="apple-converted-space"/>
          <w:rFonts w:ascii="Calibri" w:hAnsi="Calibri"/>
          <w:color w:val="000000"/>
        </w:rPr>
        <w:t> </w:t>
      </w:r>
      <w:hyperlink r:id="rId4" w:history="1">
        <w:r>
          <w:rPr>
            <w:rStyle w:val="Hyperlink"/>
            <w:rFonts w:ascii="Calibri" w:hAnsi="Calibri"/>
            <w:color w:val="0563C1"/>
          </w:rPr>
          <w:t>www.hardboiledhistory.wordpress.com</w:t>
        </w:r>
      </w:hyperlink>
      <w:r>
        <w:rPr>
          <w:rFonts w:ascii="Calibri" w:hAnsi="Calibri"/>
          <w:color w:val="000000"/>
        </w:rPr>
        <w:t>.</w:t>
      </w:r>
    </w:p>
    <w:p w14:paraId="7DB3FF80" w14:textId="65881277" w:rsidR="00B9705B" w:rsidRDefault="00B9705B" w:rsidP="00F87204"/>
    <w:p w14:paraId="2F3E0AEF" w14:textId="77777777" w:rsidR="00F00FBA" w:rsidRDefault="00F00FBA" w:rsidP="00F87204"/>
    <w:p w14:paraId="07FFD689" w14:textId="77777777" w:rsidR="00F00FBA" w:rsidRDefault="00F00FBA" w:rsidP="00F87204"/>
    <w:p w14:paraId="7CD60AA0" w14:textId="77777777" w:rsidR="00F00FBA" w:rsidRDefault="00F00FBA" w:rsidP="00F87204"/>
    <w:p w14:paraId="1588281C" w14:textId="77777777" w:rsidR="002D7D66" w:rsidRDefault="002D7D66" w:rsidP="00F87204"/>
    <w:p w14:paraId="23777EBC" w14:textId="77777777" w:rsidR="002D7D66" w:rsidRDefault="002D7D66" w:rsidP="00F87204"/>
    <w:p w14:paraId="3A45AD7E" w14:textId="77777777" w:rsidR="002D7D66" w:rsidRDefault="002D7D66" w:rsidP="00F87204"/>
    <w:p w14:paraId="1E1D8149" w14:textId="77777777" w:rsidR="002D7D66" w:rsidRDefault="002D7D66" w:rsidP="00F87204"/>
    <w:p w14:paraId="6CF57E12" w14:textId="77777777" w:rsidR="002D7D66" w:rsidRDefault="002D7D66" w:rsidP="00F87204"/>
    <w:p w14:paraId="20F26D5B" w14:textId="77777777" w:rsidR="002D7D66" w:rsidRDefault="002D7D66" w:rsidP="00F87204"/>
    <w:p w14:paraId="4ECED261" w14:textId="77777777" w:rsidR="002D7D66" w:rsidRDefault="002D7D66" w:rsidP="00F87204"/>
    <w:p w14:paraId="3C655E4E" w14:textId="77777777" w:rsidR="002D7D66" w:rsidRDefault="002D7D66" w:rsidP="00F87204"/>
    <w:p w14:paraId="3A62998E" w14:textId="77777777" w:rsidR="00F00FBA" w:rsidRDefault="00F00FBA" w:rsidP="00F87204"/>
    <w:p w14:paraId="73A9B91F" w14:textId="751D9575" w:rsidR="00F00FBA" w:rsidRDefault="00BA4DD8" w:rsidP="00F87204">
      <w:r>
        <w:rPr>
          <w:noProof/>
          <w:lang w:eastAsia="en-GB"/>
        </w:rPr>
        <w:lastRenderedPageBreak/>
        <w:drawing>
          <wp:anchor distT="0" distB="0" distL="114300" distR="114300" simplePos="0" relativeHeight="251672576" behindDoc="0" locked="0" layoutInCell="1" allowOverlap="1" wp14:anchorId="427802C9" wp14:editId="7242B74C">
            <wp:simplePos x="0" y="0"/>
            <wp:positionH relativeFrom="column">
              <wp:posOffset>-178562</wp:posOffset>
            </wp:positionH>
            <wp:positionV relativeFrom="paragraph">
              <wp:posOffset>229997</wp:posOffset>
            </wp:positionV>
            <wp:extent cx="6189255" cy="4645891"/>
            <wp:effectExtent l="0" t="0" r="8890" b="2540"/>
            <wp:wrapNone/>
            <wp:docPr id="25" name="Picture 25" descr="IMG_19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MG_1999.JPG"/>
                    <pic:cNvPicPr>
                      <a:picLocks noChangeAspect="1" noChangeArrowheads="1"/>
                    </pic:cNvPicPr>
                  </pic:nvPicPr>
                  <pic:blipFill>
                    <a:blip r:embed="rId5" cstate="screen">
                      <a:extLst>
                        <a:ext uri="{28A0092B-C50C-407E-A947-70E740481C1C}">
                          <a14:useLocalDpi xmlns:a14="http://schemas.microsoft.com/office/drawing/2010/main"/>
                        </a:ext>
                      </a:extLst>
                    </a:blip>
                    <a:srcRect/>
                    <a:stretch>
                      <a:fillRect/>
                    </a:stretch>
                  </pic:blipFill>
                  <pic:spPr bwMode="auto">
                    <a:xfrm>
                      <a:off x="0" y="0"/>
                      <a:ext cx="6189255" cy="464589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2FC09D" w14:textId="4D0FE052" w:rsidR="00F00FBA" w:rsidRDefault="00F00FBA" w:rsidP="00F87204"/>
    <w:p w14:paraId="2FFD25AC" w14:textId="476F8831" w:rsidR="00D52DC3" w:rsidRDefault="00D52DC3" w:rsidP="00F87204"/>
    <w:p w14:paraId="4FDA1514" w14:textId="136F8C4B" w:rsidR="00D52DC3" w:rsidRDefault="00D52DC3">
      <w:r>
        <w:rPr>
          <w:noProof/>
          <w:lang w:eastAsia="en-GB"/>
        </w:rPr>
        <w:drawing>
          <wp:anchor distT="0" distB="0" distL="114300" distR="114300" simplePos="0" relativeHeight="251673600" behindDoc="0" locked="0" layoutInCell="1" allowOverlap="1" wp14:anchorId="3765A829" wp14:editId="61B05E5E">
            <wp:simplePos x="0" y="0"/>
            <wp:positionH relativeFrom="column">
              <wp:posOffset>-293497</wp:posOffset>
            </wp:positionH>
            <wp:positionV relativeFrom="paragraph">
              <wp:posOffset>4745990</wp:posOffset>
            </wp:positionV>
            <wp:extent cx="6335606" cy="3552281"/>
            <wp:effectExtent l="0" t="0" r="0" b="3810"/>
            <wp:wrapNone/>
            <wp:docPr id="26" name="Picture 26" descr="IMG_2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G_2022.JPG"/>
                    <pic:cNvPicPr>
                      <a:picLocks noChangeAspect="1" noChangeArrowheads="1"/>
                    </pic:cNvPicPr>
                  </pic:nvPicPr>
                  <pic:blipFill>
                    <a:blip r:embed="rId6" cstate="screen">
                      <a:extLst>
                        <a:ext uri="{28A0092B-C50C-407E-A947-70E740481C1C}">
                          <a14:useLocalDpi xmlns:a14="http://schemas.microsoft.com/office/drawing/2010/main"/>
                        </a:ext>
                      </a:extLst>
                    </a:blip>
                    <a:srcRect/>
                    <a:stretch>
                      <a:fillRect/>
                    </a:stretch>
                  </pic:blipFill>
                  <pic:spPr bwMode="auto">
                    <a:xfrm>
                      <a:off x="0" y="0"/>
                      <a:ext cx="6335606" cy="3552281"/>
                    </a:xfrm>
                    <a:prstGeom prst="rect">
                      <a:avLst/>
                    </a:prstGeom>
                    <a:noFill/>
                    <a:ln>
                      <a:noFill/>
                    </a:ln>
                  </pic:spPr>
                </pic:pic>
              </a:graphicData>
            </a:graphic>
            <wp14:sizeRelH relativeFrom="page">
              <wp14:pctWidth>0</wp14:pctWidth>
            </wp14:sizeRelH>
            <wp14:sizeRelV relativeFrom="page">
              <wp14:pctHeight>0</wp14:pctHeight>
            </wp14:sizeRelV>
          </wp:anchor>
        </w:drawing>
      </w:r>
      <w:r>
        <w:br w:type="page"/>
      </w:r>
    </w:p>
    <w:p w14:paraId="28CFAEF7" w14:textId="6C1F726B" w:rsidR="00D52DC3" w:rsidRDefault="00D52DC3">
      <w:r>
        <w:rPr>
          <w:noProof/>
          <w:lang w:eastAsia="en-GB"/>
        </w:rPr>
        <w:lastRenderedPageBreak/>
        <mc:AlternateContent>
          <mc:Choice Requires="wpg">
            <w:drawing>
              <wp:anchor distT="0" distB="0" distL="114300" distR="114300" simplePos="0" relativeHeight="251664384" behindDoc="0" locked="0" layoutInCell="1" allowOverlap="1" wp14:anchorId="0D75703B" wp14:editId="5BEC1528">
                <wp:simplePos x="0" y="0"/>
                <wp:positionH relativeFrom="column">
                  <wp:posOffset>55418</wp:posOffset>
                </wp:positionH>
                <wp:positionV relativeFrom="paragraph">
                  <wp:posOffset>-457200</wp:posOffset>
                </wp:positionV>
                <wp:extent cx="5833329" cy="10057680"/>
                <wp:effectExtent l="0" t="0" r="8890" b="1270"/>
                <wp:wrapNone/>
                <wp:docPr id="27" name="Group 27"/>
                <wp:cNvGraphicFramePr/>
                <a:graphic xmlns:a="http://schemas.openxmlformats.org/drawingml/2006/main">
                  <a:graphicData uri="http://schemas.microsoft.com/office/word/2010/wordprocessingGroup">
                    <wpg:wgp>
                      <wpg:cNvGrpSpPr/>
                      <wpg:grpSpPr>
                        <a:xfrm>
                          <a:off x="0" y="0"/>
                          <a:ext cx="5833329" cy="10057680"/>
                          <a:chOff x="0" y="0"/>
                          <a:chExt cx="5833329" cy="10057680"/>
                        </a:xfrm>
                      </wpg:grpSpPr>
                      <wpg:grpSp>
                        <wpg:cNvPr id="8" name="Group 8"/>
                        <wpg:cNvGrpSpPr/>
                        <wpg:grpSpPr>
                          <a:xfrm>
                            <a:off x="0" y="0"/>
                            <a:ext cx="5720379" cy="4803290"/>
                            <a:chOff x="0" y="0"/>
                            <a:chExt cx="5720379" cy="4803290"/>
                          </a:xfrm>
                        </wpg:grpSpPr>
                        <pic:pic xmlns:pic="http://schemas.openxmlformats.org/drawingml/2006/picture">
                          <pic:nvPicPr>
                            <pic:cNvPr id="1" name="Picture 1" descr="IMG_1974.JPG"/>
                            <pic:cNvPicPr>
                              <a:picLocks noChangeAspect="1"/>
                            </pic:cNvPicPr>
                          </pic:nvPicPr>
                          <pic:blipFill>
                            <a:blip r:embed="rId7" cstate="screen">
                              <a:extLst>
                                <a:ext uri="{28A0092B-C50C-407E-A947-70E740481C1C}">
                                  <a14:useLocalDpi xmlns:a14="http://schemas.microsoft.com/office/drawing/2010/main"/>
                                </a:ext>
                              </a:extLst>
                            </a:blip>
                            <a:srcRect/>
                            <a:stretch>
                              <a:fillRect/>
                            </a:stretch>
                          </pic:blipFill>
                          <pic:spPr bwMode="auto">
                            <a:xfrm>
                              <a:off x="0" y="0"/>
                              <a:ext cx="5717540" cy="4288155"/>
                            </a:xfrm>
                            <a:prstGeom prst="rect">
                              <a:avLst/>
                            </a:prstGeom>
                            <a:noFill/>
                            <a:ln>
                              <a:noFill/>
                            </a:ln>
                          </pic:spPr>
                        </pic:pic>
                        <wps:wsp>
                          <wps:cNvPr id="7" name="Text Box 7"/>
                          <wps:cNvSpPr txBox="1"/>
                          <wps:spPr>
                            <a:xfrm>
                              <a:off x="462579" y="4346090"/>
                              <a:ext cx="5257800" cy="4572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74BC3695" w14:textId="4CF04021" w:rsidR="00F00FBA" w:rsidRDefault="00F00FBA" w:rsidP="00E52C88">
                                <w:pPr>
                                  <w:jc w:val="center"/>
                                </w:pPr>
                                <w:r>
                                  <w:t>Dr. Helen Hanson (</w:t>
                                </w:r>
                                <w:r w:rsidR="009A4F88">
                                  <w:t xml:space="preserve">University of </w:t>
                                </w:r>
                                <w:r>
                                  <w:t>Exeter) gives her keynote lecture: “Back to Black: Adapting Noir Methodologies”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7" name="Group 17"/>
                        <wpg:cNvGrpSpPr/>
                        <wpg:grpSpPr>
                          <a:xfrm>
                            <a:off x="0" y="4918364"/>
                            <a:ext cx="5833329" cy="5139316"/>
                            <a:chOff x="0" y="0"/>
                            <a:chExt cx="5833329" cy="5139316"/>
                          </a:xfrm>
                        </wpg:grpSpPr>
                        <pic:pic xmlns:pic="http://schemas.openxmlformats.org/drawingml/2006/picture">
                          <pic:nvPicPr>
                            <pic:cNvPr id="15" name="Picture 15" descr="IMG_2010.JPG"/>
                            <pic:cNvPicPr>
                              <a:picLocks noChangeAspect="1"/>
                            </pic:cNvPicPr>
                          </pic:nvPicPr>
                          <pic:blipFill rotWithShape="1">
                            <a:blip r:embed="rId8" cstate="screen">
                              <a:extLst>
                                <a:ext uri="{28A0092B-C50C-407E-A947-70E740481C1C}">
                                  <a14:useLocalDpi xmlns:a14="http://schemas.microsoft.com/office/drawing/2010/main"/>
                                </a:ext>
                              </a:extLst>
                            </a:blip>
                            <a:srcRect/>
                            <a:stretch/>
                          </pic:blipFill>
                          <pic:spPr bwMode="auto">
                            <a:xfrm>
                              <a:off x="0" y="0"/>
                              <a:ext cx="5830570" cy="4373245"/>
                            </a:xfrm>
                            <a:prstGeom prst="rect">
                              <a:avLst/>
                            </a:prstGeom>
                            <a:noFill/>
                            <a:ln>
                              <a:noFill/>
                            </a:ln>
                          </pic:spPr>
                        </pic:pic>
                        <wps:wsp>
                          <wps:cNvPr id="16" name="Text Box 16"/>
                          <wps:cNvSpPr txBox="1"/>
                          <wps:spPr>
                            <a:xfrm>
                              <a:off x="118329" y="4453284"/>
                              <a:ext cx="5715000" cy="686032"/>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40FDC0C" w14:textId="4CF1C30E" w:rsidR="007805B4" w:rsidRPr="007805B4" w:rsidRDefault="007805B4" w:rsidP="007805B4">
                                <w:pPr>
                                  <w:jc w:val="center"/>
                                </w:pPr>
                                <w:r>
                                  <w:t xml:space="preserve">Warren Pleece discusses the </w:t>
                                </w:r>
                                <w:r>
                                  <w:rPr>
                                    <w:i/>
                                  </w:rPr>
                                  <w:t>noir</w:t>
                                </w:r>
                                <w:r>
                                  <w:t xml:space="preserve"> inspirations on his work in illustrations and graphic novels.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anchor>
            </w:drawing>
          </mc:Choice>
          <mc:Fallback xmlns:mv="urn:schemas-microsoft-com:mac:vml" xmlns:mo="http://schemas.microsoft.com/office/mac/office/2008/main">
            <w:pict>
              <v:group w14:anchorId="0D75703B" id="Group 27" o:spid="_x0000_s1026" style="position:absolute;margin-left:4.35pt;margin-top:-35.95pt;width:459.3pt;height:791.95pt;z-index:251664384" coordsize="5833329,10057680" o:gfxdata="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">
                <v:group id="Group 8" o:spid="_x0000_s1027" style="position:absolute;width:5720379;height:4803290" coordsize="5720379,480329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8" type="#_x0000_t75" alt="IMG_1974.JPG" style="position:absolute;width:5717540;height:428815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">
                    <v:imagedata r:id="rId9" o:title="IMG_1974.JPG"/>
                    <v:path arrowok="t"/>
                  </v:shape>
                  <v:shapetype id="_x0000_t202" coordsize="21600,21600" o:spt="202" path="m0,0l0,21600,21600,21600,21600,0xe">
                    <v:stroke joinstyle="miter"/>
                    <v:path gradientshapeok="t" o:connecttype="rect"/>
                  </v:shapetype>
                  <v:shape id="Text Box 7" o:spid="_x0000_s1029" type="#_x0000_t202" style="position:absolute;left:462579;top:4346090;width:5257800;height:4572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5A6wwwAA&#10;ANoAAAAPAAAAZHJzL2Rvd25yZXYueG1sRI9Ba8JAFITvBf/D8oTedNdS2xqzkaIInixNW8HbI/tM&#10;gtm3Ibua9N93BaHHYWa+YdLVYBtxpc7XjjXMpgoEceFMzaWG76/t5A2ED8gGG8ek4Zc8rLLRQ4qJ&#10;cT1/0jUPpYgQ9glqqEJoEyl9UZFFP3UtcfROrrMYouxKaTrsI9w28kmpF2mx5rhQYUvriopzfrEa&#10;fvan4+FZfZQbO297NyjJdiG1fhwP70sQgYbwH763d0bDK9yuxBsgsz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q5A6wwwAAANoAAAAPAAAAAAAAAAAAAAAAAJcCAABkcnMvZG93&#10;bnJldi54bWxQSwUGAAAAAAQABAD1AAAAhwMAAAAA&#10;" filled="f" stroked="f">
                    <v:textbox>
                      <w:txbxContent>
                        <w:p w14:paraId="74BC3695" w14:textId="4CF04021" w:rsidR="00F00FBA" w:rsidRDefault="00F00FBA" w:rsidP="00E52C88">
                          <w:pPr>
                            <w:jc w:val="center"/>
                          </w:pPr>
                          <w:proofErr w:type="spellStart"/>
                          <w:r>
                            <w:t>Dr.</w:t>
                          </w:r>
                          <w:proofErr w:type="spellEnd"/>
                          <w:r>
                            <w:t xml:space="preserve"> Helen Hanson (</w:t>
                          </w:r>
                          <w:r w:rsidR="009A4F88">
                            <w:t xml:space="preserve">University of </w:t>
                          </w:r>
                          <w:r>
                            <w:t>Exeter) gives her keynote lecture: “Back to Black: Adapting Noir Methodologies”</w:t>
                          </w:r>
                        </w:p>
                      </w:txbxContent>
                    </v:textbox>
                  </v:shape>
                </v:group>
                <v:group id="Group 17" o:spid="_x0000_s1030" style="position:absolute;top:4918364;width:5833329;height:5139316" coordsize="5833329,5139316"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">
                  <v:shape id="Picture 15" o:spid="_x0000_s1031" type="#_x0000_t75" alt="IMG_2010.JPG" style="position:absolute;width:5830570;height:437324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GIT&#10;Kt7DAAAA2wAAAA8AAABkcnMvZG93bnJldi54bWxET0trwkAQvgv+h2WEXqRuLFRC6ipiaAm9hPqg&#10;HofsNBvMzobsVtP++m5B8DYf33OW68G24kK9bxwrmM8SEMSV0w3XCg7718cUhA/IGlvHpOCHPKxX&#10;49ESM+2u/EGXXahFDGGfoQITQpdJ6StDFv3MdcSR+3K9xRBhX0vd4zWG21Y+JclCWmw4NhjsaGuo&#10;Ou++rYLSldN3k9s3+izy3yJPT8eiPCn1MBk2LyACDeEuvrkLHec/w/8v8QC5+gM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YhMq3sMAAADbAAAADwAAAAAAAAAAAAAAAACcAgAA&#10;ZHJzL2Rvd25yZXYueG1sUEsFBgAAAAAEAAQA9wAAAIwDAAAAAA==&#10;">
                    <v:imagedata r:id="rId10" o:title="IMG_2010.JPG"/>
                    <v:path arrowok="t"/>
                  </v:shape>
                  <v:shape id="Text Box 16" o:spid="_x0000_s1032" type="#_x0000_t202" style="position:absolute;left:118329;top:4453284;width:5715000;height:686032;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" filled="f" stroked="f">
                    <v:textbox>
                      <w:txbxContent>
                        <w:p w14:paraId="140FDC0C" w14:textId="4CF1C30E" w:rsidR="007805B4" w:rsidRPr="007805B4" w:rsidRDefault="007805B4" w:rsidP="007805B4">
                          <w:pPr>
                            <w:jc w:val="center"/>
                          </w:pPr>
                          <w:r>
                            <w:t xml:space="preserve">Warren </w:t>
                          </w:r>
                          <w:proofErr w:type="spellStart"/>
                          <w:r>
                            <w:t>Pleece</w:t>
                          </w:r>
                          <w:proofErr w:type="spellEnd"/>
                          <w:r>
                            <w:t xml:space="preserve"> discusses the </w:t>
                          </w:r>
                          <w:r>
                            <w:rPr>
                              <w:i/>
                            </w:rPr>
                            <w:t>noir</w:t>
                          </w:r>
                          <w:r>
                            <w:t xml:space="preserve"> inspirations on his work in illustrations and graphic novels.</w:t>
                          </w:r>
                        </w:p>
                      </w:txbxContent>
                    </v:textbox>
                  </v:shape>
                </v:group>
              </v:group>
            </w:pict>
          </mc:Fallback>
        </mc:AlternateContent>
      </w:r>
    </w:p>
    <w:p w14:paraId="1E68EB22" w14:textId="0A4416CB" w:rsidR="00D52DC3" w:rsidRDefault="00D52DC3"/>
    <w:p w14:paraId="2B39E738" w14:textId="77777777" w:rsidR="00F00FBA" w:rsidRDefault="00F00FBA" w:rsidP="00F87204"/>
    <w:p w14:paraId="1D9AFAC6" w14:textId="3F211BCF" w:rsidR="00F00FBA" w:rsidRDefault="00F00FBA" w:rsidP="00F87204"/>
    <w:p w14:paraId="68B4C9FE" w14:textId="77777777" w:rsidR="009E68B3" w:rsidRDefault="009E68B3" w:rsidP="00F87204"/>
    <w:p w14:paraId="7AB60D3B" w14:textId="2A84E52C" w:rsidR="009E68B3" w:rsidRDefault="009E68B3" w:rsidP="00F87204"/>
    <w:p w14:paraId="35268938" w14:textId="18BF590C" w:rsidR="009E68B3" w:rsidRDefault="009E68B3" w:rsidP="00F87204"/>
    <w:p w14:paraId="226AFBB1" w14:textId="658DEA1F" w:rsidR="009E68B3" w:rsidRDefault="009E68B3" w:rsidP="00F87204"/>
    <w:p w14:paraId="7D4680AD" w14:textId="7CD66849" w:rsidR="009E68B3" w:rsidRDefault="009E68B3" w:rsidP="00F87204"/>
    <w:p w14:paraId="2D207D5D" w14:textId="77777777" w:rsidR="007805B4" w:rsidRDefault="007805B4" w:rsidP="00F87204"/>
    <w:p w14:paraId="52762237" w14:textId="0B7A5A01" w:rsidR="007805B4" w:rsidRDefault="007805B4" w:rsidP="00F87204"/>
    <w:p w14:paraId="190B721F" w14:textId="31CB257B" w:rsidR="007805B4" w:rsidRDefault="007805B4" w:rsidP="00F87204"/>
    <w:p w14:paraId="6725D671" w14:textId="2B4E1FD4" w:rsidR="007805B4" w:rsidRDefault="007805B4" w:rsidP="00F87204"/>
    <w:p w14:paraId="31A09C52" w14:textId="77777777" w:rsidR="007805B4" w:rsidRDefault="007805B4" w:rsidP="00F87204"/>
    <w:p w14:paraId="7999C582" w14:textId="77777777" w:rsidR="007805B4" w:rsidRDefault="007805B4" w:rsidP="00F87204"/>
    <w:p w14:paraId="1B3B169F" w14:textId="77777777" w:rsidR="007805B4" w:rsidRDefault="007805B4" w:rsidP="00F87204"/>
    <w:p w14:paraId="44DF981F" w14:textId="604BD1FC" w:rsidR="007805B4" w:rsidRDefault="007805B4" w:rsidP="00F87204"/>
    <w:p w14:paraId="50DBA63E" w14:textId="77777777" w:rsidR="007805B4" w:rsidRDefault="007805B4" w:rsidP="00F87204"/>
    <w:p w14:paraId="15856F38" w14:textId="77777777" w:rsidR="007805B4" w:rsidRDefault="007805B4" w:rsidP="00F87204"/>
    <w:p w14:paraId="3B0870E4" w14:textId="12860EF3" w:rsidR="007805B4" w:rsidRDefault="007805B4" w:rsidP="00F87204"/>
    <w:p w14:paraId="4DDFA17C" w14:textId="51D0B2F9" w:rsidR="007805B4" w:rsidRDefault="007805B4" w:rsidP="00F87204"/>
    <w:p w14:paraId="1742F6E7" w14:textId="39019B03" w:rsidR="007805B4" w:rsidRDefault="007805B4" w:rsidP="00F87204"/>
    <w:p w14:paraId="7F06C21F" w14:textId="309B399F" w:rsidR="007805B4" w:rsidRDefault="007805B4" w:rsidP="00F87204"/>
    <w:p w14:paraId="41522708" w14:textId="62EEBE9A" w:rsidR="007805B4" w:rsidRDefault="007805B4" w:rsidP="00F87204"/>
    <w:p w14:paraId="07B03CD8" w14:textId="3CE71A4F" w:rsidR="007805B4" w:rsidRDefault="007805B4" w:rsidP="00F87204"/>
    <w:p w14:paraId="0F1AE345" w14:textId="448301AA" w:rsidR="007805B4" w:rsidRDefault="007805B4" w:rsidP="00F87204"/>
    <w:p w14:paraId="158D7568" w14:textId="350D1456" w:rsidR="007805B4" w:rsidRDefault="007805B4" w:rsidP="00F87204"/>
    <w:p w14:paraId="6EDDD81E" w14:textId="48FC994A" w:rsidR="007805B4" w:rsidRDefault="007805B4" w:rsidP="00F87204"/>
    <w:p w14:paraId="4FB8DFB9" w14:textId="66AF015A" w:rsidR="007805B4" w:rsidRDefault="007805B4" w:rsidP="00F87204"/>
    <w:p w14:paraId="026B9A8C" w14:textId="5EC7C1B7" w:rsidR="007805B4" w:rsidRDefault="007805B4" w:rsidP="00F87204"/>
    <w:p w14:paraId="75149445" w14:textId="72629A72" w:rsidR="007805B4" w:rsidRDefault="007805B4" w:rsidP="00F87204"/>
    <w:p w14:paraId="318909BD" w14:textId="77777777" w:rsidR="007805B4" w:rsidRDefault="007805B4" w:rsidP="00F87204"/>
    <w:p w14:paraId="71476D00" w14:textId="77777777" w:rsidR="007805B4" w:rsidRDefault="007805B4" w:rsidP="00F87204"/>
    <w:p w14:paraId="5C2D94EE" w14:textId="1CF58E60" w:rsidR="007805B4" w:rsidRDefault="007805B4" w:rsidP="00F87204"/>
    <w:p w14:paraId="0F9A9B2C" w14:textId="77777777" w:rsidR="00D52DC3" w:rsidRDefault="00D52DC3" w:rsidP="00F87204"/>
    <w:p w14:paraId="393F8FE5" w14:textId="77777777" w:rsidR="00D52DC3" w:rsidRDefault="00D52DC3" w:rsidP="00F87204"/>
    <w:p w14:paraId="568024C6" w14:textId="77777777" w:rsidR="00D52DC3" w:rsidRDefault="00D52DC3" w:rsidP="00F87204"/>
    <w:p w14:paraId="0D0F9EF1" w14:textId="77777777" w:rsidR="00D52DC3" w:rsidRDefault="00D52DC3" w:rsidP="00F87204"/>
    <w:p w14:paraId="67904401" w14:textId="77777777" w:rsidR="00D52DC3" w:rsidRDefault="00D52DC3" w:rsidP="00F87204"/>
    <w:p w14:paraId="6D6927FD" w14:textId="77777777" w:rsidR="00D52DC3" w:rsidRDefault="00D52DC3">
      <w:r>
        <w:br w:type="page"/>
      </w:r>
    </w:p>
    <w:p w14:paraId="5A6C1D30" w14:textId="1B0D0B07" w:rsidR="00F00FBA" w:rsidRDefault="00D52DC3" w:rsidP="00F87204">
      <w:r>
        <w:rPr>
          <w:noProof/>
          <w:lang w:eastAsia="en-GB"/>
        </w:rPr>
        <w:lastRenderedPageBreak/>
        <mc:AlternateContent>
          <mc:Choice Requires="wpg">
            <w:drawing>
              <wp:anchor distT="0" distB="0" distL="114300" distR="114300" simplePos="0" relativeHeight="251671552" behindDoc="0" locked="0" layoutInCell="1" allowOverlap="1" wp14:anchorId="5E6CD4D2" wp14:editId="5F94799B">
                <wp:simplePos x="0" y="0"/>
                <wp:positionH relativeFrom="column">
                  <wp:posOffset>-406400</wp:posOffset>
                </wp:positionH>
                <wp:positionV relativeFrom="paragraph">
                  <wp:posOffset>0</wp:posOffset>
                </wp:positionV>
                <wp:extent cx="6639213" cy="9481712"/>
                <wp:effectExtent l="0" t="0" r="0" b="0"/>
                <wp:wrapThrough wrapText="bothSides">
                  <wp:wrapPolygon edited="0">
                    <wp:start x="248" y="0"/>
                    <wp:lineTo x="248" y="5555"/>
                    <wp:lineTo x="496" y="7407"/>
                    <wp:lineTo x="0" y="7812"/>
                    <wp:lineTo x="0" y="12788"/>
                    <wp:lineTo x="9917" y="12962"/>
                    <wp:lineTo x="83" y="13541"/>
                    <wp:lineTo x="83" y="14814"/>
                    <wp:lineTo x="578" y="15740"/>
                    <wp:lineTo x="578" y="21526"/>
                    <wp:lineTo x="12727" y="21526"/>
                    <wp:lineTo x="12727" y="20369"/>
                    <wp:lineTo x="16363" y="20369"/>
                    <wp:lineTo x="21404" y="19848"/>
                    <wp:lineTo x="21486" y="18459"/>
                    <wp:lineTo x="12727" y="17591"/>
                    <wp:lineTo x="21486" y="16839"/>
                    <wp:lineTo x="21486" y="11400"/>
                    <wp:lineTo x="12727" y="11110"/>
                    <wp:lineTo x="18511" y="11110"/>
                    <wp:lineTo x="21486" y="10821"/>
                    <wp:lineTo x="21486" y="8911"/>
                    <wp:lineTo x="20495" y="8796"/>
                    <wp:lineTo x="12974" y="8333"/>
                    <wp:lineTo x="19916" y="7465"/>
                    <wp:lineTo x="19999" y="6481"/>
                    <wp:lineTo x="21156" y="5613"/>
                    <wp:lineTo x="21156" y="0"/>
                    <wp:lineTo x="248" y="0"/>
                  </wp:wrapPolygon>
                </wp:wrapThrough>
                <wp:docPr id="28" name="Group 28"/>
                <wp:cNvGraphicFramePr/>
                <a:graphic xmlns:a="http://schemas.openxmlformats.org/drawingml/2006/main">
                  <a:graphicData uri="http://schemas.microsoft.com/office/word/2010/wordprocessingGroup">
                    <wpg:wgp>
                      <wpg:cNvGrpSpPr/>
                      <wpg:grpSpPr>
                        <a:xfrm>
                          <a:off x="0" y="0"/>
                          <a:ext cx="6639213" cy="9481712"/>
                          <a:chOff x="0" y="0"/>
                          <a:chExt cx="6639213" cy="9481712"/>
                        </a:xfrm>
                      </wpg:grpSpPr>
                      <wpg:grpSp>
                        <wpg:cNvPr id="14" name="Group 14"/>
                        <wpg:cNvGrpSpPr/>
                        <wpg:grpSpPr>
                          <a:xfrm>
                            <a:off x="116114" y="0"/>
                            <a:ext cx="6352540" cy="3314065"/>
                            <a:chOff x="0" y="0"/>
                            <a:chExt cx="6352727" cy="3314476"/>
                          </a:xfrm>
                        </wpg:grpSpPr>
                        <pic:pic xmlns:pic="http://schemas.openxmlformats.org/drawingml/2006/picture">
                          <pic:nvPicPr>
                            <pic:cNvPr id="9" name="Picture 9" descr="IMG_2020.JPG"/>
                            <pic:cNvPicPr>
                              <a:picLocks noChangeAspect="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1378062" y="0"/>
                              <a:ext cx="3352165" cy="2513965"/>
                            </a:xfrm>
                            <a:prstGeom prst="rect">
                              <a:avLst/>
                            </a:prstGeom>
                            <a:noFill/>
                            <a:ln>
                              <a:noFill/>
                            </a:ln>
                          </pic:spPr>
                        </pic:pic>
                        <pic:pic xmlns:pic="http://schemas.openxmlformats.org/drawingml/2006/picture">
                          <pic:nvPicPr>
                            <pic:cNvPr id="2" name="Picture 2" descr="IMG_2025.JPG"/>
                            <pic:cNvPicPr>
                              <a:picLocks noChangeAspect="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4465507" y="0"/>
                              <a:ext cx="1887220" cy="2513965"/>
                            </a:xfrm>
                            <a:prstGeom prst="rect">
                              <a:avLst/>
                            </a:prstGeom>
                            <a:noFill/>
                            <a:ln>
                              <a:noFill/>
                            </a:ln>
                          </pic:spPr>
                        </pic:pic>
                        <wps:wsp>
                          <wps:cNvPr id="11" name="Text Box 11"/>
                          <wps:cNvSpPr txBox="1"/>
                          <wps:spPr>
                            <a:xfrm>
                              <a:off x="11841" y="2624866"/>
                              <a:ext cx="6052820" cy="68961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BCA8882" w14:textId="4DD7500E" w:rsidR="000061C6" w:rsidRDefault="000061C6" w:rsidP="000061C6">
                                <w:pPr>
                                  <w:jc w:val="center"/>
                                </w:pPr>
                                <w:r>
                                  <w:t xml:space="preserve">Left to right: </w:t>
                                </w:r>
                                <w:r w:rsidR="00A57B44">
                                  <w:t xml:space="preserve">Professor J.E. Smyth </w:t>
                                </w:r>
                                <w:r w:rsidR="00C30A1A">
                                  <w:t>gives the conference’s</w:t>
                                </w:r>
                                <w:r w:rsidR="00A57B44">
                                  <w:t xml:space="preserve"> opening remarks</w:t>
                                </w:r>
                                <w:r>
                                  <w:t>; Keynote speakers Helen Hanson and Warren Pleece;</w:t>
                                </w:r>
                                <w:r w:rsidR="00A57B44">
                                  <w:t xml:space="preserve"> Co-organisers</w:t>
                                </w:r>
                                <w:r>
                                  <w:t xml:space="preserve"> Esther </w:t>
                                </w:r>
                                <w:r w:rsidR="00A57B44">
                                  <w:t xml:space="preserve">Wright </w:t>
                                </w:r>
                                <w:r>
                                  <w:t>and Hannah</w:t>
                                </w:r>
                                <w:r w:rsidR="00A57B44">
                                  <w:t xml:space="preserve"> Graves (History)</w:t>
                                </w:r>
                                <w:r>
                                  <w:t xml:space="preserve"> with Helen Hanson.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3" name="Picture 13" descr="../DSC05468.JPG"/>
                            <pic:cNvPicPr>
                              <a:picLocks noChangeAspect="1"/>
                            </pic:cNvPicPr>
                          </pic:nvPicPr>
                          <pic:blipFill>
                            <a:blip r:embed="rId13" cstate="screen">
                              <a:extLst>
                                <a:ext uri="{28A0092B-C50C-407E-A947-70E740481C1C}">
                                  <a14:useLocalDpi xmlns:a14="http://schemas.microsoft.com/office/drawing/2010/main"/>
                                </a:ext>
                              </a:extLst>
                            </a:blip>
                            <a:srcRect/>
                            <a:stretch>
                              <a:fillRect/>
                            </a:stretch>
                          </pic:blipFill>
                          <pic:spPr bwMode="auto">
                            <a:xfrm rot="5400000">
                              <a:off x="-418465" y="419548"/>
                              <a:ext cx="2515235" cy="1678305"/>
                            </a:xfrm>
                            <a:prstGeom prst="rect">
                              <a:avLst/>
                            </a:prstGeom>
                            <a:noFill/>
                            <a:ln>
                              <a:noFill/>
                            </a:ln>
                          </pic:spPr>
                        </pic:pic>
                      </wpg:grpSp>
                      <wpg:grpSp>
                        <wpg:cNvPr id="24" name="Group 24"/>
                        <wpg:cNvGrpSpPr/>
                        <wpg:grpSpPr>
                          <a:xfrm>
                            <a:off x="0" y="3425371"/>
                            <a:ext cx="6639213" cy="6056341"/>
                            <a:chOff x="0" y="0"/>
                            <a:chExt cx="6639213" cy="6056341"/>
                          </a:xfrm>
                        </wpg:grpSpPr>
                        <pic:pic xmlns:pic="http://schemas.openxmlformats.org/drawingml/2006/picture">
                          <pic:nvPicPr>
                            <pic:cNvPr id="19" name="Picture 19" descr="../DSC05478.JPG"/>
                            <pic:cNvPicPr>
                              <a:picLocks noChangeAspect="1"/>
                            </pic:cNvPicPr>
                          </pic:nvPicPr>
                          <pic:blipFill>
                            <a:blip r:embed="rId14" cstate="screen">
                              <a:extLst>
                                <a:ext uri="{28A0092B-C50C-407E-A947-70E740481C1C}">
                                  <a14:useLocalDpi xmlns:a14="http://schemas.microsoft.com/office/drawing/2010/main"/>
                                </a:ext>
                              </a:extLst>
                            </a:blip>
                            <a:srcRect/>
                            <a:stretch>
                              <a:fillRect/>
                            </a:stretch>
                          </pic:blipFill>
                          <pic:spPr bwMode="auto">
                            <a:xfrm>
                              <a:off x="3089563" y="1593272"/>
                              <a:ext cx="3549650" cy="2363470"/>
                            </a:xfrm>
                            <a:prstGeom prst="rect">
                              <a:avLst/>
                            </a:prstGeom>
                            <a:noFill/>
                            <a:ln>
                              <a:noFill/>
                            </a:ln>
                          </pic:spPr>
                        </pic:pic>
                        <pic:pic xmlns:pic="http://schemas.openxmlformats.org/drawingml/2006/picture">
                          <pic:nvPicPr>
                            <pic:cNvPr id="18" name="Picture 18" descr="../IMG_4545.jpg"/>
                            <pic:cNvPicPr>
                              <a:picLocks noChangeAspect="1"/>
                            </pic:cNvPicPr>
                          </pic:nvPicPr>
                          <pic:blipFill>
                            <a:blip r:embed="rId15" cstate="screen">
                              <a:extLst>
                                <a:ext uri="{28A0092B-C50C-407E-A947-70E740481C1C}">
                                  <a14:useLocalDpi xmlns:a14="http://schemas.microsoft.com/office/drawing/2010/main"/>
                                </a:ext>
                              </a:extLst>
                            </a:blip>
                            <a:srcRect/>
                            <a:stretch>
                              <a:fillRect/>
                            </a:stretch>
                          </pic:blipFill>
                          <pic:spPr bwMode="auto">
                            <a:xfrm>
                              <a:off x="0" y="0"/>
                              <a:ext cx="3878580" cy="2197100"/>
                            </a:xfrm>
                            <a:prstGeom prst="rect">
                              <a:avLst/>
                            </a:prstGeom>
                            <a:noFill/>
                            <a:ln>
                              <a:noFill/>
                            </a:ln>
                          </pic:spPr>
                        </pic:pic>
                        <pic:pic xmlns:pic="http://schemas.openxmlformats.org/drawingml/2006/picture">
                          <pic:nvPicPr>
                            <pic:cNvPr id="20" name="Picture 20" descr="IMG_1990.JPG"/>
                            <pic:cNvPicPr>
                              <a:picLocks noChangeAspect="1"/>
                            </pic:cNvPicPr>
                          </pic:nvPicPr>
                          <pic:blipFill>
                            <a:blip r:embed="rId16" cstate="screen">
                              <a:extLst>
                                <a:ext uri="{28A0092B-C50C-407E-A947-70E740481C1C}">
                                  <a14:useLocalDpi xmlns:a14="http://schemas.microsoft.com/office/drawing/2010/main"/>
                                </a:ext>
                              </a:extLst>
                            </a:blip>
                            <a:srcRect/>
                            <a:stretch>
                              <a:fillRect/>
                            </a:stretch>
                          </pic:blipFill>
                          <pic:spPr bwMode="auto">
                            <a:xfrm>
                              <a:off x="221672" y="3311236"/>
                              <a:ext cx="3656965" cy="2745105"/>
                            </a:xfrm>
                            <a:prstGeom prst="rect">
                              <a:avLst/>
                            </a:prstGeom>
                            <a:noFill/>
                            <a:ln>
                              <a:noFill/>
                            </a:ln>
                          </pic:spPr>
                        </pic:pic>
                        <wps:wsp>
                          <wps:cNvPr id="21" name="Text Box 21"/>
                          <wps:cNvSpPr txBox="1"/>
                          <wps:spPr>
                            <a:xfrm>
                              <a:off x="4003963" y="457200"/>
                              <a:ext cx="2624455" cy="91313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B64BDB0" w14:textId="6CFBC91F" w:rsidR="00D52DC3" w:rsidRDefault="00D52DC3" w:rsidP="00D52DC3">
                                <w:pPr>
                                  <w:jc w:val="center"/>
                                </w:pPr>
                                <w:r>
                                  <w:t>Left: Michael Do</w:t>
                                </w:r>
                                <w:r w:rsidR="00FA0932">
                                  <w:t>c</w:t>
                                </w:r>
                                <w:r>
                                  <w:t>herty (</w:t>
                                </w:r>
                                <w:r w:rsidR="00FA0932">
                                  <w:t xml:space="preserve">University of </w:t>
                                </w:r>
                                <w:r>
                                  <w:t xml:space="preserve">Kent) on video game </w:t>
                                </w:r>
                                <w:r w:rsidRPr="00D52DC3">
                                  <w:rPr>
                                    <w:i/>
                                  </w:rPr>
                                  <w:t>Grim Fandango’s</w:t>
                                </w:r>
                                <w:r>
                                  <w:t xml:space="preserve"> representation of Mexican American history and iconography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 name="Text Box 22"/>
                          <wps:cNvSpPr txBox="1"/>
                          <wps:spPr>
                            <a:xfrm>
                              <a:off x="0" y="2507672"/>
                              <a:ext cx="2964815" cy="69151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B102257" w14:textId="7271421D" w:rsidR="00D52DC3" w:rsidRPr="00D52DC3" w:rsidRDefault="00D52DC3" w:rsidP="00D52DC3">
                                <w:pPr>
                                  <w:jc w:val="center"/>
                                  <w:rPr>
                                    <w:i/>
                                  </w:rPr>
                                </w:pPr>
                                <w:r>
                                  <w:t xml:space="preserve">Right: Kulraj Phullar (King’s College London) on </w:t>
                                </w:r>
                                <w:r>
                                  <w:rPr>
                                    <w:i/>
                                  </w:rPr>
                                  <w:t>L.A. Confidential</w:t>
                                </w:r>
                                <w:r w:rsidRPr="00D52DC3">
                                  <w:t>’s</w:t>
                                </w:r>
                                <w:r>
                                  <w:t xml:space="preserve"> engagement with the star image of Veronica Lake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 name="Text Box 23"/>
                          <wps:cNvSpPr txBox="1"/>
                          <wps:spPr>
                            <a:xfrm>
                              <a:off x="4114800" y="4668981"/>
                              <a:ext cx="2514600" cy="64643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656AA933" w14:textId="4882A26A" w:rsidR="00D52DC3" w:rsidRPr="00D52DC3" w:rsidRDefault="00D52DC3" w:rsidP="00D52DC3">
                                <w:pPr>
                                  <w:jc w:val="center"/>
                                </w:pPr>
                                <w:r>
                                  <w:t xml:space="preserve">Left: Lindsay Steenberg (Oxford Brookes) on Transnational Television Noir and BBC’s </w:t>
                                </w:r>
                                <w:r>
                                  <w:rPr>
                                    <w:i/>
                                  </w:rPr>
                                  <w:t>The Fall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anchor>
            </w:drawing>
          </mc:Choice>
          <mc:Fallback xmlns:mv="urn:schemas-microsoft-com:mac:vml" xmlns:mo="http://schemas.microsoft.com/office/mac/office/2008/main">
            <w:pict>
              <v:group w14:anchorId="5E6CD4D2" id="Group 28" o:spid="_x0000_s1033" style="position:absolute;margin-left:-32pt;margin-top:0;width:522.75pt;height:746.6pt;z-index:251671552" coordsize="6639213,9481712" o:gfxdata="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">
                <v:group id="Group 14" o:spid="_x0000_s1034" style="position:absolute;left:116114;width:6352540;height:3314065" coordsize="6352727,3314476"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">
                  <v:shape id="Picture 9" o:spid="_x0000_s1035" type="#_x0000_t75" alt="IMG_2020.JPG" style="position:absolute;left:1378062;width:3352165;height:251396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JxM&#10;NKjCAAAA2gAAAA8AAABkcnMvZG93bnJldi54bWxEj0FrAjEUhO+C/yE8wYvUrBa0rkZZxJZ6VHvp&#10;7bF57i5uXtYk6uqvbwqCx2FmvmEWq9bU4krOV5YVjIYJCOLc6ooLBT+Hz7cPED4ga6wtk4I7eVgt&#10;u50FptreeEfXfShEhLBPUUEZQpNK6fOSDPqhbYijd7TOYIjSFVI7vEW4qeU4SSbSYMVxocSG1iXl&#10;p/3FKKBfvR08Hk32Jd9du8nuIZueZ0r1e202BxGoDa/ws/2tFczg/0q8AXL5Bw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CcTDSowgAAANoAAAAPAAAAAAAAAAAAAAAAAJwCAABk&#10;cnMvZG93bnJldi54bWxQSwUGAAAAAAQABAD3AAAAiwMAAAAA&#10;">
                    <v:imagedata r:id="rId17" o:title="IMG_2020.JPG"/>
                    <v:path arrowok="t"/>
                  </v:shape>
                  <v:shape id="Picture 2" o:spid="_x0000_s1036" type="#_x0000_t75" alt="IMG_2025.JPG" style="position:absolute;left:4465507;width:1887220;height:251396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I3X&#10;PpzDAAAA2gAAAA8AAABkcnMvZG93bnJldi54bWxEj0FrwkAUhO8F/8PyhN6ajRZE0mwkCBZPhWgO&#10;9vaafU2C2bchuzWpv94VBI/DzHzDpJvJdOJCg2stK1hEMQjiyuqWawXlcfe2BuE8ssbOMin4Jweb&#10;bPaSYqLtyAVdDr4WAcIuQQWN930ipasaMugi2xMH79cOBn2QQy31gGOAm04u43glDbYcFhrsadtQ&#10;dT78GQXX7/L83i8+8w6/bF6a4uTqn71Sr/Mp/wDhafLP8KO91wqWcL8SboDMbgA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jdc+nMMAAADaAAAADwAAAAAAAAAAAAAAAACcAgAA&#10;ZHJzL2Rvd25yZXYueG1sUEsFBgAAAAAEAAQA9wAAAIwDAAAAAA==&#10;">
                    <v:imagedata r:id="rId18" o:title="IMG_2025.JPG"/>
                    <v:path arrowok="t"/>
                  </v:shape>
                  <v:shape id="Text Box 11" o:spid="_x0000_s1037" type="#_x0000_t202" style="position:absolute;left:11841;top:2624866;width:6052820;height:68961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zzHBiwAAA&#10;ANsAAAAPAAAAZHJzL2Rvd25yZXYueG1sRE9Li8IwEL4L/ocwgjdNFBW3GkUUwZOLj13Y29CMbbGZ&#10;lCba+u83Cwve5uN7znLd2lI8qfaFYw2joQJBnDpTcKbhetkP5iB8QDZYOiYNL/KwXnU7S0yMa/hE&#10;z3PIRAxhn6CGPIQqkdKnOVn0Q1cRR+7maoshwjqTpsYmhttSjpWaSYsFx4YcK9rmlN7PD6vh63j7&#10;+Z6oz2xnp1XjWiXZfkit+712swARqA1v8b/7YOL8Efz9Eg+Qq18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AzzHBiwAAAANsAAAAPAAAAAAAAAAAAAAAAAJcCAABkcnMvZG93bnJl&#10;di54bWxQSwUGAAAAAAQABAD1AAAAhAMAAAAA&#10;" filled="f" stroked="f">
                    <v:textbox>
                      <w:txbxContent>
                        <w:p w14:paraId="3BCA8882" w14:textId="4DD7500E" w:rsidR="000061C6" w:rsidRDefault="000061C6" w:rsidP="000061C6">
                          <w:pPr>
                            <w:jc w:val="center"/>
                          </w:pPr>
                          <w:r>
                            <w:t xml:space="preserve">Left to right: </w:t>
                          </w:r>
                          <w:r w:rsidR="00A57B44">
                            <w:t xml:space="preserve">Professor J.E. Smyth </w:t>
                          </w:r>
                          <w:r w:rsidR="00C30A1A">
                            <w:t>gives the conference’s</w:t>
                          </w:r>
                          <w:r w:rsidR="00A57B44">
                            <w:t xml:space="preserve"> opening remarks</w:t>
                          </w:r>
                          <w:r>
                            <w:t xml:space="preserve">; Keynote speakers Helen Hanson and Warren </w:t>
                          </w:r>
                          <w:proofErr w:type="spellStart"/>
                          <w:r>
                            <w:t>Pleece</w:t>
                          </w:r>
                          <w:proofErr w:type="spellEnd"/>
                          <w:r>
                            <w:t>;</w:t>
                          </w:r>
                          <w:r w:rsidR="00A57B44">
                            <w:t xml:space="preserve"> Co-organisers</w:t>
                          </w:r>
                          <w:r>
                            <w:t xml:space="preserve"> Esther </w:t>
                          </w:r>
                          <w:r w:rsidR="00A57B44">
                            <w:t xml:space="preserve">Wright </w:t>
                          </w:r>
                          <w:r>
                            <w:t>and Hannah</w:t>
                          </w:r>
                          <w:r w:rsidR="00A57B44">
                            <w:t xml:space="preserve"> Graves (History)</w:t>
                          </w:r>
                          <w:r>
                            <w:t xml:space="preserve"> with Helen Hanson.</w:t>
                          </w:r>
                        </w:p>
                      </w:txbxContent>
                    </v:textbox>
                  </v:shape>
                  <v:shape id="Picture 13" o:spid="_x0000_s1038" type="#_x0000_t75" alt="../DSC05468.JPG" style="position:absolute;left:-418465;top:419548;width:2515235;height:1678305;rotation:9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">
                    <v:imagedata r:id="rId19" o:title="../DSC05468.JPG"/>
                    <v:path arrowok="t"/>
                  </v:shape>
                </v:group>
                <v:group id="Group 24" o:spid="_x0000_s1039" style="position:absolute;top:3425371;width:6639213;height:6056341" coordsize="6639213,605634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Bcag6kxAAAANsAAAAP&#10;AAAAAAAAAAAAAAAAAKkCAABkcnMvZG93bnJldi54bWxQSwUGAAAAAAQABAD6AAAAmgMAAAAA&#10;">
                  <v:shape id="Picture 19" o:spid="_x0000_s1040" type="#_x0000_t75" alt="../DSC05478.JPG" style="position:absolute;left:3089563;top:1593272;width:3549650;height:236347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Lx0&#10;fqnCAAAA2wAAAA8AAABkcnMvZG93bnJldi54bWxET01rAjEQvRf8D2EEbzVrBalbo4jSIgpFtx56&#10;HDbTzeJmsk2i7v77plDobR7vcxarzjbiRj7UjhVMxhkI4tLpmisF54/Xx2cQISJrbByTgp4CrJaD&#10;hwXm2t35RLciViKFcMhRgYmxzaUMpSGLYexa4sR9OW8xJugrqT3eU7ht5FOWzaTFmlODwZY2hspL&#10;cbUKuj6c3wj91Ezqz/fv7fGg+/1BqdGwW7+AiNTFf/Gfe6fT/Dn8/pIOkMsfAA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C8dH6pwgAAANsAAAAPAAAAAAAAAAAAAAAAAJwCAABk&#10;cnMvZG93bnJldi54bWxQSwUGAAAAAAQABAD3AAAAiwMAAAAA&#10;">
                    <v:imagedata r:id="rId20" o:title="../DSC05478.JPG"/>
                    <v:path arrowok="t"/>
                  </v:shape>
                  <v:shape id="Picture 18" o:spid="_x0000_s1041" type="#_x0000_t75" alt="../IMG_4545.jpg" style="position:absolute;width:3878580;height:21971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ItX&#10;gPvDAAAA2wAAAA8AAABkcnMvZG93bnJldi54bWxEj0FvwjAMhe+T+A+RkbhMkI4DmjoCQkggbrCO&#10;y25WY5pC41RNBoVfPx+QuNl6z+99ni9736grdbEObOBjkoEiLoOtuTJw/NmMP0HFhGyxCUwG7hRh&#10;uRi8zTG34cbfdC1SpSSEY44GXEptrnUsHXmMk9ASi3YKnccka1dp2+FNwn2jp1k20x5rlgaHLa0d&#10;lZfizxvY72o+FO9rdMdtnFXb/fngfx/GjIb96gtUoj69zM/rnRV8gZVfZAC9+Ac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i1eA+8MAAADbAAAADwAAAAAAAAAAAAAAAACcAgAA&#10;ZHJzL2Rvd25yZXYueG1sUEsFBgAAAAAEAAQA9wAAAIwDAAAAAA==&#10;">
                    <v:imagedata r:id="rId21" o:title="../IMG_4545.jpg"/>
                    <v:path arrowok="t"/>
                  </v:shape>
                  <v:shape id="Picture 20" o:spid="_x0000_s1042" type="#_x0000_t75" alt="IMG_1990.JPG" style="position:absolute;left:221672;top:3311236;width:3656965;height:274510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">
                    <v:imagedata r:id="rId22" o:title="IMG_1990.JPG"/>
                    <v:path arrowok="t"/>
                  </v:shape>
                  <v:shape id="Text Box 21" o:spid="_x0000_s1043" type="#_x0000_t202" style="position:absolute;left:4003963;top:457200;width:2624455;height:91313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9oLrfwgAA&#10;ANsAAAAPAAAAZHJzL2Rvd25yZXYueG1sRI9Bi8IwFITvwv6H8ARvmigq2jXKoix4UtRdYW+P5tkW&#10;m5fSZG3990YQPA4z8w2zWLW2FDeqfeFYw3CgQBCnzhScafg5ffdnIHxANlg6Jg138rBafnQWmBjX&#10;8IFux5CJCGGfoIY8hCqR0qc5WfQDVxFH7+JqiyHKOpOmxibCbSlHSk2lxYLjQo4VrXNKr8d/q+F3&#10;d/k7j9U+29hJ1bhWSbZzqXWv2359ggjUhnf41d4aDaMhPL/EHyCXD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P2gut/CAAAA2wAAAA8AAAAAAAAAAAAAAAAAlwIAAGRycy9kb3du&#10;cmV2LnhtbFBLBQYAAAAABAAEAPUAAACGAwAAAAA=&#10;" filled="f" stroked="f">
                    <v:textbox>
                      <w:txbxContent>
                        <w:p w14:paraId="5B64BDB0" w14:textId="6CFBC91F" w:rsidR="00D52DC3" w:rsidRDefault="00D52DC3" w:rsidP="00D52DC3">
                          <w:pPr>
                            <w:jc w:val="center"/>
                          </w:pPr>
                          <w:r>
                            <w:t>Left: Michael Do</w:t>
                          </w:r>
                          <w:r w:rsidR="00FA0932">
                            <w:t>c</w:t>
                          </w:r>
                          <w:r>
                            <w:t>herty (</w:t>
                          </w:r>
                          <w:r w:rsidR="00FA0932">
                            <w:t xml:space="preserve">University of </w:t>
                          </w:r>
                          <w:r>
                            <w:t xml:space="preserve">Kent) on video game </w:t>
                          </w:r>
                          <w:r w:rsidRPr="00D52DC3">
                            <w:rPr>
                              <w:i/>
                            </w:rPr>
                            <w:t>Grim Fandango’s</w:t>
                          </w:r>
                          <w:r>
                            <w:t xml:space="preserve"> representation of Mexican American history and iconography</w:t>
                          </w:r>
                        </w:p>
                      </w:txbxContent>
                    </v:textbox>
                  </v:shape>
                  <v:shape id="Text Box 22" o:spid="_x0000_s1044" type="#_x0000_t202" style="position:absolute;top:2507672;width:2964815;height:69151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NciSowgAA&#10;ANsAAAAPAAAAZHJzL2Rvd25yZXYueG1sRI9Ba8JAFITvBf/D8gRvdddgi0ZXkRbBU6VWBW+P7DMJ&#10;Zt+G7Griv3cFocdhZr5h5svOVuJGjS8daxgNFQjizJmScw37v/X7BIQPyAYrx6ThTh6Wi97bHFPj&#10;Wv6l2y7kIkLYp6ihCKFOpfRZQRb90NXE0Tu7xmKIssmlabCNcFvJRKlPabHkuFBgTV8FZZfd1Wo4&#10;/JxPx7Ha5t/2o25dpyTbqdR60O9WMxCBuvAffrU3RkOSwPNL/AFy8Q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A1yJKjCAAAA2wAAAA8AAAAAAAAAAAAAAAAAlwIAAGRycy9kb3du&#10;cmV2LnhtbFBLBQYAAAAABAAEAPUAAACGAwAAAAA=&#10;" filled="f" stroked="f">
                    <v:textbox>
                      <w:txbxContent>
                        <w:p w14:paraId="1B102257" w14:textId="7271421D" w:rsidR="00D52DC3" w:rsidRPr="00D52DC3" w:rsidRDefault="00D52DC3" w:rsidP="00D52DC3">
                          <w:pPr>
                            <w:jc w:val="center"/>
                            <w:rPr>
                              <w:i/>
                            </w:rPr>
                          </w:pPr>
                          <w:r>
                            <w:t xml:space="preserve">Right: </w:t>
                          </w:r>
                          <w:proofErr w:type="spellStart"/>
                          <w:r>
                            <w:t>Kulraj</w:t>
                          </w:r>
                          <w:proofErr w:type="spellEnd"/>
                          <w:r>
                            <w:t xml:space="preserve"> </w:t>
                          </w:r>
                          <w:proofErr w:type="spellStart"/>
                          <w:r>
                            <w:t>Phullar</w:t>
                          </w:r>
                          <w:proofErr w:type="spellEnd"/>
                          <w:r>
                            <w:t xml:space="preserve"> (King’s College London) on </w:t>
                          </w:r>
                          <w:r>
                            <w:rPr>
                              <w:i/>
                            </w:rPr>
                            <w:t xml:space="preserve">L.A. </w:t>
                          </w:r>
                          <w:proofErr w:type="spellStart"/>
                          <w:r>
                            <w:rPr>
                              <w:i/>
                            </w:rPr>
                            <w:t>Confidential</w:t>
                          </w:r>
                          <w:r w:rsidRPr="00D52DC3">
                            <w:t>’s</w:t>
                          </w:r>
                          <w:proofErr w:type="spellEnd"/>
                          <w:r>
                            <w:t xml:space="preserve"> engagement with the star image of Veronica Lake</w:t>
                          </w:r>
                        </w:p>
                      </w:txbxContent>
                    </v:textbox>
                  </v:shape>
                  <v:shape id="Text Box 23" o:spid="_x0000_s1045" type="#_x0000_t202" style="position:absolute;left:4114800;top:4668981;width:2514600;height:64643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iPoEzxAAA&#10;ANsAAAAPAAAAZHJzL2Rvd25yZXYueG1sRI9Ba8JAFITvBf/D8gRvuqu2RdNsRJRCTy2mKnh7ZJ9J&#10;aPZtyG5N+u+7BaHHYWa+YdLNYBtxo87XjjXMZwoEceFMzaWG4+frdAXCB2SDjWPS8EMeNtnoIcXE&#10;uJ4PdMtDKSKEfYIaqhDaREpfVGTRz1xLHL2r6yyGKLtSmg77CLeNXCj1LC3WHBcqbGlXUfGVf1sN&#10;p/fr5fyoPsq9fWp7NyjJdi21noyH7QuIQEP4D9/bb0bDYgl/X+IPkNkv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Yj6BM8QAAADbAAAADwAAAAAAAAAAAAAAAACXAgAAZHJzL2Rv&#10;d25yZXYueG1sUEsFBgAAAAAEAAQA9QAAAIgDAAAAAA==&#10;" filled="f" stroked="f">
                    <v:textbox>
                      <w:txbxContent>
                        <w:p w14:paraId="656AA933" w14:textId="4882A26A" w:rsidR="00D52DC3" w:rsidRPr="00D52DC3" w:rsidRDefault="00D52DC3" w:rsidP="00D52DC3">
                          <w:pPr>
                            <w:jc w:val="center"/>
                          </w:pPr>
                          <w:r>
                            <w:t xml:space="preserve">Left: Lindsay </w:t>
                          </w:r>
                          <w:proofErr w:type="spellStart"/>
                          <w:r>
                            <w:t>Steenberg</w:t>
                          </w:r>
                          <w:proofErr w:type="spellEnd"/>
                          <w:r>
                            <w:t xml:space="preserve"> (Oxford Brookes) on Transnational Television Noir and BBC’s </w:t>
                          </w:r>
                          <w:r>
                            <w:rPr>
                              <w:i/>
                            </w:rPr>
                            <w:t>The Fall</w:t>
                          </w:r>
                        </w:p>
                      </w:txbxContent>
                    </v:textbox>
                  </v:shape>
                </v:group>
                <w10:wrap type="through"/>
              </v:group>
            </w:pict>
          </mc:Fallback>
        </mc:AlternateContent>
      </w:r>
    </w:p>
    <w:sectPr w:rsidR="00F00FBA" w:rsidSect="0074365A">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0631"/>
    <w:rsid w:val="000061C6"/>
    <w:rsid w:val="00071669"/>
    <w:rsid w:val="000A17A8"/>
    <w:rsid w:val="00133C2D"/>
    <w:rsid w:val="00174ABB"/>
    <w:rsid w:val="001C32CD"/>
    <w:rsid w:val="002218C7"/>
    <w:rsid w:val="002675BE"/>
    <w:rsid w:val="002D7D66"/>
    <w:rsid w:val="00305F66"/>
    <w:rsid w:val="003D1B1D"/>
    <w:rsid w:val="00450631"/>
    <w:rsid w:val="006051E0"/>
    <w:rsid w:val="00710E3F"/>
    <w:rsid w:val="00714C26"/>
    <w:rsid w:val="0074365A"/>
    <w:rsid w:val="007805B4"/>
    <w:rsid w:val="00820E17"/>
    <w:rsid w:val="008822B5"/>
    <w:rsid w:val="008D0A02"/>
    <w:rsid w:val="009055B2"/>
    <w:rsid w:val="00994EF4"/>
    <w:rsid w:val="009A0F11"/>
    <w:rsid w:val="009A4F88"/>
    <w:rsid w:val="009C3886"/>
    <w:rsid w:val="009E68B3"/>
    <w:rsid w:val="00A57B44"/>
    <w:rsid w:val="00AD2B07"/>
    <w:rsid w:val="00B4182E"/>
    <w:rsid w:val="00B9705B"/>
    <w:rsid w:val="00BA4DD8"/>
    <w:rsid w:val="00BF5397"/>
    <w:rsid w:val="00C30A1A"/>
    <w:rsid w:val="00D52DC3"/>
    <w:rsid w:val="00DF4D94"/>
    <w:rsid w:val="00E41CDC"/>
    <w:rsid w:val="00E52C88"/>
    <w:rsid w:val="00EF188D"/>
    <w:rsid w:val="00F00FBA"/>
    <w:rsid w:val="00F528D0"/>
    <w:rsid w:val="00F833A9"/>
    <w:rsid w:val="00F87204"/>
    <w:rsid w:val="00FA09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65901E"/>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94EF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87204"/>
    <w:rPr>
      <w:color w:val="0563C1" w:themeColor="hyperlink"/>
      <w:u w:val="single"/>
    </w:rPr>
  </w:style>
  <w:style w:type="character" w:customStyle="1" w:styleId="apple-converted-space">
    <w:name w:val="apple-converted-space"/>
    <w:basedOn w:val="DefaultParagraphFont"/>
    <w:rsid w:val="008D0A02"/>
  </w:style>
  <w:style w:type="character" w:styleId="Emphasis">
    <w:name w:val="Emphasis"/>
    <w:basedOn w:val="DefaultParagraphFont"/>
    <w:uiPriority w:val="20"/>
    <w:qFormat/>
    <w:rsid w:val="008D0A02"/>
    <w:rPr>
      <w:i/>
      <w:iCs/>
    </w:rPr>
  </w:style>
  <w:style w:type="paragraph" w:styleId="NormalWeb">
    <w:name w:val="Normal (Web)"/>
    <w:basedOn w:val="Normal"/>
    <w:uiPriority w:val="99"/>
    <w:semiHidden/>
    <w:unhideWhenUsed/>
    <w:rsid w:val="002D7D66"/>
    <w:pPr>
      <w:spacing w:before="100" w:beforeAutospacing="1" w:after="100" w:afterAutospacing="1"/>
    </w:pPr>
    <w:rPr>
      <w:rFonts w:ascii="Times New Roman" w:hAnsi="Times New Roman" w:cs="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3761681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image" Target="media/image14.jpeg"/><Relationship Id="rId3" Type="http://schemas.openxmlformats.org/officeDocument/2006/relationships/webSettings" Target="webSettings.xml"/><Relationship Id="rId21" Type="http://schemas.openxmlformats.org/officeDocument/2006/relationships/image" Target="media/image17.jpeg"/><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image" Target="media/image13.jpeg"/><Relationship Id="rId2" Type="http://schemas.openxmlformats.org/officeDocument/2006/relationships/settings" Target="settings.xml"/><Relationship Id="rId16" Type="http://schemas.openxmlformats.org/officeDocument/2006/relationships/image" Target="media/image12.jpeg"/><Relationship Id="rId20" Type="http://schemas.openxmlformats.org/officeDocument/2006/relationships/image" Target="media/image16.jpeg"/><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image" Target="media/image7.jpeg"/><Relationship Id="rId24" Type="http://schemas.openxmlformats.org/officeDocument/2006/relationships/theme" Target="theme/theme1.xml"/><Relationship Id="rId5" Type="http://schemas.openxmlformats.org/officeDocument/2006/relationships/image" Target="media/image1.jpeg"/><Relationship Id="rId15" Type="http://schemas.openxmlformats.org/officeDocument/2006/relationships/image" Target="media/image11.jpeg"/><Relationship Id="rId23" Type="http://schemas.openxmlformats.org/officeDocument/2006/relationships/fontTable" Target="fontTable.xml"/><Relationship Id="rId10" Type="http://schemas.openxmlformats.org/officeDocument/2006/relationships/image" Target="media/image6.jpeg"/><Relationship Id="rId19" Type="http://schemas.openxmlformats.org/officeDocument/2006/relationships/image" Target="media/image15.jpeg"/><Relationship Id="rId4" Type="http://schemas.openxmlformats.org/officeDocument/2006/relationships/hyperlink" Target="http://www.hardboiledhistory.wordpress.com/" TargetMode="External"/><Relationship Id="rId9" Type="http://schemas.openxmlformats.org/officeDocument/2006/relationships/image" Target="media/image5.jpeg"/><Relationship Id="rId14" Type="http://schemas.openxmlformats.org/officeDocument/2006/relationships/image" Target="media/image10.jpeg"/><Relationship Id="rId22" Type="http://schemas.openxmlformats.org/officeDocument/2006/relationships/image" Target="media/image1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4F158783</Template>
  <TotalTime>0</TotalTime>
  <Pages>4</Pages>
  <Words>342</Words>
  <Characters>1952</Characters>
  <Application>Microsoft Office Word</Application>
  <DocSecurity>4</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Wright, Esther</dc:creator>
  <cp:keywords/>
  <dc:description/>
  <cp:lastModifiedBy>Dibben, Sue</cp:lastModifiedBy>
  <cp:revision>2</cp:revision>
  <dcterms:created xsi:type="dcterms:W3CDTF">2017-06-06T09:54:00Z</dcterms:created>
  <dcterms:modified xsi:type="dcterms:W3CDTF">2017-06-06T09:54:00Z</dcterms:modified>
</cp:coreProperties>
</file>