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F74" w:rsidRDefault="00E80ED0" w:rsidP="00840C2F">
      <w:pPr>
        <w:jc w:val="center"/>
        <w:rPr>
          <w:b/>
          <w:sz w:val="40"/>
          <w:szCs w:val="40"/>
        </w:rPr>
      </w:pPr>
      <w:bookmarkStart w:id="0" w:name="_GoBack"/>
      <w:bookmarkEnd w:id="0"/>
      <w:r w:rsidRPr="00473F74">
        <w:rPr>
          <w:b/>
          <w:sz w:val="40"/>
          <w:szCs w:val="40"/>
        </w:rPr>
        <w:t>Report for HRC</w:t>
      </w:r>
      <w:r w:rsidR="00840C2F" w:rsidRPr="00473F74">
        <w:rPr>
          <w:b/>
          <w:sz w:val="40"/>
          <w:szCs w:val="40"/>
        </w:rPr>
        <w:t xml:space="preserve"> on </w:t>
      </w:r>
      <w:r w:rsidR="00840C2F" w:rsidRPr="00473F74">
        <w:rPr>
          <w:b/>
          <w:i/>
          <w:sz w:val="40"/>
          <w:szCs w:val="40"/>
        </w:rPr>
        <w:t>Spying on Spies: Popular Representations of Spies and Espionage</w:t>
      </w:r>
    </w:p>
    <w:p w:rsidR="00C31087" w:rsidRPr="00473F74" w:rsidRDefault="00840C2F" w:rsidP="00840C2F">
      <w:pPr>
        <w:jc w:val="center"/>
        <w:rPr>
          <w:b/>
          <w:sz w:val="40"/>
          <w:szCs w:val="40"/>
        </w:rPr>
      </w:pPr>
      <w:r w:rsidRPr="00473F74">
        <w:rPr>
          <w:b/>
          <w:sz w:val="28"/>
          <w:szCs w:val="28"/>
        </w:rPr>
        <w:t>(3-5 September 2015)</w:t>
      </w:r>
    </w:p>
    <w:p w:rsidR="00840C2F" w:rsidRPr="00473F74" w:rsidRDefault="00840C2F" w:rsidP="00473F74">
      <w:pPr>
        <w:jc w:val="center"/>
        <w:rPr>
          <w:b/>
        </w:rPr>
      </w:pPr>
      <w:r w:rsidRPr="00473F74">
        <w:rPr>
          <w:b/>
        </w:rPr>
        <w:t>Joseph Oldham, Department of Film &amp; Television Studies, University of Warwick</w:t>
      </w:r>
    </w:p>
    <w:p w:rsidR="00473F74" w:rsidRPr="00840C2F" w:rsidRDefault="00473F74" w:rsidP="00C31087">
      <w:pPr>
        <w:jc w:val="both"/>
        <w:rPr>
          <w:b/>
        </w:rPr>
      </w:pPr>
    </w:p>
    <w:p w:rsidR="00150D18" w:rsidRPr="00150D18" w:rsidRDefault="00150D18" w:rsidP="00C31087">
      <w:pPr>
        <w:jc w:val="both"/>
      </w:pPr>
      <w:r>
        <w:rPr>
          <w:b/>
          <w:noProof/>
          <w:sz w:val="32"/>
          <w:szCs w:val="32"/>
          <w:lang w:eastAsia="en-GB"/>
        </w:rPr>
        <w:drawing>
          <wp:inline distT="0" distB="0" distL="0" distR="0" wp14:anchorId="129BEA79" wp14:editId="027EDC3C">
            <wp:extent cx="5731510" cy="875647"/>
            <wp:effectExtent l="0" t="0" r="2540" b="1270"/>
            <wp:docPr id="1" name="Picture 1" descr="\\RUMPLE\user49\u\u4032131\Documents\Spy Genre Conference\Photos\Rosie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RUMPLE\user49\u\u4032131\Documents\Spy Genre Conference\Photos\Rosie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75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BAF" w:rsidRDefault="00473F74" w:rsidP="00C31087">
      <w:pPr>
        <w:jc w:val="both"/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633A4B10" wp14:editId="4E5E9E32">
            <wp:simplePos x="0" y="0"/>
            <wp:positionH relativeFrom="column">
              <wp:posOffset>2876550</wp:posOffset>
            </wp:positionH>
            <wp:positionV relativeFrom="paragraph">
              <wp:posOffset>30480</wp:posOffset>
            </wp:positionV>
            <wp:extent cx="2857500" cy="2141220"/>
            <wp:effectExtent l="0" t="0" r="0" b="0"/>
            <wp:wrapSquare wrapText="bothSides"/>
            <wp:docPr id="7" name="Picture 7" descr="\\RUMPLE\user49\u\u4032131\Documents\Spy Genre Conference\Photos\DSC023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\\RUMPLE\user49\u\u4032131\Documents\Spy Genre Conference\Photos\DSC0234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1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590B" w:rsidRPr="00D3590B">
        <w:rPr>
          <w:i/>
        </w:rPr>
        <w:t>Spying on Spies</w:t>
      </w:r>
      <w:r w:rsidR="00D3590B">
        <w:t xml:space="preserve"> was an international conference held </w:t>
      </w:r>
      <w:r>
        <w:t>at</w:t>
      </w:r>
      <w:r w:rsidR="004419A3">
        <w:t xml:space="preserve"> the </w:t>
      </w:r>
      <w:r w:rsidR="002C6E09">
        <w:t>Warwick Business School</w:t>
      </w:r>
      <w:r w:rsidR="004419A3">
        <w:t xml:space="preserve"> space </w:t>
      </w:r>
      <w:r>
        <w:t>in</w:t>
      </w:r>
      <w:r w:rsidR="00D3590B" w:rsidRPr="00D3590B">
        <w:t xml:space="preserve"> The Shard, London</w:t>
      </w:r>
      <w:r w:rsidR="00364BAF">
        <w:t>, organised collaboratively by</w:t>
      </w:r>
      <w:r w:rsidR="00D3590B">
        <w:t xml:space="preserve"> Joseph Oldham </w:t>
      </w:r>
      <w:r w:rsidR="00E42503">
        <w:t>(</w:t>
      </w:r>
      <w:r w:rsidR="00D3590B">
        <w:t>University of Warwick</w:t>
      </w:r>
      <w:r w:rsidR="00E42503">
        <w:t>)</w:t>
      </w:r>
      <w:r w:rsidR="00D3590B">
        <w:t xml:space="preserve"> and Toby Manning </w:t>
      </w:r>
      <w:r w:rsidR="00E42503">
        <w:t>(</w:t>
      </w:r>
      <w:r w:rsidR="00D3590B">
        <w:t>Open University</w:t>
      </w:r>
      <w:r w:rsidR="00E42503">
        <w:t>)</w:t>
      </w:r>
      <w:r w:rsidR="00D3590B">
        <w:t>.</w:t>
      </w:r>
      <w:r w:rsidR="00D3590B" w:rsidRPr="00D3590B">
        <w:t xml:space="preserve"> </w:t>
      </w:r>
      <w:r w:rsidR="00D3590B">
        <w:t xml:space="preserve"> The aim was to bring together a diverse array of international research on the spy </w:t>
      </w:r>
      <w:r w:rsidR="004419A3">
        <w:t>thriller</w:t>
      </w:r>
      <w:r w:rsidR="00401158">
        <w:t xml:space="preserve">, one of the </w:t>
      </w:r>
      <w:r w:rsidR="00D3590B">
        <w:t>defining popular genres of the 20</w:t>
      </w:r>
      <w:r w:rsidR="00D3590B" w:rsidRPr="00D600EF">
        <w:rPr>
          <w:vertAlign w:val="superscript"/>
        </w:rPr>
        <w:t>th</w:t>
      </w:r>
      <w:r w:rsidR="00D3590B">
        <w:t xml:space="preserve"> and early 21</w:t>
      </w:r>
      <w:r w:rsidR="00D3590B" w:rsidRPr="00D3590B">
        <w:rPr>
          <w:vertAlign w:val="superscript"/>
        </w:rPr>
        <w:t>st</w:t>
      </w:r>
      <w:r w:rsidR="00D3590B">
        <w:t xml:space="preserve"> centuries</w:t>
      </w:r>
      <w:r w:rsidR="009371FF">
        <w:t>,</w:t>
      </w:r>
      <w:r w:rsidR="00401158">
        <w:t xml:space="preserve"> which has provided</w:t>
      </w:r>
      <w:r w:rsidR="003C341C">
        <w:t xml:space="preserve"> an alternative</w:t>
      </w:r>
      <w:r w:rsidR="00C31087">
        <w:t xml:space="preserve"> lens onto broader cultural and geopolitical shifts over the </w:t>
      </w:r>
      <w:r w:rsidR="003C341C">
        <w:t>this time</w:t>
      </w:r>
      <w:r w:rsidR="00C31087">
        <w:t>.</w:t>
      </w:r>
    </w:p>
    <w:p w:rsidR="00473F74" w:rsidRDefault="00473F74" w:rsidP="00C31087">
      <w:pPr>
        <w:jc w:val="both"/>
      </w:pPr>
    </w:p>
    <w:p w:rsidR="00364BAF" w:rsidRDefault="002B28AC" w:rsidP="00FB075B">
      <w:pPr>
        <w:jc w:val="both"/>
      </w:pPr>
      <w:r w:rsidRPr="002B28AC">
        <w:rPr>
          <w:rFonts w:eastAsia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="00473F74"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2F503AA0" wp14:editId="33E5D2C9">
            <wp:simplePos x="0" y="0"/>
            <wp:positionH relativeFrom="column">
              <wp:posOffset>0</wp:posOffset>
            </wp:positionH>
            <wp:positionV relativeFrom="paragraph">
              <wp:posOffset>14605</wp:posOffset>
            </wp:positionV>
            <wp:extent cx="3352800" cy="2512060"/>
            <wp:effectExtent l="0" t="0" r="0" b="2540"/>
            <wp:wrapSquare wrapText="bothSides"/>
            <wp:docPr id="12" name="Picture 12" descr="\\RUMPLE\user49\u\u4032131\Documents\Spy Genre Conference\Photos\DSC023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\\RUMPLE\user49\u\u4032131\Documents\Spy Genre Conference\Photos\DSC0237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2512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42503">
        <w:t>A</w:t>
      </w:r>
      <w:r w:rsidR="00D3590B">
        <w:t xml:space="preserve">cross 15 parallel panel sessions scholars examined representations of espionage from around the </w:t>
      </w:r>
      <w:r w:rsidR="00D3590B" w:rsidRPr="00150D18">
        <w:t>world (including</w:t>
      </w:r>
      <w:r w:rsidR="00312294" w:rsidRPr="00150D18">
        <w:t xml:space="preserve"> from</w:t>
      </w:r>
      <w:r w:rsidR="00D3590B" w:rsidRPr="00150D18">
        <w:t xml:space="preserve"> both sides of the Cold War divide), and across diverse media including literature, film, television, theatre, comics, poetry and computer games.</w:t>
      </w:r>
      <w:r w:rsidR="00364BAF" w:rsidRPr="00150D18">
        <w:t xml:space="preserve">  </w:t>
      </w:r>
      <w:r w:rsidR="004419A3" w:rsidRPr="00150D18">
        <w:t>Our three keynote speakers were</w:t>
      </w:r>
      <w:r w:rsidR="00C31087" w:rsidRPr="00150D18">
        <w:t xml:space="preserve"> Professor Phyllis </w:t>
      </w:r>
      <w:proofErr w:type="spellStart"/>
      <w:r w:rsidR="00C31087" w:rsidRPr="00150D18">
        <w:t>Lassner</w:t>
      </w:r>
      <w:proofErr w:type="spellEnd"/>
      <w:r w:rsidR="00C31087" w:rsidRPr="00150D18">
        <w:t xml:space="preserve"> (</w:t>
      </w:r>
      <w:proofErr w:type="spellStart"/>
      <w:r w:rsidR="00C31087" w:rsidRPr="00150D18">
        <w:t>Northwestern</w:t>
      </w:r>
      <w:proofErr w:type="spellEnd"/>
      <w:r w:rsidR="00C31087" w:rsidRPr="00150D18">
        <w:t xml:space="preserve"> University)</w:t>
      </w:r>
      <w:r w:rsidR="004419A3" w:rsidRPr="00150D18">
        <w:t>, who</w:t>
      </w:r>
      <w:r w:rsidR="00C31087" w:rsidRPr="00150D18">
        <w:t xml:space="preserve"> </w:t>
      </w:r>
      <w:r w:rsidR="00401158" w:rsidRPr="00150D18">
        <w:t>looked at</w:t>
      </w:r>
      <w:r w:rsidR="00C31087" w:rsidRPr="00150D18">
        <w:t xml:space="preserve"> women writers of spy fiction</w:t>
      </w:r>
      <w:r w:rsidR="004419A3" w:rsidRPr="00150D18">
        <w:t>,</w:t>
      </w:r>
      <w:r w:rsidR="00D3590B" w:rsidRPr="00150D18">
        <w:t xml:space="preserve"> Professor James Chapman (University of Leicester</w:t>
      </w:r>
      <w:r w:rsidR="004419A3" w:rsidRPr="00150D18">
        <w:t>)</w:t>
      </w:r>
      <w:r w:rsidR="00D3590B" w:rsidRPr="00150D18">
        <w:t xml:space="preserve"> who discussed the spy films of Alfred Hitchcock</w:t>
      </w:r>
      <w:r w:rsidR="004419A3" w:rsidRPr="00150D18">
        <w:t>, and finally</w:t>
      </w:r>
      <w:r w:rsidR="00D3590B" w:rsidRPr="00150D18">
        <w:t xml:space="preserve"> </w:t>
      </w:r>
      <w:r w:rsidR="00C31087" w:rsidRPr="00150D18">
        <w:t>Dr Rosie White (Northumbria University)</w:t>
      </w:r>
      <w:r w:rsidR="004419A3" w:rsidRPr="00150D18">
        <w:t xml:space="preserve"> who</w:t>
      </w:r>
      <w:r w:rsidR="00C31087" w:rsidRPr="00150D18">
        <w:t xml:space="preserve"> </w:t>
      </w:r>
      <w:r w:rsidR="00D3590B" w:rsidRPr="00150D18">
        <w:t>presented</w:t>
      </w:r>
      <w:r w:rsidR="00C31087" w:rsidRPr="00150D18">
        <w:t xml:space="preserve"> on</w:t>
      </w:r>
      <w:r w:rsidR="00D3590B" w:rsidRPr="00150D18">
        <w:t xml:space="preserve"> the topic of</w:t>
      </w:r>
      <w:r w:rsidR="00C31087" w:rsidRPr="00150D18">
        <w:t xml:space="preserve"> women, aging and espionage</w:t>
      </w:r>
      <w:r w:rsidR="00364BAF" w:rsidRPr="00150D18">
        <w:t>.</w:t>
      </w:r>
    </w:p>
    <w:p w:rsidR="00473F74" w:rsidRDefault="00473F74" w:rsidP="00FB075B">
      <w:pPr>
        <w:jc w:val="both"/>
      </w:pPr>
    </w:p>
    <w:p w:rsidR="00C31087" w:rsidRDefault="00473F74" w:rsidP="00FB075B">
      <w:pPr>
        <w:jc w:val="both"/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 wp14:anchorId="5C87E138" wp14:editId="63D81794">
            <wp:simplePos x="0" y="0"/>
            <wp:positionH relativeFrom="column">
              <wp:posOffset>2523490</wp:posOffset>
            </wp:positionH>
            <wp:positionV relativeFrom="paragraph">
              <wp:posOffset>66040</wp:posOffset>
            </wp:positionV>
            <wp:extent cx="3343275" cy="2505075"/>
            <wp:effectExtent l="0" t="0" r="9525" b="9525"/>
            <wp:wrapSquare wrapText="bothSides"/>
            <wp:docPr id="6" name="Picture 6" descr="\\RUMPLE\user49\u\u4032131\Documents\Spy Genre Conference\Photos\DSC023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\\RUMPLE\user49\u\u4032131\Documents\Spy Genre Conference\Photos\DSC0235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250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1087">
        <w:t>The conference was a huge success, attracting delegates from countries as diverse as the USA, Ru</w:t>
      </w:r>
      <w:r w:rsidR="004419A3">
        <w:t>ssia, India</w:t>
      </w:r>
      <w:r w:rsidR="00364BAF">
        <w:t>, Germany, Spain and Italy</w:t>
      </w:r>
      <w:r w:rsidR="00C31087">
        <w:t xml:space="preserve">.  </w:t>
      </w:r>
      <w:r w:rsidR="004A4831">
        <w:t>We were</w:t>
      </w:r>
      <w:r w:rsidR="00364BAF">
        <w:t xml:space="preserve"> particularly</w:t>
      </w:r>
      <w:r w:rsidR="004A4831">
        <w:t xml:space="preserve"> delighted by the huge international scope and cultural diversity of </w:t>
      </w:r>
      <w:r w:rsidR="00364BAF">
        <w:t>the research our delegates presented</w:t>
      </w:r>
      <w:r w:rsidR="004A4831">
        <w:t>, enabling the establishment of more global and cross-cultural perspective than the genre has typically previously received</w:t>
      </w:r>
      <w:r w:rsidR="00A8107F">
        <w:t xml:space="preserve">.  In addition, </w:t>
      </w:r>
      <w:r w:rsidR="004419A3">
        <w:t>the unusually spectacular and state-of-the-art venue</w:t>
      </w:r>
      <w:r w:rsidR="00A8107F">
        <w:t xml:space="preserve"> was very popular with delegates, and we are</w:t>
      </w:r>
      <w:r w:rsidR="009371FF">
        <w:t xml:space="preserve"> very</w:t>
      </w:r>
      <w:r w:rsidR="00A8107F">
        <w:t xml:space="preserve"> grateful to WBS</w:t>
      </w:r>
      <w:r w:rsidR="009371FF">
        <w:t xml:space="preserve"> for</w:t>
      </w:r>
      <w:r w:rsidR="00A8107F">
        <w:t xml:space="preserve"> allowing us to use it</w:t>
      </w:r>
      <w:r w:rsidR="004A4831">
        <w:t xml:space="preserve">.  </w:t>
      </w:r>
      <w:r w:rsidR="00C31087">
        <w:t xml:space="preserve">There is now a move to create an ongoing research community </w:t>
      </w:r>
      <w:r w:rsidR="00DF7C1B">
        <w:t>around this topic</w:t>
      </w:r>
      <w:r w:rsidR="007B0B75">
        <w:t xml:space="preserve"> as a direct outcome of the conference’s success</w:t>
      </w:r>
      <w:r w:rsidR="00C31087">
        <w:t xml:space="preserve">, with similar events likely to be organised in the future </w:t>
      </w:r>
      <w:r w:rsidR="007B0B75">
        <w:t xml:space="preserve">to continue </w:t>
      </w:r>
      <w:r w:rsidR="00DF7C1B">
        <w:t>this valuable</w:t>
      </w:r>
      <w:r w:rsidR="007B0B75">
        <w:t xml:space="preserve"> </w:t>
      </w:r>
      <w:r w:rsidR="00C31087">
        <w:t>exchange of ideas.</w:t>
      </w:r>
    </w:p>
    <w:p w:rsidR="00473F74" w:rsidRDefault="00473F74" w:rsidP="00FB075B">
      <w:pPr>
        <w:jc w:val="both"/>
      </w:pPr>
    </w:p>
    <w:p w:rsidR="004A4831" w:rsidRDefault="002B28AC" w:rsidP="004A4831">
      <w:pPr>
        <w:jc w:val="both"/>
      </w:pPr>
      <w:r>
        <w:rPr>
          <w:rFonts w:eastAsia="Times New Roman"/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en-GB"/>
        </w:rPr>
        <w:drawing>
          <wp:inline distT="0" distB="0" distL="0" distR="0" wp14:anchorId="1A38A874" wp14:editId="0AA33AB1">
            <wp:extent cx="2857500" cy="2141693"/>
            <wp:effectExtent l="0" t="0" r="0" b="0"/>
            <wp:docPr id="10" name="Picture 10" descr="\\RUMPLE\user49\u\u4032131\Documents\Spy Genre Conference\Photos\DSC023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\\RUMPLE\user49\u\u4032131\Documents\Spy Genre Conference\Photos\DSC0237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491" cy="2141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73F74">
        <w:rPr>
          <w:noProof/>
          <w:lang w:eastAsia="en-GB"/>
        </w:rPr>
        <w:drawing>
          <wp:inline distT="0" distB="0" distL="0" distR="0" wp14:anchorId="1A3D0E5B" wp14:editId="335C7108">
            <wp:extent cx="2857500" cy="2141693"/>
            <wp:effectExtent l="0" t="0" r="0" b="0"/>
            <wp:docPr id="8" name="Picture 8" descr="\\RUMPLE\user49\u\u4032131\Documents\Spy Genre Conference\Photos\DSC023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\\RUMPLE\user49\u\u4032131\Documents\Spy Genre Conference\Photos\DSC0232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491" cy="2141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3F74" w:rsidRPr="00473F74" w:rsidRDefault="00473F74">
      <w:pPr>
        <w:rPr>
          <w:i/>
          <w:sz w:val="20"/>
          <w:szCs w:val="20"/>
        </w:rPr>
      </w:pPr>
      <w:r w:rsidRPr="00473F74">
        <w:rPr>
          <w:i/>
          <w:sz w:val="20"/>
          <w:szCs w:val="20"/>
        </w:rPr>
        <w:t xml:space="preserve">Photographs taken by Eli </w:t>
      </w:r>
      <w:proofErr w:type="spellStart"/>
      <w:r w:rsidRPr="00473F74">
        <w:rPr>
          <w:i/>
          <w:sz w:val="20"/>
          <w:szCs w:val="20"/>
        </w:rPr>
        <w:t>Gumble</w:t>
      </w:r>
      <w:proofErr w:type="spellEnd"/>
      <w:r w:rsidRPr="00473F74">
        <w:rPr>
          <w:i/>
          <w:sz w:val="20"/>
          <w:szCs w:val="20"/>
        </w:rPr>
        <w:t>, Joseph Oldham and Rosie White.</w:t>
      </w:r>
    </w:p>
    <w:sectPr w:rsidR="00473F74" w:rsidRPr="00473F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087"/>
    <w:rsid w:val="00135223"/>
    <w:rsid w:val="00150D18"/>
    <w:rsid w:val="00265AA2"/>
    <w:rsid w:val="002B28AC"/>
    <w:rsid w:val="002C6E09"/>
    <w:rsid w:val="00312294"/>
    <w:rsid w:val="00364BAF"/>
    <w:rsid w:val="003C341C"/>
    <w:rsid w:val="00401158"/>
    <w:rsid w:val="00433016"/>
    <w:rsid w:val="004419A3"/>
    <w:rsid w:val="00473F74"/>
    <w:rsid w:val="004A4831"/>
    <w:rsid w:val="007B0B75"/>
    <w:rsid w:val="00840C2F"/>
    <w:rsid w:val="009371FF"/>
    <w:rsid w:val="00A8107F"/>
    <w:rsid w:val="00C31087"/>
    <w:rsid w:val="00D3590B"/>
    <w:rsid w:val="00D82EC7"/>
    <w:rsid w:val="00DF7C1B"/>
    <w:rsid w:val="00E42503"/>
    <w:rsid w:val="00E80ED0"/>
    <w:rsid w:val="00FB0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09340FA-BB79-4E5C-B125-F2F542D5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0D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0D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D4E99-6E47-4CFE-9C9A-EB7A62DDD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9EF0FC36</Template>
  <TotalTime>1</TotalTime>
  <Pages>2</Pages>
  <Words>316</Words>
  <Characters>1807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Oldham, Joseph</dc:creator>
  <cp:lastModifiedBy>Dibben, Sue</cp:lastModifiedBy>
  <cp:revision>2</cp:revision>
  <dcterms:created xsi:type="dcterms:W3CDTF">2015-09-21T08:52:00Z</dcterms:created>
  <dcterms:modified xsi:type="dcterms:W3CDTF">2015-09-21T08:52:00Z</dcterms:modified>
</cp:coreProperties>
</file>