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482C" w:rsidRPr="004A255E" w:rsidRDefault="001F482C" w:rsidP="001F482C">
      <w:pPr>
        <w:tabs>
          <w:tab w:val="left" w:pos="4820"/>
        </w:tabs>
        <w:ind w:left="3969" w:right="1836"/>
        <w:rPr>
          <w:sz w:val="28"/>
          <w:szCs w:val="28"/>
          <w:lang w:val="es-ES_tradnl"/>
        </w:rPr>
      </w:pPr>
      <w:r w:rsidRPr="00E77F44">
        <w:rPr>
          <w:szCs w:val="24"/>
          <w:lang w:val="es-ES_tradnl"/>
        </w:rPr>
        <w:t xml:space="preserve">           </w:t>
      </w:r>
      <w:r w:rsidRPr="004A255E">
        <w:rPr>
          <w:sz w:val="28"/>
          <w:szCs w:val="28"/>
          <w:lang w:val="es-ES_tradnl"/>
        </w:rPr>
        <w:t>SUE</w:t>
      </w:r>
      <w:r w:rsidRPr="004A255E">
        <w:rPr>
          <w:rFonts w:cs="Times"/>
          <w:sz w:val="28"/>
          <w:szCs w:val="28"/>
          <w:lang w:val="es-ES_tradnl"/>
        </w:rPr>
        <w:t>Ñ</w:t>
      </w:r>
      <w:r w:rsidRPr="004A255E">
        <w:rPr>
          <w:sz w:val="28"/>
          <w:szCs w:val="28"/>
          <w:lang w:val="es-ES_tradnl"/>
        </w:rPr>
        <w:t>A</w:t>
      </w:r>
    </w:p>
    <w:p w:rsidR="001F482C" w:rsidRPr="00E77F44" w:rsidRDefault="001F482C" w:rsidP="001F482C">
      <w:pPr>
        <w:tabs>
          <w:tab w:val="left" w:pos="4820"/>
        </w:tabs>
        <w:ind w:left="3969" w:right="1836"/>
        <w:rPr>
          <w:szCs w:val="24"/>
          <w:lang w:val="es-ES_tradnl"/>
        </w:rPr>
      </w:pPr>
    </w:p>
    <w:p w:rsidR="001F482C" w:rsidRPr="004A255E" w:rsidRDefault="001F482C" w:rsidP="004A255E">
      <w:pPr>
        <w:tabs>
          <w:tab w:val="left" w:pos="4820"/>
        </w:tabs>
        <w:ind w:left="3969" w:right="1552"/>
        <w:rPr>
          <w:sz w:val="28"/>
          <w:szCs w:val="28"/>
          <w:lang w:val="es-ES_tradnl"/>
        </w:rPr>
      </w:pPr>
      <w:r w:rsidRPr="004A255E">
        <w:rPr>
          <w:sz w:val="28"/>
          <w:szCs w:val="28"/>
          <w:lang w:val="es-ES_tradnl"/>
        </w:rPr>
        <w:t>Yo sueño con la tarde dorada,</w:t>
      </w:r>
    </w:p>
    <w:p w:rsidR="001F482C" w:rsidRPr="004A255E" w:rsidRDefault="001F482C" w:rsidP="004A255E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  <w:proofErr w:type="gramStart"/>
      <w:r w:rsidRPr="004A255E">
        <w:rPr>
          <w:sz w:val="28"/>
          <w:szCs w:val="28"/>
          <w:lang w:val="es-ES_tradnl"/>
        </w:rPr>
        <w:t>mi</w:t>
      </w:r>
      <w:proofErr w:type="gramEnd"/>
      <w:r w:rsidRPr="004A255E">
        <w:rPr>
          <w:sz w:val="28"/>
          <w:szCs w:val="28"/>
          <w:lang w:val="es-ES_tradnl"/>
        </w:rPr>
        <w:t xml:space="preserve"> cantar te llama;</w:t>
      </w:r>
    </w:p>
    <w:p w:rsidR="001F482C" w:rsidRPr="004A255E" w:rsidRDefault="001F482C" w:rsidP="004A255E">
      <w:pPr>
        <w:tabs>
          <w:tab w:val="left" w:pos="4820"/>
        </w:tabs>
        <w:ind w:left="3969" w:right="1552"/>
        <w:rPr>
          <w:sz w:val="28"/>
          <w:szCs w:val="28"/>
          <w:lang w:val="es-ES_tradnl"/>
        </w:rPr>
      </w:pPr>
      <w:proofErr w:type="gramStart"/>
      <w:r w:rsidRPr="004A255E">
        <w:rPr>
          <w:sz w:val="28"/>
          <w:szCs w:val="28"/>
          <w:lang w:val="es-ES_tradnl"/>
        </w:rPr>
        <w:t>escucha</w:t>
      </w:r>
      <w:proofErr w:type="gramEnd"/>
      <w:r w:rsidRPr="004A255E">
        <w:rPr>
          <w:sz w:val="28"/>
          <w:szCs w:val="28"/>
          <w:lang w:val="es-ES_tradnl"/>
        </w:rPr>
        <w:t xml:space="preserve"> su eco, dolor de carne, dolor de alma.</w:t>
      </w:r>
    </w:p>
    <w:p w:rsidR="001F482C" w:rsidRPr="004A255E" w:rsidRDefault="001F482C" w:rsidP="004A255E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  <w:r w:rsidRPr="004A255E">
        <w:rPr>
          <w:sz w:val="28"/>
          <w:szCs w:val="28"/>
          <w:lang w:val="es-ES_tradnl"/>
        </w:rPr>
        <w:t>Yo sueño que acaricio tu cara, que tú me desgarras,</w:t>
      </w:r>
    </w:p>
    <w:p w:rsidR="001F482C" w:rsidRPr="004A255E" w:rsidRDefault="001F482C" w:rsidP="004A255E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  <w:proofErr w:type="gramStart"/>
      <w:r w:rsidRPr="004A255E">
        <w:rPr>
          <w:sz w:val="28"/>
          <w:szCs w:val="28"/>
          <w:lang w:val="es-ES_tradnl"/>
        </w:rPr>
        <w:t>sólo</w:t>
      </w:r>
      <w:proofErr w:type="gramEnd"/>
      <w:r w:rsidRPr="004A255E">
        <w:rPr>
          <w:sz w:val="28"/>
          <w:szCs w:val="28"/>
          <w:lang w:val="es-ES_tradnl"/>
        </w:rPr>
        <w:t xml:space="preserve"> una palabra di,</w:t>
      </w:r>
    </w:p>
    <w:p w:rsidR="001F482C" w:rsidRPr="004A255E" w:rsidRDefault="001F482C" w:rsidP="004A255E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  <w:proofErr w:type="gramStart"/>
      <w:r w:rsidRPr="004A255E">
        <w:rPr>
          <w:sz w:val="28"/>
          <w:szCs w:val="28"/>
          <w:lang w:val="es-ES_tradnl"/>
        </w:rPr>
        <w:t>tú</w:t>
      </w:r>
      <w:proofErr w:type="gramEnd"/>
      <w:r w:rsidRPr="004A255E">
        <w:rPr>
          <w:sz w:val="28"/>
          <w:szCs w:val="28"/>
          <w:lang w:val="es-ES_tradnl"/>
        </w:rPr>
        <w:t xml:space="preserve"> sabes cómo te amaba.</w:t>
      </w:r>
    </w:p>
    <w:p w:rsidR="001F482C" w:rsidRPr="004A255E" w:rsidRDefault="001F482C" w:rsidP="004A255E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</w:p>
    <w:p w:rsidR="001F482C" w:rsidRPr="004A255E" w:rsidRDefault="001F482C" w:rsidP="004A255E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  <w:r w:rsidRPr="004A255E">
        <w:rPr>
          <w:sz w:val="28"/>
          <w:szCs w:val="28"/>
          <w:lang w:val="es-ES_tradnl"/>
        </w:rPr>
        <w:t>El vivir es soñar,</w:t>
      </w:r>
    </w:p>
    <w:p w:rsidR="001F482C" w:rsidRPr="004A255E" w:rsidRDefault="001F482C" w:rsidP="004A255E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  <w:proofErr w:type="gramStart"/>
      <w:r w:rsidRPr="004A255E">
        <w:rPr>
          <w:sz w:val="28"/>
          <w:szCs w:val="28"/>
          <w:lang w:val="es-ES_tradnl"/>
        </w:rPr>
        <w:t>sueña</w:t>
      </w:r>
      <w:proofErr w:type="gramEnd"/>
      <w:r w:rsidRPr="004A255E">
        <w:rPr>
          <w:sz w:val="28"/>
          <w:szCs w:val="28"/>
          <w:lang w:val="es-ES_tradnl"/>
        </w:rPr>
        <w:t xml:space="preserve"> el joven, sueña el viejo,</w:t>
      </w:r>
    </w:p>
    <w:p w:rsidR="001F482C" w:rsidRPr="004A255E" w:rsidRDefault="001F482C" w:rsidP="004A255E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  <w:proofErr w:type="gramStart"/>
      <w:r w:rsidRPr="004A255E">
        <w:rPr>
          <w:sz w:val="28"/>
          <w:szCs w:val="28"/>
          <w:lang w:val="es-ES_tradnl"/>
        </w:rPr>
        <w:t>sueñan</w:t>
      </w:r>
      <w:proofErr w:type="gramEnd"/>
      <w:r w:rsidRPr="004A255E">
        <w:rPr>
          <w:sz w:val="28"/>
          <w:szCs w:val="28"/>
          <w:lang w:val="es-ES_tradnl"/>
        </w:rPr>
        <w:t xml:space="preserve"> los demás.</w:t>
      </w:r>
    </w:p>
    <w:p w:rsidR="001F482C" w:rsidRPr="004A255E" w:rsidRDefault="001F482C" w:rsidP="004A255E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</w:p>
    <w:p w:rsidR="001F482C" w:rsidRPr="004A255E" w:rsidRDefault="001F482C" w:rsidP="004A255E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  <w:r w:rsidRPr="004A255E">
        <w:rPr>
          <w:sz w:val="28"/>
          <w:szCs w:val="28"/>
          <w:lang w:val="es-ES_tradnl"/>
        </w:rPr>
        <w:t>Yo sueño con la pena pasada,</w:t>
      </w:r>
    </w:p>
    <w:p w:rsidR="001F482C" w:rsidRPr="004A255E" w:rsidRDefault="001F482C" w:rsidP="004A255E">
      <w:pPr>
        <w:tabs>
          <w:tab w:val="left" w:pos="4820"/>
        </w:tabs>
        <w:ind w:left="3969" w:right="1552"/>
        <w:rPr>
          <w:sz w:val="28"/>
          <w:szCs w:val="28"/>
          <w:lang w:val="es-ES_tradnl"/>
        </w:rPr>
      </w:pPr>
      <w:proofErr w:type="gramStart"/>
      <w:r w:rsidRPr="004A255E">
        <w:rPr>
          <w:sz w:val="28"/>
          <w:szCs w:val="28"/>
          <w:lang w:val="es-ES_tradnl"/>
        </w:rPr>
        <w:t>cantando</w:t>
      </w:r>
      <w:proofErr w:type="gramEnd"/>
      <w:r w:rsidRPr="004A255E">
        <w:rPr>
          <w:sz w:val="28"/>
          <w:szCs w:val="28"/>
          <w:lang w:val="es-ES_tradnl"/>
        </w:rPr>
        <w:t xml:space="preserve"> mi pena</w:t>
      </w:r>
    </w:p>
    <w:p w:rsidR="001F482C" w:rsidRPr="004A255E" w:rsidRDefault="001F482C" w:rsidP="004A255E">
      <w:pPr>
        <w:tabs>
          <w:tab w:val="left" w:pos="4820"/>
        </w:tabs>
        <w:ind w:left="3969" w:right="1552"/>
        <w:rPr>
          <w:sz w:val="28"/>
          <w:szCs w:val="28"/>
          <w:lang w:val="es-ES_tradnl"/>
        </w:rPr>
      </w:pPr>
      <w:proofErr w:type="gramStart"/>
      <w:r w:rsidRPr="004A255E">
        <w:rPr>
          <w:sz w:val="28"/>
          <w:szCs w:val="28"/>
          <w:lang w:val="es-ES_tradnl"/>
        </w:rPr>
        <w:t>yo</w:t>
      </w:r>
      <w:proofErr w:type="gramEnd"/>
      <w:r w:rsidRPr="004A255E">
        <w:rPr>
          <w:sz w:val="28"/>
          <w:szCs w:val="28"/>
          <w:lang w:val="es-ES_tradnl"/>
        </w:rPr>
        <w:t xml:space="preserve"> ando el camino; por qué te fuiste, mi boca amarga.</w:t>
      </w:r>
    </w:p>
    <w:p w:rsidR="001F482C" w:rsidRPr="004A255E" w:rsidRDefault="001F482C" w:rsidP="004A255E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  <w:r w:rsidRPr="004A255E">
        <w:rPr>
          <w:sz w:val="28"/>
          <w:szCs w:val="28"/>
          <w:lang w:val="es-ES_tradnl"/>
        </w:rPr>
        <w:t>Sueño que a ti te busco sin pausa. Sueño que te marchas;</w:t>
      </w:r>
      <w:bookmarkStart w:id="0" w:name="_GoBack"/>
      <w:bookmarkEnd w:id="0"/>
    </w:p>
    <w:p w:rsidR="001F482C" w:rsidRPr="004A255E" w:rsidRDefault="001F482C" w:rsidP="004A255E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  <w:proofErr w:type="gramStart"/>
      <w:r w:rsidRPr="004A255E">
        <w:rPr>
          <w:sz w:val="28"/>
          <w:szCs w:val="28"/>
          <w:lang w:val="es-ES_tradnl"/>
        </w:rPr>
        <w:t>sólo</w:t>
      </w:r>
      <w:proofErr w:type="gramEnd"/>
      <w:r w:rsidRPr="004A255E">
        <w:rPr>
          <w:sz w:val="28"/>
          <w:szCs w:val="28"/>
          <w:lang w:val="es-ES_tradnl"/>
        </w:rPr>
        <w:t xml:space="preserve"> una palabra di</w:t>
      </w:r>
    </w:p>
    <w:p w:rsidR="001F482C" w:rsidRPr="004A255E" w:rsidRDefault="001F482C" w:rsidP="004A255E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  <w:proofErr w:type="gramStart"/>
      <w:r w:rsidRPr="004A255E">
        <w:rPr>
          <w:sz w:val="28"/>
          <w:szCs w:val="28"/>
          <w:lang w:val="es-ES_tradnl"/>
        </w:rPr>
        <w:t>tú</w:t>
      </w:r>
      <w:proofErr w:type="gramEnd"/>
      <w:r w:rsidRPr="004A255E">
        <w:rPr>
          <w:sz w:val="28"/>
          <w:szCs w:val="28"/>
          <w:lang w:val="es-ES_tradnl"/>
        </w:rPr>
        <w:t xml:space="preserve"> sabes cómo te amaba.</w:t>
      </w:r>
    </w:p>
    <w:p w:rsidR="001F482C" w:rsidRPr="004A255E" w:rsidRDefault="001F482C" w:rsidP="004A255E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</w:p>
    <w:p w:rsidR="001F482C" w:rsidRPr="004A255E" w:rsidRDefault="001F482C" w:rsidP="004A255E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  <w:r w:rsidRPr="004A255E">
        <w:rPr>
          <w:sz w:val="28"/>
          <w:szCs w:val="28"/>
          <w:lang w:val="es-ES_tradnl"/>
        </w:rPr>
        <w:t>El vivir es soñar,</w:t>
      </w:r>
    </w:p>
    <w:p w:rsidR="001F482C" w:rsidRPr="004A255E" w:rsidRDefault="001F482C" w:rsidP="004A255E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  <w:proofErr w:type="gramStart"/>
      <w:r w:rsidRPr="004A255E">
        <w:rPr>
          <w:sz w:val="28"/>
          <w:szCs w:val="28"/>
          <w:lang w:val="es-ES_tradnl"/>
        </w:rPr>
        <w:t>sueña</w:t>
      </w:r>
      <w:proofErr w:type="gramEnd"/>
      <w:r w:rsidRPr="004A255E">
        <w:rPr>
          <w:sz w:val="28"/>
          <w:szCs w:val="28"/>
          <w:lang w:val="es-ES_tradnl"/>
        </w:rPr>
        <w:t xml:space="preserve"> el joven, sueña el viejo,</w:t>
      </w:r>
    </w:p>
    <w:p w:rsidR="001F482C" w:rsidRPr="004A255E" w:rsidRDefault="001F482C" w:rsidP="004A255E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  <w:proofErr w:type="gramStart"/>
      <w:r w:rsidRPr="004A255E">
        <w:rPr>
          <w:sz w:val="28"/>
          <w:szCs w:val="28"/>
          <w:lang w:val="es-ES_tradnl"/>
        </w:rPr>
        <w:t>sueñan</w:t>
      </w:r>
      <w:proofErr w:type="gramEnd"/>
      <w:r w:rsidRPr="004A255E">
        <w:rPr>
          <w:sz w:val="28"/>
          <w:szCs w:val="28"/>
          <w:lang w:val="es-ES_tradnl"/>
        </w:rPr>
        <w:t xml:space="preserve"> los demás.</w:t>
      </w:r>
    </w:p>
    <w:p w:rsidR="00774D62" w:rsidRDefault="00774D62"/>
    <w:sectPr w:rsidR="00774D6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4E9B"/>
    <w:rsid w:val="001F482C"/>
    <w:rsid w:val="004A255E"/>
    <w:rsid w:val="00774D62"/>
    <w:rsid w:val="00CF327F"/>
    <w:rsid w:val="00E24E9B"/>
    <w:rsid w:val="00FB4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482C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" w:eastAsia="Times New Roman" w:hAnsi="Times" w:cs="Times New Roman"/>
      <w:sz w:val="24"/>
      <w:szCs w:val="20"/>
      <w:lang w:val="en-US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482C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" w:eastAsia="Times New Roman" w:hAnsi="Times" w:cs="Times New Roman"/>
      <w:sz w:val="24"/>
      <w:szCs w:val="20"/>
      <w:lang w:val="en-US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41E2BDE7</Template>
  <TotalTime>3</TotalTime>
  <Pages>1</Pages>
  <Words>82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lcskar</dc:creator>
  <cp:keywords/>
  <dc:description/>
  <cp:lastModifiedBy>lcskar</cp:lastModifiedBy>
  <cp:revision>3</cp:revision>
  <dcterms:created xsi:type="dcterms:W3CDTF">2013-03-21T15:27:00Z</dcterms:created>
  <dcterms:modified xsi:type="dcterms:W3CDTF">2013-03-21T15:30:00Z</dcterms:modified>
</cp:coreProperties>
</file>