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2B9" w:rsidRP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/>
          <w:sz w:val="24"/>
          <w:szCs w:val="24"/>
        </w:rPr>
        <w:t>Mock test</w:t>
      </w:r>
    </w:p>
    <w:p w:rsidR="00DD0CD8" w:rsidRDefault="00DD0CD8" w:rsidP="00661922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Part 1</w:t>
      </w:r>
    </w:p>
    <w:p w:rsidR="00DD0CD8" w:rsidRDefault="00DD0CD8" w:rsidP="00DD0CD8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 xml:space="preserve">You will hear 5 (8 in the exam) unrelated extracts.  For each extract, you will hear one </w:t>
      </w:r>
      <w:r>
        <w:rPr>
          <w:rFonts w:ascii="Calibri" w:eastAsia="TAsakai_Lig" w:hAnsi="Calibri"/>
          <w:sz w:val="24"/>
          <w:szCs w:val="24"/>
        </w:rPr>
        <w:t>question</w:t>
      </w:r>
      <w:r>
        <w:rPr>
          <w:rFonts w:ascii="Calibri" w:eastAsia="TAsakai_Lig" w:hAnsi="Calibri" w:hint="eastAsia"/>
          <w:sz w:val="24"/>
          <w:szCs w:val="24"/>
        </w:rPr>
        <w:t xml:space="preserve"> before the extract.  Choose the correct answer a, b or c.</w:t>
      </w:r>
    </w:p>
    <w:p w:rsidR="005232B9" w:rsidRPr="005232B9" w:rsidRDefault="005232B9" w:rsidP="00DD0CD8">
      <w:pPr>
        <w:tabs>
          <w:tab w:val="left" w:pos="720"/>
        </w:tabs>
        <w:spacing w:line="36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/>
          <w:sz w:val="24"/>
          <w:szCs w:val="24"/>
        </w:rPr>
        <w:t>1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/>
          <w:sz w:val="24"/>
          <w:szCs w:val="24"/>
        </w:rPr>
        <w:t>a</w:t>
      </w:r>
      <w:r w:rsidRPr="005232B9">
        <w:rPr>
          <w:rFonts w:ascii="Calibri" w:eastAsia="TAsakai_Lig" w:hAnsi="Calibri" w:hint="eastAsia"/>
          <w:sz w:val="24"/>
          <w:szCs w:val="24"/>
        </w:rPr>
        <w:t xml:space="preserve">レストラン　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/>
          <w:sz w:val="24"/>
          <w:szCs w:val="24"/>
        </w:rPr>
        <w:t>b</w:t>
      </w:r>
      <w:r w:rsidRPr="005232B9">
        <w:rPr>
          <w:rFonts w:ascii="Calibri" w:eastAsia="TAsakai_Lig" w:hAnsi="Calibri" w:hint="eastAsia"/>
          <w:sz w:val="24"/>
          <w:szCs w:val="24"/>
        </w:rPr>
        <w:t xml:space="preserve">みせ　　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c</w:t>
      </w:r>
      <w:r w:rsidRPr="005232B9">
        <w:rPr>
          <w:rFonts w:ascii="Calibri" w:eastAsia="TAsakai_Lig" w:hAnsi="Calibri" w:hint="eastAsia"/>
          <w:sz w:val="24"/>
          <w:szCs w:val="24"/>
        </w:rPr>
        <w:t>ゆうびんきょく</w:t>
      </w:r>
    </w:p>
    <w:p w:rsidR="005232B9" w:rsidRPr="005232B9" w:rsidRDefault="005232B9" w:rsidP="00DD0CD8">
      <w:pPr>
        <w:tabs>
          <w:tab w:val="left" w:pos="720"/>
        </w:tabs>
        <w:spacing w:line="36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 w:hint="eastAsia"/>
          <w:sz w:val="24"/>
          <w:szCs w:val="24"/>
        </w:rPr>
        <w:t>2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a</w:t>
      </w:r>
      <w:r w:rsidRPr="005232B9">
        <w:rPr>
          <w:rFonts w:ascii="Calibri" w:eastAsia="TAsakai_Lig" w:hAnsi="Calibri" w:hint="eastAsia"/>
          <w:sz w:val="24"/>
          <w:szCs w:val="24"/>
        </w:rPr>
        <w:t>６じ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b</w:t>
      </w:r>
      <w:r w:rsidRPr="005232B9">
        <w:rPr>
          <w:rFonts w:ascii="Calibri" w:eastAsia="TAsakai_Lig" w:hAnsi="Calibri" w:hint="eastAsia"/>
          <w:sz w:val="24"/>
          <w:szCs w:val="24"/>
        </w:rPr>
        <w:t>７じ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c</w:t>
      </w:r>
      <w:r w:rsidRPr="005232B9">
        <w:rPr>
          <w:rFonts w:ascii="Calibri" w:eastAsia="TAsakai_Lig" w:hAnsi="Calibri" w:hint="eastAsia"/>
          <w:sz w:val="24"/>
          <w:szCs w:val="24"/>
        </w:rPr>
        <w:t>８じ</w:t>
      </w:r>
    </w:p>
    <w:p w:rsidR="005232B9" w:rsidRPr="005232B9" w:rsidRDefault="005232B9" w:rsidP="00DD0CD8">
      <w:pPr>
        <w:tabs>
          <w:tab w:val="left" w:pos="720"/>
        </w:tabs>
        <w:spacing w:line="36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 w:hint="eastAsia"/>
          <w:sz w:val="24"/>
          <w:szCs w:val="24"/>
        </w:rPr>
        <w:t>3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 xml:space="preserve">a </w:t>
      </w:r>
      <w:r w:rsidR="00DD0CD8">
        <w:rPr>
          <w:rFonts w:ascii="Calibri" w:eastAsia="TAsakai_Lig" w:hAnsi="Calibri" w:hint="eastAsia"/>
          <w:sz w:val="24"/>
          <w:szCs w:val="24"/>
        </w:rPr>
        <w:t>3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 xml:space="preserve">b </w:t>
      </w:r>
      <w:r w:rsidR="00DD0CD8">
        <w:rPr>
          <w:rFonts w:ascii="Calibri" w:eastAsia="TAsakai_Lig" w:hAnsi="Calibri" w:hint="eastAsia"/>
          <w:sz w:val="24"/>
          <w:szCs w:val="24"/>
        </w:rPr>
        <w:t>5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 xml:space="preserve">c </w:t>
      </w:r>
      <w:r w:rsidR="00DD0CD8">
        <w:rPr>
          <w:rFonts w:ascii="Calibri" w:eastAsia="TAsakai_Lig" w:hAnsi="Calibri" w:hint="eastAsia"/>
          <w:sz w:val="24"/>
          <w:szCs w:val="24"/>
        </w:rPr>
        <w:t>8</w:t>
      </w:r>
    </w:p>
    <w:p w:rsidR="005232B9" w:rsidRPr="005232B9" w:rsidRDefault="005232B9" w:rsidP="00DD0CD8">
      <w:pPr>
        <w:tabs>
          <w:tab w:val="left" w:pos="720"/>
        </w:tabs>
        <w:spacing w:line="36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 w:hint="eastAsia"/>
          <w:sz w:val="24"/>
          <w:szCs w:val="24"/>
        </w:rPr>
        <w:t>4</w:t>
      </w:r>
      <w:r w:rsidRPr="005232B9">
        <w:rPr>
          <w:rFonts w:ascii="Calibri" w:eastAsia="TAsakai_Lig" w:hAnsi="Calibri" w:hint="eastAsia"/>
          <w:sz w:val="24"/>
          <w:szCs w:val="24"/>
        </w:rPr>
        <w:t xml:space="preserve">　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a</w:t>
      </w:r>
      <w:r w:rsidRPr="005232B9">
        <w:rPr>
          <w:rFonts w:ascii="Calibri" w:eastAsia="TAsakai_Lig" w:hAnsi="Calibri" w:hint="eastAsia"/>
          <w:sz w:val="24"/>
          <w:szCs w:val="24"/>
        </w:rPr>
        <w:t xml:space="preserve">くろい　　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b</w:t>
      </w:r>
      <w:r w:rsidRPr="005232B9">
        <w:rPr>
          <w:rFonts w:ascii="Calibri" w:eastAsia="TAsakai_Lig" w:hAnsi="Calibri" w:hint="eastAsia"/>
          <w:sz w:val="24"/>
          <w:szCs w:val="24"/>
        </w:rPr>
        <w:t xml:space="preserve">おおきい　　</w:t>
      </w:r>
      <w:r w:rsidR="00DD0CD8">
        <w:rPr>
          <w:rFonts w:ascii="Calibri" w:eastAsia="TAsakai_Lig" w:hAnsi="Calibri" w:hint="eastAsia"/>
          <w:sz w:val="24"/>
          <w:szCs w:val="24"/>
        </w:rPr>
        <w:tab/>
      </w:r>
      <w:r w:rsidRPr="005232B9">
        <w:rPr>
          <w:rFonts w:ascii="Calibri" w:eastAsia="TAsakai_Lig" w:hAnsi="Calibri" w:hint="eastAsia"/>
          <w:sz w:val="24"/>
          <w:szCs w:val="24"/>
        </w:rPr>
        <w:t>c</w:t>
      </w:r>
      <w:r w:rsidRPr="005232B9">
        <w:rPr>
          <w:rFonts w:ascii="Calibri" w:eastAsia="TAsakai_Lig" w:hAnsi="Calibri" w:hint="eastAsia"/>
          <w:sz w:val="24"/>
          <w:szCs w:val="24"/>
        </w:rPr>
        <w:t>かわいい</w:t>
      </w:r>
    </w:p>
    <w:p w:rsidR="005232B9" w:rsidRPr="005232B9" w:rsidRDefault="00DD0CD8" w:rsidP="00DD0CD8">
      <w:pPr>
        <w:tabs>
          <w:tab w:val="left" w:pos="720"/>
        </w:tabs>
        <w:spacing w:line="36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5</w:t>
      </w:r>
      <w:r>
        <w:rPr>
          <w:rFonts w:ascii="Calibri" w:eastAsia="TAsakai_Lig" w:hAnsi="Calibri" w:hint="eastAsia"/>
          <w:sz w:val="24"/>
          <w:szCs w:val="24"/>
        </w:rPr>
        <w:tab/>
      </w:r>
      <w:r w:rsidR="005232B9" w:rsidRPr="005232B9">
        <w:rPr>
          <w:rFonts w:ascii="Calibri" w:eastAsia="TAsakai_Lig" w:hAnsi="Calibri" w:hint="eastAsia"/>
          <w:sz w:val="24"/>
          <w:szCs w:val="24"/>
        </w:rPr>
        <w:t>a</w:t>
      </w:r>
      <w:r w:rsidR="005232B9" w:rsidRPr="005232B9">
        <w:rPr>
          <w:rFonts w:ascii="Calibri" w:eastAsia="TAsakai_Lig" w:hAnsi="Calibri" w:hint="eastAsia"/>
          <w:sz w:val="24"/>
          <w:szCs w:val="24"/>
        </w:rPr>
        <w:t>だいがく</w:t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ab/>
      </w:r>
      <w:r w:rsidR="005232B9" w:rsidRPr="005232B9">
        <w:rPr>
          <w:rFonts w:ascii="Calibri" w:eastAsia="TAsakai_Lig" w:hAnsi="Calibri" w:hint="eastAsia"/>
          <w:sz w:val="24"/>
          <w:szCs w:val="24"/>
        </w:rPr>
        <w:t>b</w:t>
      </w:r>
      <w:r w:rsidR="005232B9" w:rsidRPr="005232B9">
        <w:rPr>
          <w:rFonts w:ascii="Calibri" w:eastAsia="TAsakai_Lig" w:hAnsi="Calibri" w:hint="eastAsia"/>
          <w:sz w:val="24"/>
          <w:szCs w:val="24"/>
        </w:rPr>
        <w:t>みせ</w:t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ab/>
      </w:r>
      <w:r w:rsidR="005232B9" w:rsidRPr="005232B9">
        <w:rPr>
          <w:rFonts w:ascii="Calibri" w:eastAsia="TAsakai_Lig" w:hAnsi="Calibri" w:hint="eastAsia"/>
          <w:sz w:val="24"/>
          <w:szCs w:val="24"/>
        </w:rPr>
        <w:t>c</w:t>
      </w:r>
      <w:r w:rsidR="005232B9" w:rsidRPr="005232B9">
        <w:rPr>
          <w:rFonts w:ascii="Calibri" w:eastAsia="TAsakai_Lig" w:hAnsi="Calibri" w:hint="eastAsia"/>
          <w:sz w:val="24"/>
          <w:szCs w:val="24"/>
        </w:rPr>
        <w:t>びょういん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232B9" w:rsidRDefault="00DD0CD8" w:rsidP="00661922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Part 2</w:t>
      </w:r>
    </w:p>
    <w:p w:rsidR="00DD0CD8" w:rsidRDefault="00DD0CD8" w:rsidP="00661922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You will hear 1 extract.  It is an interview in which the woman tells about her family.  Choose the activities that each person does.</w:t>
      </w:r>
    </w:p>
    <w:p w:rsidR="00DD0CD8" w:rsidRDefault="00DD0CD8" w:rsidP="00661922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</w:p>
    <w:p w:rsidR="00DD0CD8" w:rsidRDefault="00DD0CD8" w:rsidP="00DD0CD8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6</w:t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>おとうさん</w:t>
      </w:r>
    </w:p>
    <w:p w:rsidR="00DD0CD8" w:rsidRDefault="00DD0CD8" w:rsidP="00DD0CD8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7</w:t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>おかあさん</w:t>
      </w:r>
    </w:p>
    <w:p w:rsidR="00DD0CD8" w:rsidRDefault="00DD0CD8" w:rsidP="00DD0CD8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8</w:t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>ごしゅじん</w:t>
      </w:r>
    </w:p>
    <w:p w:rsidR="00DD0CD8" w:rsidRPr="005232B9" w:rsidRDefault="00DD0CD8" w:rsidP="00DD0CD8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9</w:t>
      </w:r>
      <w:r>
        <w:rPr>
          <w:rFonts w:ascii="Calibri" w:eastAsia="TAsakai_Lig" w:hAnsi="Calibri" w:hint="eastAsia"/>
          <w:sz w:val="24"/>
          <w:szCs w:val="24"/>
        </w:rPr>
        <w:tab/>
      </w:r>
      <w:r>
        <w:rPr>
          <w:rFonts w:ascii="Calibri" w:eastAsia="TAsakai_Lig" w:hAnsi="Calibri" w:hint="eastAsia"/>
          <w:sz w:val="24"/>
          <w:szCs w:val="24"/>
        </w:rPr>
        <w:t>こども</w:t>
      </w:r>
    </w:p>
    <w:p w:rsidR="005232B9" w:rsidRPr="005232B9" w:rsidRDefault="005232B9" w:rsidP="00DD0CD8">
      <w:pPr>
        <w:rPr>
          <w:rFonts w:ascii="Calibri" w:eastAsia="TAsakai_Lig" w:hAnsi="Calibri"/>
          <w:sz w:val="24"/>
          <w:szCs w:val="24"/>
        </w:rPr>
      </w:pP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a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りょうりを　します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b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べんきょうを　します。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c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サッカーを　します。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d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ほんを　よみます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e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かいものを　します。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f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テニスを　みます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ind w:left="720"/>
        <w:rPr>
          <w:rFonts w:ascii="Calibri" w:eastAsia="TAsakai_Lig" w:hAnsi="Calibri"/>
          <w:sz w:val="24"/>
          <w:szCs w:val="24"/>
        </w:rPr>
      </w:pPr>
      <w:proofErr w:type="gramStart"/>
      <w:r w:rsidRPr="005232B9">
        <w:rPr>
          <w:rFonts w:ascii="Calibri" w:eastAsia="TAsakai_Lig" w:hAnsi="Calibri" w:hint="eastAsia"/>
          <w:sz w:val="24"/>
          <w:szCs w:val="24"/>
        </w:rPr>
        <w:t>g</w:t>
      </w:r>
      <w:r w:rsidRPr="005232B9">
        <w:rPr>
          <w:rFonts w:ascii="Calibri" w:eastAsia="TAsakai_Lig" w:hAnsi="Calibri" w:hint="eastAsia"/>
          <w:sz w:val="24"/>
          <w:szCs w:val="24"/>
        </w:rPr>
        <w:t>よく</w:t>
      </w:r>
      <w:proofErr w:type="gramEnd"/>
      <w:r w:rsidRPr="005232B9">
        <w:rPr>
          <w:rFonts w:ascii="Calibri" w:eastAsia="TAsakai_Lig" w:hAnsi="Calibri" w:hint="eastAsia"/>
          <w:sz w:val="24"/>
          <w:szCs w:val="24"/>
        </w:rPr>
        <w:t xml:space="preserve">　えを　かきます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232B9" w:rsidRPr="005232B9" w:rsidRDefault="00DD0CD8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Part 3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 w:hint="eastAsia"/>
          <w:sz w:val="24"/>
          <w:szCs w:val="24"/>
        </w:rPr>
        <w:t>Questions 10-14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 w:rsidRPr="005232B9">
        <w:rPr>
          <w:rFonts w:ascii="Calibri" w:eastAsia="TAsakai_Lig" w:hAnsi="Calibri" w:hint="eastAsia"/>
          <w:sz w:val="24"/>
          <w:szCs w:val="24"/>
        </w:rPr>
        <w:lastRenderedPageBreak/>
        <w:t>A woman makes a reservation on a hotel room.</w:t>
      </w:r>
    </w:p>
    <w:p w:rsidR="005232B9" w:rsidRP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5232B9" w:rsidRPr="005232B9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>10-11</w:t>
      </w:r>
      <w:r>
        <w:rPr>
          <w:rFonts w:ascii="Calibri" w:eastAsia="TAsakai_Lig" w:hAnsi="Calibri" w:hint="eastAsia"/>
          <w:sz w:val="24"/>
          <w:szCs w:val="24"/>
        </w:rPr>
        <w:tab/>
      </w:r>
      <w:proofErr w:type="gramStart"/>
      <w:r w:rsidR="005232B9" w:rsidRPr="005232B9">
        <w:rPr>
          <w:rFonts w:ascii="Calibri" w:eastAsia="TAsakai_Lig" w:hAnsi="Calibri" w:hint="eastAsia"/>
          <w:sz w:val="24"/>
          <w:szCs w:val="24"/>
        </w:rPr>
        <w:t>Dates  From</w:t>
      </w:r>
      <w:proofErr w:type="gramEnd"/>
      <w:r w:rsidR="005232B9" w:rsidRPr="005232B9">
        <w:rPr>
          <w:rFonts w:ascii="Calibri" w:eastAsia="TAsakai_Lig" w:hAnsi="Calibri" w:hint="eastAsia"/>
          <w:sz w:val="24"/>
          <w:szCs w:val="24"/>
        </w:rPr>
        <w:t xml:space="preserve">  ______________   Till __________</w:t>
      </w:r>
    </w:p>
    <w:p w:rsidR="005232B9" w:rsidRPr="005232B9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 xml:space="preserve">12 </w:t>
      </w:r>
      <w:r w:rsidR="005232B9" w:rsidRPr="005232B9">
        <w:rPr>
          <w:rFonts w:ascii="Calibri" w:eastAsia="TAsakai_Lig" w:hAnsi="Calibri" w:hint="eastAsia"/>
          <w:sz w:val="24"/>
          <w:szCs w:val="24"/>
        </w:rPr>
        <w:t>Price per night for single _____________________</w:t>
      </w:r>
    </w:p>
    <w:p w:rsidR="005232B9" w:rsidRPr="005232B9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 xml:space="preserve">13 </w:t>
      </w:r>
      <w:r w:rsidR="005232B9" w:rsidRPr="005232B9">
        <w:rPr>
          <w:rFonts w:ascii="Calibri" w:eastAsia="TAsakai_Lig" w:hAnsi="Calibri" w:hint="eastAsia"/>
          <w:sz w:val="24"/>
          <w:szCs w:val="24"/>
        </w:rPr>
        <w:t>number of non-smoking rooms ____________________</w:t>
      </w:r>
    </w:p>
    <w:p w:rsidR="005232B9" w:rsidRPr="005232B9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 w:hint="eastAsia"/>
          <w:sz w:val="24"/>
          <w:szCs w:val="24"/>
        </w:rPr>
        <w:t xml:space="preserve">14 </w:t>
      </w:r>
      <w:r w:rsidR="00A16B97">
        <w:rPr>
          <w:rFonts w:ascii="Calibri" w:eastAsia="TAsakai_Lig" w:hAnsi="Calibri" w:hint="eastAsia"/>
          <w:sz w:val="24"/>
          <w:szCs w:val="24"/>
        </w:rPr>
        <w:t xml:space="preserve">what </w:t>
      </w:r>
      <w:proofErr w:type="gramStart"/>
      <w:r w:rsidR="00A16B97">
        <w:rPr>
          <w:rFonts w:ascii="Calibri" w:eastAsia="TAsakai_Lig" w:hAnsi="Calibri" w:hint="eastAsia"/>
          <w:sz w:val="24"/>
          <w:szCs w:val="24"/>
        </w:rPr>
        <w:t>is</w:t>
      </w:r>
      <w:r w:rsidR="005232B9" w:rsidRPr="005232B9">
        <w:rPr>
          <w:rFonts w:ascii="Calibri" w:eastAsia="TAsakai_Lig" w:hAnsi="Calibri" w:hint="eastAsia"/>
          <w:sz w:val="24"/>
          <w:szCs w:val="24"/>
        </w:rPr>
        <w:t xml:space="preserve">  in</w:t>
      </w:r>
      <w:proofErr w:type="gramEnd"/>
      <w:r w:rsidR="005232B9" w:rsidRPr="005232B9">
        <w:rPr>
          <w:rFonts w:ascii="Calibri" w:eastAsia="TAsakai_Lig" w:hAnsi="Calibri" w:hint="eastAsia"/>
          <w:sz w:val="24"/>
          <w:szCs w:val="24"/>
        </w:rPr>
        <w:t xml:space="preserve"> a guest room_____________________</w:t>
      </w:r>
    </w:p>
    <w:p w:rsidR="005232B9" w:rsidRPr="005232B9" w:rsidRDefault="005232B9" w:rsidP="00661922">
      <w:pPr>
        <w:spacing w:line="240" w:lineRule="auto"/>
        <w:rPr>
          <w:rFonts w:ascii="Calibri" w:eastAsia="TAsakai_Lig" w:hAnsi="Calibri"/>
          <w:sz w:val="24"/>
          <w:szCs w:val="24"/>
        </w:rPr>
      </w:pPr>
    </w:p>
    <w:p w:rsidR="00661922" w:rsidRDefault="00661922">
      <w:pPr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/>
          <w:sz w:val="24"/>
          <w:szCs w:val="24"/>
        </w:rPr>
        <w:br w:type="page"/>
      </w:r>
    </w:p>
    <w:p w:rsidR="00A16B97" w:rsidRPr="002D4548" w:rsidRDefault="00A16B97" w:rsidP="00A16B97">
      <w:pPr>
        <w:spacing w:line="240" w:lineRule="auto"/>
        <w:rPr>
          <w:rFonts w:ascii="Calibri" w:eastAsia="TAsakai_Lig" w:hAnsi="Calibri"/>
          <w:b/>
          <w:sz w:val="24"/>
        </w:rPr>
      </w:pPr>
      <w:r>
        <w:rPr>
          <w:rFonts w:ascii="Calibri" w:eastAsia="TAsakai_Lig" w:hAnsi="Calibri" w:hint="eastAsia"/>
          <w:b/>
          <w:sz w:val="24"/>
        </w:rPr>
        <w:lastRenderedPageBreak/>
        <w:tab/>
      </w:r>
      <w:r>
        <w:rPr>
          <w:rFonts w:ascii="Calibri" w:eastAsia="TAsakai_Lig" w:hAnsi="Calibri" w:hint="eastAsia"/>
          <w:b/>
          <w:sz w:val="24"/>
        </w:rPr>
        <w:t>Answer sheet</w:t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701"/>
        <w:gridCol w:w="1701"/>
        <w:gridCol w:w="1701"/>
        <w:gridCol w:w="1701"/>
      </w:tblGrid>
      <w:tr w:rsidR="00A16B97" w:rsidRPr="002D4548" w:rsidTr="007E4B6A">
        <w:trPr>
          <w:trHeight w:val="397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Part I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Part II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6</w:t>
            </w: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7</w:t>
            </w: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8</w:t>
            </w: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</w:tbl>
    <w:p w:rsidR="00A16B97" w:rsidRPr="002D4548" w:rsidRDefault="00A16B97" w:rsidP="00A16B97">
      <w:pPr>
        <w:spacing w:line="240" w:lineRule="auto"/>
        <w:rPr>
          <w:rFonts w:ascii="Calibri" w:eastAsia="TAsakai_Lig" w:hAnsi="Calibri"/>
          <w:sz w:val="24"/>
        </w:rPr>
      </w:pPr>
    </w:p>
    <w:p w:rsidR="00A16B97" w:rsidRPr="002D4548" w:rsidRDefault="00A16B97" w:rsidP="00A16B97">
      <w:pPr>
        <w:spacing w:line="240" w:lineRule="auto"/>
        <w:rPr>
          <w:rFonts w:ascii="Calibri" w:eastAsia="TAsakai_Lig" w:hAnsi="Calibri"/>
          <w:sz w:val="24"/>
        </w:rPr>
      </w:pPr>
      <w:r w:rsidRPr="002D4548">
        <w:rPr>
          <w:rFonts w:ascii="Calibri" w:eastAsia="TAsakai_Lig" w:hAnsi="Calibri"/>
          <w:sz w:val="24"/>
        </w:rPr>
        <w:t>Part III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961"/>
        <w:gridCol w:w="1134"/>
      </w:tblGrid>
      <w:tr w:rsidR="00A16B97" w:rsidRPr="002D4548" w:rsidTr="00A16B97">
        <w:trPr>
          <w:trHeight w:val="397"/>
        </w:trPr>
        <w:tc>
          <w:tcPr>
            <w:tcW w:w="817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10-11</w:t>
            </w:r>
          </w:p>
        </w:tc>
        <w:tc>
          <w:tcPr>
            <w:tcW w:w="496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/>
                <w:sz w:val="24"/>
              </w:rPr>
              <w:t>Dates</w:t>
            </w:r>
            <w:r w:rsidRPr="002D4548">
              <w:rPr>
                <w:rFonts w:ascii="Calibri" w:eastAsia="TAsakai_Lig" w:hAnsi="Calibri"/>
                <w:sz w:val="24"/>
              </w:rPr>
              <w:t>:</w:t>
            </w:r>
            <w:r>
              <w:rPr>
                <w:rFonts w:ascii="Calibri" w:eastAsia="TAsakai_Lig" w:hAnsi="Calibri" w:hint="eastAsia"/>
                <w:sz w:val="24"/>
              </w:rPr>
              <w:t xml:space="preserve"> from                         till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ind w:right="-1101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A16B97">
        <w:trPr>
          <w:trHeight w:val="397"/>
        </w:trPr>
        <w:tc>
          <w:tcPr>
            <w:tcW w:w="817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1</w:t>
            </w:r>
            <w:r>
              <w:rPr>
                <w:rFonts w:ascii="Calibri" w:eastAsia="TAsakai_Lig" w:hAnsi="Calibri" w:hint="eastAsia"/>
                <w:sz w:val="24"/>
              </w:rPr>
              <w:t>2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Price: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A16B97">
        <w:trPr>
          <w:trHeight w:val="397"/>
        </w:trPr>
        <w:tc>
          <w:tcPr>
            <w:tcW w:w="817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 w:hint="eastAsia"/>
                <w:sz w:val="24"/>
              </w:rPr>
              <w:t>1</w:t>
            </w:r>
            <w:r>
              <w:rPr>
                <w:rFonts w:ascii="Calibri" w:eastAsia="TAsakai_Lig" w:hAnsi="Calibri" w:hint="eastAsia"/>
                <w:sz w:val="24"/>
              </w:rPr>
              <w:t>3</w:t>
            </w:r>
          </w:p>
        </w:tc>
        <w:tc>
          <w:tcPr>
            <w:tcW w:w="4961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No of non-smoking room</w:t>
            </w:r>
            <w:r w:rsidRPr="002D4548">
              <w:rPr>
                <w:rFonts w:ascii="Calibri" w:eastAsia="TAsakai_Lig" w:hAnsi="Calibri"/>
                <w:sz w:val="24"/>
              </w:rPr>
              <w:t>: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A16B97">
        <w:trPr>
          <w:trHeight w:val="397"/>
        </w:trPr>
        <w:tc>
          <w:tcPr>
            <w:tcW w:w="817" w:type="dxa"/>
            <w:tcBorders>
              <w:top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1</w:t>
            </w:r>
            <w:r>
              <w:rPr>
                <w:rFonts w:ascii="Calibri" w:eastAsia="TAsakai_Lig" w:hAnsi="Calibri" w:hint="eastAsia"/>
                <w:sz w:val="24"/>
              </w:rPr>
              <w:t>4</w:t>
            </w: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color w:val="00B050"/>
                <w:sz w:val="24"/>
              </w:rPr>
            </w:pPr>
            <w:r>
              <w:rPr>
                <w:rFonts w:ascii="Calibri" w:eastAsia="TAsakai_Lig" w:hAnsi="Calibri"/>
                <w:sz w:val="24"/>
              </w:rPr>
              <w:t>W</w:t>
            </w:r>
            <w:r>
              <w:rPr>
                <w:rFonts w:ascii="Calibri" w:eastAsia="TAsakai_Lig" w:hAnsi="Calibri" w:hint="eastAsia"/>
                <w:sz w:val="24"/>
              </w:rPr>
              <w:t>hat is in the room</w:t>
            </w:r>
            <w:r w:rsidRPr="002D4548">
              <w:rPr>
                <w:rFonts w:ascii="Calibri" w:eastAsia="TAsakai_Lig" w:hAnsi="Calibri"/>
                <w:sz w:val="24"/>
              </w:rPr>
              <w:t>:</w:t>
            </w: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</w:tbl>
    <w:p w:rsidR="00A16B97" w:rsidRDefault="00A16B97" w:rsidP="00A16B97">
      <w:pPr>
        <w:rPr>
          <w:rFonts w:ascii="Calibri" w:eastAsia="TAsakai_Lig" w:hAnsi="Calibri" w:hint="eastAsia"/>
          <w:b/>
          <w:sz w:val="24"/>
        </w:rPr>
      </w:pPr>
    </w:p>
    <w:p w:rsidR="00A16B97" w:rsidRDefault="00A16B97" w:rsidP="00A16B97">
      <w:pPr>
        <w:spacing w:line="240" w:lineRule="auto"/>
        <w:rPr>
          <w:rFonts w:ascii="Calibri" w:eastAsia="TAsakai_Lig" w:hAnsi="Calibri" w:hint="eastAsia"/>
          <w:b/>
          <w:sz w:val="24"/>
        </w:rPr>
      </w:pPr>
    </w:p>
    <w:p w:rsidR="00A16B97" w:rsidRPr="002D4548" w:rsidRDefault="00A16B97" w:rsidP="00A16B97">
      <w:pPr>
        <w:spacing w:line="240" w:lineRule="auto"/>
        <w:rPr>
          <w:rFonts w:ascii="Calibri" w:eastAsia="TAsakai_Lig" w:hAnsi="Calibri"/>
          <w:b/>
          <w:sz w:val="24"/>
        </w:rPr>
      </w:pPr>
      <w:r>
        <w:rPr>
          <w:rFonts w:ascii="Calibri" w:eastAsia="TAsakai_Lig" w:hAnsi="Calibri" w:hint="eastAsia"/>
          <w:b/>
          <w:sz w:val="24"/>
        </w:rPr>
        <w:t>Answer sheet</w:t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  <w:r>
        <w:rPr>
          <w:rFonts w:ascii="Calibri" w:eastAsia="TAsakai_Lig" w:hAnsi="Calibri" w:hint="eastAsia"/>
          <w:b/>
          <w:sz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701"/>
        <w:gridCol w:w="1701"/>
        <w:gridCol w:w="1701"/>
        <w:gridCol w:w="1701"/>
      </w:tblGrid>
      <w:tr w:rsidR="00A16B97" w:rsidRPr="002D4548" w:rsidTr="007E4B6A">
        <w:trPr>
          <w:trHeight w:val="397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Part I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Part II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c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6</w:t>
            </w: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g</w:t>
            </w: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b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7</w:t>
            </w: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f</w:t>
            </w: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b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8</w:t>
            </w:r>
          </w:p>
        </w:tc>
        <w:tc>
          <w:tcPr>
            <w:tcW w:w="1701" w:type="dxa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e</w:t>
            </w: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b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9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c</w:t>
            </w:r>
          </w:p>
        </w:tc>
      </w:tr>
      <w:tr w:rsidR="00A16B97" w:rsidRPr="002D4548" w:rsidTr="007E4B6A">
        <w:trPr>
          <w:trHeight w:val="397"/>
        </w:trPr>
        <w:tc>
          <w:tcPr>
            <w:tcW w:w="1242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b</w:t>
            </w:r>
          </w:p>
        </w:tc>
        <w:tc>
          <w:tcPr>
            <w:tcW w:w="1701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</w:tbl>
    <w:p w:rsidR="00A16B97" w:rsidRPr="002D4548" w:rsidRDefault="00A16B97" w:rsidP="00A16B97">
      <w:pPr>
        <w:spacing w:line="240" w:lineRule="auto"/>
        <w:rPr>
          <w:rFonts w:ascii="Calibri" w:eastAsia="TAsakai_Lig" w:hAnsi="Calibri"/>
          <w:sz w:val="24"/>
        </w:rPr>
      </w:pPr>
    </w:p>
    <w:p w:rsidR="00A16B97" w:rsidRPr="002D4548" w:rsidRDefault="00A16B97" w:rsidP="00A16B97">
      <w:pPr>
        <w:spacing w:line="240" w:lineRule="auto"/>
        <w:rPr>
          <w:rFonts w:ascii="Calibri" w:eastAsia="TAsakai_Lig" w:hAnsi="Calibri"/>
          <w:sz w:val="24"/>
        </w:rPr>
      </w:pPr>
      <w:r w:rsidRPr="002D4548">
        <w:rPr>
          <w:rFonts w:ascii="Calibri" w:eastAsia="TAsakai_Lig" w:hAnsi="Calibri"/>
          <w:sz w:val="24"/>
        </w:rPr>
        <w:t>Part III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5245"/>
        <w:gridCol w:w="3260"/>
        <w:gridCol w:w="851"/>
      </w:tblGrid>
      <w:tr w:rsidR="00A16B97" w:rsidRPr="002D4548" w:rsidTr="00A16B97">
        <w:trPr>
          <w:trHeight w:val="397"/>
        </w:trPr>
        <w:tc>
          <w:tcPr>
            <w:tcW w:w="817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10-11</w:t>
            </w:r>
          </w:p>
        </w:tc>
        <w:tc>
          <w:tcPr>
            <w:tcW w:w="5245" w:type="dxa"/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/>
                <w:sz w:val="24"/>
              </w:rPr>
              <w:t>Dates</w:t>
            </w:r>
            <w:r w:rsidRPr="002D4548">
              <w:rPr>
                <w:rFonts w:ascii="Calibri" w:eastAsia="TAsakai_Lig" w:hAnsi="Calibri"/>
                <w:sz w:val="24"/>
              </w:rPr>
              <w:t>:</w:t>
            </w:r>
            <w:r>
              <w:rPr>
                <w:rFonts w:ascii="Calibri" w:eastAsia="TAsakai_Lig" w:hAnsi="Calibri" w:hint="eastAsia"/>
                <w:sz w:val="24"/>
              </w:rPr>
              <w:t xml:space="preserve"> from       </w:t>
            </w:r>
            <w:r>
              <w:rPr>
                <w:rFonts w:ascii="Calibri" w:eastAsia="TAsakai_Lig" w:hAnsi="Calibri" w:hint="eastAsia"/>
                <w:sz w:val="24"/>
              </w:rPr>
              <w:t xml:space="preserve">20 September        </w:t>
            </w:r>
            <w:r>
              <w:rPr>
                <w:rFonts w:ascii="Calibri" w:eastAsia="TAsakai_Lig" w:hAnsi="Calibri" w:hint="eastAsia"/>
                <w:sz w:val="24"/>
              </w:rPr>
              <w:t xml:space="preserve">  till</w:t>
            </w:r>
            <w:r>
              <w:rPr>
                <w:rFonts w:ascii="Calibri" w:eastAsia="TAsakai_Lig" w:hAnsi="Calibri" w:hint="eastAsia"/>
                <w:sz w:val="24"/>
              </w:rPr>
              <w:t xml:space="preserve">  8 October</w:t>
            </w:r>
          </w:p>
        </w:tc>
        <w:tc>
          <w:tcPr>
            <w:tcW w:w="4111" w:type="dxa"/>
            <w:gridSpan w:val="2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ind w:right="-1101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/>
                <w:sz w:val="24"/>
              </w:rPr>
              <w:t xml:space="preserve">Don’t write  </w:t>
            </w:r>
            <w:r>
              <w:rPr>
                <w:rFonts w:ascii="Calibri" w:eastAsia="TAsakai_Lig" w:hAnsi="Calibri" w:hint="eastAsia"/>
                <w:sz w:val="24"/>
              </w:rPr>
              <w:t>10/8  Sep or Oct is OK</w:t>
            </w:r>
          </w:p>
        </w:tc>
      </w:tr>
      <w:tr w:rsidR="00A16B97" w:rsidRPr="002D4548" w:rsidTr="00A16B97">
        <w:trPr>
          <w:gridAfter w:val="1"/>
          <w:wAfter w:w="851" w:type="dxa"/>
          <w:trHeight w:val="397"/>
        </w:trPr>
        <w:tc>
          <w:tcPr>
            <w:tcW w:w="817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1</w:t>
            </w:r>
            <w:r>
              <w:rPr>
                <w:rFonts w:ascii="Calibri" w:eastAsia="TAsakai_Lig" w:hAnsi="Calibri" w:hint="eastAsia"/>
                <w:sz w:val="24"/>
              </w:rPr>
              <w:t>2</w:t>
            </w:r>
          </w:p>
        </w:tc>
        <w:tc>
          <w:tcPr>
            <w:tcW w:w="5245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Price:</w:t>
            </w:r>
            <w:r>
              <w:rPr>
                <w:rFonts w:ascii="Calibri" w:eastAsia="TAsakai_Lig" w:hAnsi="Calibri" w:hint="eastAsia"/>
                <w:sz w:val="24"/>
              </w:rPr>
              <w:t xml:space="preserve">  10500 yen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A16B97">
        <w:trPr>
          <w:gridAfter w:val="1"/>
          <w:wAfter w:w="851" w:type="dxa"/>
          <w:trHeight w:val="397"/>
        </w:trPr>
        <w:tc>
          <w:tcPr>
            <w:tcW w:w="817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 w:hint="eastAsia"/>
                <w:sz w:val="24"/>
              </w:rPr>
              <w:t>1</w:t>
            </w:r>
            <w:r>
              <w:rPr>
                <w:rFonts w:ascii="Calibri" w:eastAsia="TAsakai_Lig" w:hAnsi="Calibri" w:hint="eastAsia"/>
                <w:sz w:val="24"/>
              </w:rPr>
              <w:t>3</w:t>
            </w:r>
          </w:p>
        </w:tc>
        <w:tc>
          <w:tcPr>
            <w:tcW w:w="5245" w:type="dxa"/>
            <w:tcBorders>
              <w:bottom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>
              <w:rPr>
                <w:rFonts w:ascii="Calibri" w:eastAsia="TAsakai_Lig" w:hAnsi="Calibri" w:hint="eastAsia"/>
                <w:sz w:val="24"/>
              </w:rPr>
              <w:t>No of non-smoking room</w:t>
            </w:r>
            <w:r w:rsidRPr="002D4548">
              <w:rPr>
                <w:rFonts w:ascii="Calibri" w:eastAsia="TAsakai_Lig" w:hAnsi="Calibri"/>
                <w:sz w:val="24"/>
              </w:rPr>
              <w:t>:</w:t>
            </w:r>
            <w:r>
              <w:rPr>
                <w:rFonts w:ascii="Calibri" w:eastAsia="TAsakai_Lig" w:hAnsi="Calibri" w:hint="eastAsia"/>
                <w:sz w:val="24"/>
              </w:rPr>
              <w:t xml:space="preserve"> 6</w:t>
            </w:r>
          </w:p>
        </w:tc>
        <w:tc>
          <w:tcPr>
            <w:tcW w:w="3260" w:type="dxa"/>
            <w:tcBorders>
              <w:top w:val="nil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  <w:tr w:rsidR="00A16B97" w:rsidRPr="002D4548" w:rsidTr="00A16B97">
        <w:trPr>
          <w:gridAfter w:val="1"/>
          <w:wAfter w:w="851" w:type="dxa"/>
          <w:trHeight w:val="397"/>
        </w:trPr>
        <w:tc>
          <w:tcPr>
            <w:tcW w:w="817" w:type="dxa"/>
            <w:tcBorders>
              <w:top w:val="dotted" w:sz="4" w:space="0" w:color="auto"/>
              <w:bottom w:val="single" w:sz="4" w:space="0" w:color="000000"/>
              <w:right w:val="dotted" w:sz="4" w:space="0" w:color="auto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  <w:r w:rsidRPr="002D4548">
              <w:rPr>
                <w:rFonts w:ascii="Calibri" w:eastAsia="TAsakai_Lig" w:hAnsi="Calibri"/>
                <w:sz w:val="24"/>
              </w:rPr>
              <w:t>1</w:t>
            </w:r>
            <w:r>
              <w:rPr>
                <w:rFonts w:ascii="Calibri" w:eastAsia="TAsakai_Lig" w:hAnsi="Calibri" w:hint="eastAsia"/>
                <w:sz w:val="24"/>
              </w:rPr>
              <w:t>4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</w:tcBorders>
            <w:shd w:val="clear" w:color="auto" w:fill="auto"/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color w:val="00B050"/>
                <w:sz w:val="24"/>
              </w:rPr>
            </w:pPr>
            <w:r>
              <w:rPr>
                <w:rFonts w:ascii="Calibri" w:eastAsia="TAsakai_Lig" w:hAnsi="Calibri"/>
                <w:sz w:val="24"/>
              </w:rPr>
              <w:t>W</w:t>
            </w:r>
            <w:r>
              <w:rPr>
                <w:rFonts w:ascii="Calibri" w:eastAsia="TAsakai_Lig" w:hAnsi="Calibri" w:hint="eastAsia"/>
                <w:sz w:val="24"/>
              </w:rPr>
              <w:t>hat is in the room</w:t>
            </w:r>
            <w:r w:rsidRPr="002D4548">
              <w:rPr>
                <w:rFonts w:ascii="Calibri" w:eastAsia="TAsakai_Lig" w:hAnsi="Calibri"/>
                <w:sz w:val="24"/>
              </w:rPr>
              <w:t>:</w:t>
            </w:r>
            <w:r>
              <w:rPr>
                <w:rFonts w:ascii="Calibri" w:eastAsia="TAsakai_Lig" w:hAnsi="Calibri" w:hint="eastAsia"/>
                <w:sz w:val="24"/>
              </w:rPr>
              <w:t xml:space="preserve"> radio</w:t>
            </w:r>
          </w:p>
        </w:tc>
        <w:tc>
          <w:tcPr>
            <w:tcW w:w="3260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A16B97" w:rsidRPr="002D4548" w:rsidRDefault="00A16B97" w:rsidP="00A16B97">
            <w:pPr>
              <w:spacing w:line="240" w:lineRule="auto"/>
              <w:rPr>
                <w:rFonts w:ascii="Calibri" w:eastAsia="TAsakai_Lig" w:hAnsi="Calibri"/>
                <w:sz w:val="24"/>
              </w:rPr>
            </w:pPr>
          </w:p>
        </w:tc>
      </w:tr>
    </w:tbl>
    <w:p w:rsidR="00A16B97" w:rsidRDefault="00A16B97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4"/>
          <w:szCs w:val="24"/>
        </w:rPr>
      </w:pPr>
    </w:p>
    <w:p w:rsidR="00A16B97" w:rsidRDefault="00A16B97">
      <w:pPr>
        <w:rPr>
          <w:rFonts w:ascii="Calibri" w:eastAsia="TAsakai_Lig" w:hAnsi="Calibri"/>
          <w:sz w:val="24"/>
          <w:szCs w:val="24"/>
        </w:rPr>
      </w:pPr>
      <w:r>
        <w:rPr>
          <w:rFonts w:ascii="Calibri" w:eastAsia="TAsakai_Lig" w:hAnsi="Calibri"/>
          <w:sz w:val="24"/>
          <w:szCs w:val="24"/>
        </w:rPr>
        <w:br w:type="page"/>
      </w:r>
    </w:p>
    <w:p w:rsidR="005232B9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 w:hint="eastAsia"/>
          <w:sz w:val="24"/>
          <w:szCs w:val="24"/>
        </w:rPr>
      </w:pPr>
      <w:r w:rsidRPr="005232B9">
        <w:rPr>
          <w:rFonts w:ascii="Calibri" w:eastAsia="TAsakai_Lig" w:hAnsi="Calibri"/>
          <w:sz w:val="24"/>
          <w:szCs w:val="24"/>
        </w:rPr>
        <w:lastRenderedPageBreak/>
        <w:t>Mock test</w:t>
      </w:r>
    </w:p>
    <w:p w:rsidR="00DD0CD8" w:rsidRPr="00B03F8B" w:rsidRDefault="00DD0CD8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Scripts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 xml:space="preserve">1 </w:t>
      </w:r>
      <w:r w:rsidR="00DD0CD8" w:rsidRPr="00B03F8B">
        <w:rPr>
          <w:rFonts w:ascii="Calibri" w:eastAsia="TAsakai_Lig" w:hAnsi="Calibri" w:hint="eastAsia"/>
          <w:sz w:val="28"/>
          <w:szCs w:val="28"/>
        </w:rPr>
        <w:tab/>
        <w:t>Q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だいがく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大学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なに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何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が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 w:rsidRPr="00B03F8B">
        <w:rPr>
          <w:rFonts w:ascii="Calibri" w:eastAsia="TAsakai_Lig" w:hAnsi="Calibri" w:hint="eastAsia"/>
          <w:sz w:val="28"/>
          <w:szCs w:val="28"/>
        </w:rPr>
        <w:t>ありませんか。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わたし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私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よく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だいがく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大学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としょかん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図書館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べんきょう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勉強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をします。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としょかん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図書館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階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ちい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小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さい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レストランがありますから、そこで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ひる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昼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ごはんを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た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食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べます。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だいがく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大学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ゆうびんきょく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郵便局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ありませんから、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としょかん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図書館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となり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隣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みせ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店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きって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切手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います。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661922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2</w:t>
      </w:r>
      <w:r w:rsidR="00DD0CD8" w:rsidRPr="00B03F8B">
        <w:rPr>
          <w:rFonts w:ascii="Calibri" w:eastAsia="TAsakai_Lig" w:hAnsi="Calibri" w:hint="eastAsia"/>
          <w:sz w:val="28"/>
          <w:szCs w:val="28"/>
        </w:rPr>
        <w:tab/>
      </w:r>
      <w:r w:rsidRPr="00B03F8B">
        <w:rPr>
          <w:rFonts w:ascii="Calibri" w:eastAsia="TAsakai_Lig" w:hAnsi="Calibri"/>
          <w:sz w:val="28"/>
          <w:szCs w:val="28"/>
        </w:rPr>
        <w:t>Q</w:t>
      </w:r>
      <w:r w:rsidRPr="00B03F8B">
        <w:rPr>
          <w:rFonts w:ascii="Calibri" w:eastAsia="TAsakai_Lig" w:hAnsi="Calibri" w:hint="eastAsia"/>
          <w:sz w:val="28"/>
          <w:szCs w:val="28"/>
        </w:rPr>
        <w:t>ふたりは、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なんじ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何時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あ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会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いますか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らいしゅう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来週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、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いっしょ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一緒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にコンサートに行きませんか。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いいですね。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コンサートの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まえ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前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に　パブで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ばん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晩</w:t>
            </w:r>
          </w:rubyBase>
        </w:ruby>
      </w:r>
      <w:r w:rsidR="00B03F8B">
        <w:rPr>
          <w:rFonts w:ascii="Calibri" w:eastAsia="TAsakai_Lig" w:hAnsi="Calibri" w:hint="eastAsia"/>
          <w:sz w:val="28"/>
          <w:szCs w:val="28"/>
        </w:rPr>
        <w:t>ご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はん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飯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をたべませんか。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いいですよ。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じゃあ、６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あ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会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いませんか。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６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はちょっと。６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じはん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時半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まで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しごと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仕事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があります。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じゃあ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、７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はどうですか。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ええ、いいですよ。コンサートは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なんじ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何時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からですか。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>８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からです。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3</w:t>
      </w:r>
      <w:r w:rsidR="00DD0CD8" w:rsidRPr="00B03F8B">
        <w:rPr>
          <w:rFonts w:ascii="Calibri" w:eastAsia="TAsakai_Lig" w:hAnsi="Calibri" w:hint="eastAsia"/>
          <w:sz w:val="28"/>
          <w:szCs w:val="28"/>
        </w:rPr>
        <w:tab/>
        <w:t>Q</w:t>
      </w:r>
      <w:r w:rsidRPr="00B03F8B">
        <w:rPr>
          <w:rFonts w:ascii="Calibri" w:eastAsia="TAsakai_Lig" w:hAnsi="Calibri" w:hint="eastAsia"/>
          <w:sz w:val="28"/>
          <w:szCs w:val="28"/>
        </w:rPr>
        <w:t>フランスのケーキを　いくつかいますか。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すみません。ケーキをください。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はい、どのケーキがいいですか。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ええと、どれが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やす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安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いですか。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lastRenderedPageBreak/>
        <w:t>F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きょう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今日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は、このドイツのケーキと　フランスのケーキが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やす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安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いですよ。ドイツのケーキは　２５０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円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、フランスのケーキは、３００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円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です。</w:t>
      </w:r>
    </w:p>
    <w:p w:rsidR="005232B9" w:rsidRPr="00B03F8B" w:rsidRDefault="0066192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じゃあ、２５０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円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のケーキを　</w:t>
      </w:r>
      <w:r w:rsidR="00B03F8B">
        <w:rPr>
          <w:rFonts w:ascii="Calibri" w:eastAsia="TAsakai_Lig" w:hAnsi="Calibri" w:hint="eastAsia"/>
          <w:sz w:val="28"/>
          <w:szCs w:val="28"/>
        </w:rPr>
        <w:t>３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つと、３００円のケーキを５つください。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 xml:space="preserve">４　　　</w:t>
      </w:r>
      <w:r w:rsidR="00DD0CD8" w:rsidRPr="00B03F8B">
        <w:rPr>
          <w:rFonts w:ascii="Calibri" w:eastAsia="TAsakai_Lig" w:hAnsi="Calibri" w:hint="eastAsia"/>
          <w:sz w:val="28"/>
          <w:szCs w:val="28"/>
        </w:rPr>
        <w:t>Q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いちばんやす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一番安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い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は、どんな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ですか。</w:t>
      </w:r>
    </w:p>
    <w:p w:rsidR="005F5902" w:rsidRPr="00B03F8B" w:rsidRDefault="005F590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すみません。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くろ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黒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み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見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せてください。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はい。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いくらですか。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４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まん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万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５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せんえん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千円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です。</w:t>
      </w:r>
    </w:p>
    <w:p w:rsidR="005232B9" w:rsidRPr="00B03F8B" w:rsidRDefault="005F590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やす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安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い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 w:rsidRPr="00B03F8B">
        <w:rPr>
          <w:rFonts w:ascii="Calibri" w:eastAsia="TAsakai_Lig" w:hAnsi="Calibri" w:hint="eastAsia"/>
          <w:sz w:val="28"/>
          <w:szCs w:val="28"/>
        </w:rPr>
        <w:t>ありますか。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はい、この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おお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大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きい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まん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万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せんえん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千円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ううん、ちょっと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おお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大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きいですね。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じゃあ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、この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はどうですか。　</w:t>
      </w:r>
    </w:p>
    <w:p w:rsidR="005232B9" w:rsidRPr="00B03F8B" w:rsidRDefault="005F590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あ、かわいいですね。いくらですか。</w:t>
      </w:r>
    </w:p>
    <w:p w:rsidR="005232B9" w:rsidRPr="00B03F8B" w:rsidRDefault="005F590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>３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まんえん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万円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です。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ううん、やっぱり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いちばんやす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一番安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とけい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時計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買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います。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５</w:t>
      </w:r>
      <w:r w:rsidR="00DD0CD8" w:rsidRPr="00B03F8B">
        <w:rPr>
          <w:rFonts w:ascii="Calibri" w:eastAsia="TAsakai_Lig" w:hAnsi="Calibri" w:hint="eastAsia"/>
          <w:sz w:val="28"/>
          <w:szCs w:val="28"/>
        </w:rPr>
        <w:tab/>
        <w:t>Q</w:t>
      </w:r>
      <w:r w:rsidRPr="00B03F8B">
        <w:rPr>
          <w:rFonts w:ascii="Calibri" w:eastAsia="TAsakai_Lig" w:hAnsi="Calibri" w:hint="eastAsia"/>
          <w:sz w:val="28"/>
          <w:szCs w:val="28"/>
        </w:rPr>
        <w:t xml:space="preserve">ジョンさんは　きのうの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ごご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午後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、どこに</w:t>
      </w:r>
      <w:r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 w:rsidRPr="00B03F8B">
        <w:rPr>
          <w:rFonts w:ascii="Calibri" w:eastAsia="TAsakai_Lig" w:hAnsi="Calibri" w:hint="eastAsia"/>
          <w:sz w:val="28"/>
          <w:szCs w:val="28"/>
        </w:rPr>
        <w:t>いましたか。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じょん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ジョン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さん、きのう、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だいがく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大学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き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来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ませんでしたね。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lastRenderedPageBreak/>
        <w:t>M</w:t>
      </w:r>
      <w:r w:rsidRPr="00B03F8B">
        <w:rPr>
          <w:rFonts w:ascii="Calibri" w:eastAsia="TAsakai_Lig" w:hAnsi="Calibri" w:hint="eastAsia"/>
          <w:sz w:val="28"/>
          <w:szCs w:val="28"/>
        </w:rPr>
        <w:t>ええ、あさ、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あたま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頭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がいたかったですから、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びょういん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病院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にいきました。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くすり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薬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をもらいました。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うちで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ひる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昼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ごはんを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た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食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べました。それから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げんき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元気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でしたから、２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じ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時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から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もの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物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いきました。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たの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楽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しかったです。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きのう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にほんご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日本語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のテストがありましたよ！</w:t>
      </w:r>
    </w:p>
    <w:p w:rsidR="005232B9" w:rsidRPr="00B03F8B" w:rsidRDefault="005F5902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ええ？？？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DD0CD8" w:rsidRPr="00B03F8B" w:rsidRDefault="00DD0CD8">
      <w:pPr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Part 2</w:t>
      </w:r>
      <w:r w:rsidR="00DD0CD8" w:rsidRPr="00B03F8B">
        <w:rPr>
          <w:rFonts w:ascii="Calibri" w:eastAsia="TAsakai_Lig" w:hAnsi="Calibri" w:hint="eastAsia"/>
          <w:sz w:val="28"/>
          <w:szCs w:val="28"/>
        </w:rPr>
        <w:tab/>
      </w:r>
      <w:r w:rsidR="00DD0CD8" w:rsidRPr="00B03F8B">
        <w:rPr>
          <w:rFonts w:ascii="Calibri" w:eastAsia="TAsakai_Lig" w:hAnsi="Calibri" w:hint="eastAsia"/>
          <w:sz w:val="28"/>
          <w:szCs w:val="28"/>
        </w:rPr>
        <w:tab/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おんな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女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の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ひと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人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は</w:t>
      </w:r>
      <w:r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かぞく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家族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の</w:t>
      </w:r>
      <w:r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しゃしん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写真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を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み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見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せています。</w:t>
      </w:r>
    </w:p>
    <w:p w:rsidR="005F5902" w:rsidRPr="00B03F8B" w:rsidRDefault="00B03F8B" w:rsidP="005F590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わたし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私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かぞく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家族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わたし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私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ちち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父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わたしの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ちち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父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は、エンジニアでしたが　いまは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しごと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仕事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がありません。よく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えを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かきます。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わたし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私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はは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母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、スポーツが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好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きです</w:t>
      </w:r>
      <w:r w:rsidRPr="00B03F8B">
        <w:rPr>
          <w:rFonts w:ascii="Calibri" w:eastAsia="TAsakai_Lig" w:hAnsi="Calibri" w:hint="eastAsia"/>
          <w:sz w:val="28"/>
          <w:szCs w:val="28"/>
        </w:rPr>
        <w:t>。でも、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いま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今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あし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足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いた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痛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いで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すから、スポーツをしません。テレビで　スポーツを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み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見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ます。テニスと　サッカーが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好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き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です。わたしの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しゅじん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主人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です。わたしは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くるま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車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ありませんが、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しゅじん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主人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あります。よく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とお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遠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でぱ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デパ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ー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と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ト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くるま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車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買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い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もの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物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行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き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ます。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しゅじん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主人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こども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子供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べんきょう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勉強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ほん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本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よく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います。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こども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子供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おんな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女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子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ですが、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おとこ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の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子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と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いっしょ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一緒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によくサッカーをします。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べんきょう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勉強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をあまりしません。</w:t>
      </w:r>
    </w:p>
    <w:p w:rsidR="005232B9" w:rsidRPr="00B03F8B" w:rsidRDefault="00B03F8B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わたしは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かぞく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家族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が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とても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す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好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きです</w:t>
      </w:r>
      <w:r w:rsidRPr="00B03F8B">
        <w:rPr>
          <w:rFonts w:ascii="Calibri" w:eastAsia="TAsakai_Lig" w:hAnsi="Calibri" w:hint="eastAsia"/>
          <w:sz w:val="28"/>
          <w:szCs w:val="28"/>
        </w:rPr>
        <w:t>。よく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りょうり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料理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つく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作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ります</w:t>
      </w:r>
      <w:r w:rsidRPr="00B03F8B">
        <w:rPr>
          <w:rFonts w:ascii="Calibri" w:eastAsia="TAsakai_Lig" w:hAnsi="Calibri" w:hint="eastAsia"/>
          <w:sz w:val="28"/>
          <w:szCs w:val="28"/>
        </w:rPr>
        <w:t>。そして、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かぞく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家族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と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いっしょに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た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食</w:t>
            </w:r>
          </w:rubyBase>
        </w:ruby>
      </w:r>
      <w:r>
        <w:rPr>
          <w:rFonts w:ascii="Calibri" w:eastAsia="TAsakai_Lig" w:hAnsi="Calibri" w:hint="eastAsia"/>
          <w:sz w:val="28"/>
          <w:szCs w:val="28"/>
        </w:rPr>
        <w:t>べます</w:t>
      </w:r>
      <w:r w:rsidRPr="00B03F8B">
        <w:rPr>
          <w:rFonts w:ascii="Calibri" w:eastAsia="TAsakai_Lig" w:hAnsi="Calibri" w:hint="eastAsia"/>
          <w:sz w:val="28"/>
          <w:szCs w:val="28"/>
        </w:rPr>
        <w:t>。</w:t>
      </w: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</w:p>
    <w:p w:rsidR="005232B9" w:rsidRPr="00B03F8B" w:rsidRDefault="005232B9" w:rsidP="0066192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 xml:space="preserve">Question </w:t>
      </w:r>
      <w:r w:rsidR="00DD0CD8" w:rsidRPr="00B03F8B">
        <w:rPr>
          <w:rFonts w:ascii="Calibri" w:eastAsia="TAsakai_Lig" w:hAnsi="Calibri" w:hint="eastAsia"/>
          <w:sz w:val="28"/>
          <w:szCs w:val="28"/>
        </w:rPr>
        <w:t>10-14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ホテルの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よやく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予約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をお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ねが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願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いします。</w:t>
      </w:r>
    </w:p>
    <w:p w:rsidR="005232B9" w:rsidRPr="00B03F8B" w:rsidRDefault="00B03F8B" w:rsidP="005F5902">
      <w:pPr>
        <w:tabs>
          <w:tab w:val="left" w:pos="720"/>
        </w:tabs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はい、いつから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いつまでですか。</w:t>
      </w:r>
    </w:p>
    <w:p w:rsidR="005232B9" w:rsidRPr="00B03F8B" w:rsidRDefault="00B03F8B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ええと、９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がつ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月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２０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日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から、１０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がつ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月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８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にち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日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まで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お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ねが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願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いします。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lastRenderedPageBreak/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はい、９月２０日から、１０月４日ですね。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いいえ、４日ではありません。</w:t>
      </w:r>
      <w:r w:rsidR="00B03F8B">
        <w:rPr>
          <w:rFonts w:ascii="Calibri" w:eastAsia="TAsakai_Lig" w:hAnsi="Calibri" w:hint="eastAsia"/>
          <w:sz w:val="28"/>
          <w:szCs w:val="28"/>
        </w:rPr>
        <w:t>８</w:t>
      </w:r>
      <w:r w:rsidR="005232B9" w:rsidRPr="00B03F8B">
        <w:rPr>
          <w:rFonts w:ascii="Calibri" w:eastAsia="TAsakai_Lig" w:hAnsi="Calibri" w:hint="eastAsia"/>
          <w:sz w:val="28"/>
          <w:szCs w:val="28"/>
        </w:rPr>
        <w:t>日です。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はい、わかりました。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あの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ついたち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一日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 w:rsidRPr="00B03F8B">
        <w:rPr>
          <w:rFonts w:ascii="Calibri" w:eastAsia="TAsakai_Lig" w:hAnsi="Calibri" w:hint="eastAsia"/>
          <w:sz w:val="28"/>
          <w:szCs w:val="28"/>
        </w:rPr>
        <w:t>いくらですか。</w:t>
      </w:r>
    </w:p>
    <w:p w:rsidR="005232B9" w:rsidRPr="00B03F8B" w:rsidRDefault="00B03F8B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しんぐる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シングル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は、１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まん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万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５００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円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です。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だぶる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ダブル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まん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万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６０００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えん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円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です。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あの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へや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部屋</w:t>
            </w:r>
          </w:rubyBase>
        </w:ruby>
      </w:r>
      <w:r w:rsidR="00B03F8B" w:rsidRPr="00B03F8B">
        <w:rPr>
          <w:rFonts w:ascii="Calibri" w:eastAsia="TAsakai_Lig" w:hAnsi="Calibri" w:hint="eastAsia"/>
          <w:sz w:val="28"/>
          <w:szCs w:val="28"/>
        </w:rPr>
        <w:t>は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="00B03F8B" w:rsidRPr="00B03F8B">
        <w:rPr>
          <w:rFonts w:ascii="Calibri" w:eastAsia="TAsakai_Lig" w:hAnsi="Calibri" w:hint="eastAsia"/>
          <w:sz w:val="28"/>
          <w:szCs w:val="28"/>
        </w:rPr>
        <w:t>たくさんありますか。</w:t>
      </w:r>
    </w:p>
    <w:p w:rsidR="005232B9" w:rsidRPr="00B03F8B" w:rsidRDefault="00B03F8B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はい、２かいに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６つ、３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階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に９つ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 w:rsidRPr="00B03F8B">
        <w:rPr>
          <w:rFonts w:ascii="Calibri" w:eastAsia="TAsakai_Lig" w:hAnsi="Calibri" w:hint="eastAsia"/>
          <w:sz w:val="28"/>
          <w:szCs w:val="28"/>
        </w:rPr>
        <w:t>へやがあります。あの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　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たばこ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タバコ</w:t>
            </w:r>
          </w:rubyBase>
        </w:ruby>
      </w:r>
      <w:r w:rsidRPr="00B03F8B">
        <w:rPr>
          <w:rFonts w:ascii="Calibri" w:eastAsia="TAsakai_Lig" w:hAnsi="Calibri" w:hint="eastAsia"/>
          <w:sz w:val="28"/>
          <w:szCs w:val="28"/>
        </w:rPr>
        <w:t>をすいますか。</w:t>
      </w:r>
    </w:p>
    <w:p w:rsidR="005232B9" w:rsidRPr="00B03F8B" w:rsidRDefault="00B03F8B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M</w:t>
      </w:r>
      <w:r w:rsidRPr="00B03F8B">
        <w:rPr>
          <w:rFonts w:ascii="Calibri" w:eastAsia="TAsakai_Lig" w:hAnsi="Calibri" w:hint="eastAsia"/>
          <w:sz w:val="28"/>
          <w:szCs w:val="28"/>
        </w:rPr>
        <w:t>いいえ、すいません。</w:t>
      </w:r>
    </w:p>
    <w:p w:rsidR="005232B9" w:rsidRPr="00B03F8B" w:rsidRDefault="00B03F8B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/>
          <w:sz w:val="28"/>
          <w:szCs w:val="28"/>
        </w:rPr>
        <w:t>F</w:t>
      </w:r>
      <w:r w:rsidRPr="00B03F8B">
        <w:rPr>
          <w:rFonts w:ascii="Calibri" w:eastAsia="TAsakai_Lig" w:hAnsi="Calibri" w:hint="eastAsia"/>
          <w:sz w:val="28"/>
          <w:szCs w:val="28"/>
        </w:rPr>
        <w:t>２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階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のへやでは　たばこをすいません。３</w:t>
      </w:r>
      <w:r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かい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階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のへやでは　たばこを　すいます。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そうですか。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へや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部屋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に　テレビが　ありますか。</w:t>
      </w:r>
    </w:p>
    <w:p w:rsidR="005232B9" w:rsidRPr="00B03F8B" w:rsidRDefault="005F5902" w:rsidP="00661922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F</w:t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テレビは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うけつけ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受付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のちかくに　あります。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へや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部屋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 xml:space="preserve">に　ラジオが　あります。ドライヤーは　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うけつけ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受付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にあります。うけつけで　かしますから、</w:t>
      </w:r>
      <w:r w:rsidR="00B03F8B">
        <w:rPr>
          <w:rFonts w:ascii="Calibri" w:eastAsia="TAsakai_Lig" w:hAnsi="Calibri"/>
          <w:sz w:val="28"/>
          <w:szCs w:val="28"/>
        </w:rPr>
        <w:ruby>
          <w:rubyPr>
            <w:rubyAlign w:val="distributeSpace"/>
            <w:hps w:val="16"/>
            <w:hpsRaise w:val="28"/>
            <w:hpsBaseText w:val="28"/>
            <w:lid w:val="ja-JP"/>
          </w:rubyPr>
          <w:rt>
            <w:r w:rsidR="00B03F8B" w:rsidRPr="00B03F8B">
              <w:rPr>
                <w:rFonts w:ascii="TAsakai_Lig" w:eastAsia="TAsakai_Lig" w:hAnsi="TAsakai_Lig" w:hint="eastAsia"/>
                <w:sz w:val="16"/>
                <w:szCs w:val="28"/>
              </w:rPr>
              <w:t>へや</w:t>
            </w:r>
          </w:rt>
          <w:rubyBase>
            <w:r w:rsidR="00B03F8B">
              <w:rPr>
                <w:rFonts w:ascii="Calibri" w:eastAsia="TAsakai_Lig" w:hAnsi="Calibri" w:hint="eastAsia"/>
                <w:sz w:val="28"/>
                <w:szCs w:val="28"/>
              </w:rPr>
              <w:t>部屋</w:t>
            </w:r>
          </w:rubyBase>
        </w:ruby>
      </w:r>
      <w:r w:rsidR="005232B9" w:rsidRPr="00B03F8B">
        <w:rPr>
          <w:rFonts w:ascii="Calibri" w:eastAsia="TAsakai_Lig" w:hAnsi="Calibri" w:hint="eastAsia"/>
          <w:sz w:val="28"/>
          <w:szCs w:val="28"/>
        </w:rPr>
        <w:t>でつかってください。</w:t>
      </w:r>
    </w:p>
    <w:p w:rsidR="00AC4D4B" w:rsidRPr="00B03F8B" w:rsidRDefault="005F5902" w:rsidP="00DD0CD8">
      <w:pPr>
        <w:spacing w:line="240" w:lineRule="auto"/>
        <w:rPr>
          <w:rFonts w:ascii="Calibri" w:eastAsia="TAsakai_Lig" w:hAnsi="Calibri"/>
          <w:sz w:val="28"/>
          <w:szCs w:val="28"/>
        </w:rPr>
      </w:pPr>
      <w:r w:rsidRPr="00B03F8B">
        <w:rPr>
          <w:rFonts w:ascii="Calibri" w:eastAsia="TAsakai_Lig" w:hAnsi="Calibri" w:hint="eastAsia"/>
          <w:sz w:val="28"/>
          <w:szCs w:val="28"/>
        </w:rPr>
        <w:t>M</w:t>
      </w:r>
      <w:r w:rsidR="005232B9" w:rsidRPr="00B03F8B">
        <w:rPr>
          <w:rFonts w:ascii="Calibri" w:eastAsia="TAsakai_Lig" w:hAnsi="Calibri" w:hint="eastAsia"/>
          <w:sz w:val="28"/>
          <w:szCs w:val="28"/>
        </w:rPr>
        <w:t>わかりました。</w:t>
      </w:r>
      <w:bookmarkStart w:id="0" w:name="_GoBack"/>
      <w:bookmarkEnd w:id="0"/>
    </w:p>
    <w:sectPr w:rsidR="00AC4D4B" w:rsidRPr="00B03F8B" w:rsidSect="00A16B9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E90" w:rsidRDefault="00087E90" w:rsidP="00667A50">
      <w:pPr>
        <w:spacing w:after="0" w:line="240" w:lineRule="auto"/>
      </w:pPr>
      <w:r>
        <w:separator/>
      </w:r>
    </w:p>
  </w:endnote>
  <w:endnote w:type="continuationSeparator" w:id="0">
    <w:p w:rsidR="00087E90" w:rsidRDefault="00087E90" w:rsidP="00667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Asakai_Lig">
    <w:panose1 w:val="02000609000000000000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E90" w:rsidRDefault="00087E90" w:rsidP="00667A50">
      <w:pPr>
        <w:spacing w:after="0" w:line="240" w:lineRule="auto"/>
      </w:pPr>
      <w:r>
        <w:separator/>
      </w:r>
    </w:p>
  </w:footnote>
  <w:footnote w:type="continuationSeparator" w:id="0">
    <w:p w:rsidR="00087E90" w:rsidRDefault="00087E90" w:rsidP="00667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F1" w:rsidRDefault="000C5B91">
    <w:pPr>
      <w:pStyle w:val="Header"/>
    </w:pPr>
    <w:r>
      <w:rPr>
        <w:rFonts w:hint="eastAsia"/>
      </w:rPr>
      <w:t xml:space="preserve">Practice </w:t>
    </w:r>
    <w:r w:rsidR="001C75F1">
      <w:rPr>
        <w:rFonts w:hint="eastAsia"/>
      </w:rPr>
      <w:t xml:space="preserve">AJ1 T2 Listening </w:t>
    </w:r>
    <w:proofErr w:type="gramStart"/>
    <w:r w:rsidR="005232B9">
      <w:t>Mock</w:t>
    </w:r>
    <w:r w:rsidR="00CB1926">
      <w:rPr>
        <w:rFonts w:hint="eastAsia"/>
      </w:rPr>
      <w:t xml:space="preserve">  page</w:t>
    </w:r>
    <w:proofErr w:type="gramEnd"/>
    <w:r w:rsidR="00CB1926">
      <w:rPr>
        <w:rFonts w:hint="eastAsia"/>
      </w:rPr>
      <w:t xml:space="preserve"> </w:t>
    </w:r>
    <w:r w:rsidR="001C75F1">
      <w:fldChar w:fldCharType="begin"/>
    </w:r>
    <w:r w:rsidR="001C75F1">
      <w:instrText xml:space="preserve"> PAGE   \* MERGEFORMAT </w:instrText>
    </w:r>
    <w:r w:rsidR="001C75F1">
      <w:fldChar w:fldCharType="separate"/>
    </w:r>
    <w:r w:rsidR="00B03F8B">
      <w:rPr>
        <w:noProof/>
      </w:rPr>
      <w:t>7</w:t>
    </w:r>
    <w:r w:rsidR="001C75F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D18C2"/>
    <w:multiLevelType w:val="hybridMultilevel"/>
    <w:tmpl w:val="B7582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B94"/>
    <w:rsid w:val="00015BB1"/>
    <w:rsid w:val="000534C2"/>
    <w:rsid w:val="00064A63"/>
    <w:rsid w:val="00064EB7"/>
    <w:rsid w:val="00087E90"/>
    <w:rsid w:val="0009785A"/>
    <w:rsid w:val="000C5B91"/>
    <w:rsid w:val="00104EA2"/>
    <w:rsid w:val="0016106F"/>
    <w:rsid w:val="00165104"/>
    <w:rsid w:val="00166B02"/>
    <w:rsid w:val="001B281E"/>
    <w:rsid w:val="001C75F1"/>
    <w:rsid w:val="0025237D"/>
    <w:rsid w:val="002D4548"/>
    <w:rsid w:val="0032020F"/>
    <w:rsid w:val="00390B4C"/>
    <w:rsid w:val="003D19E2"/>
    <w:rsid w:val="003D1AD9"/>
    <w:rsid w:val="00433D22"/>
    <w:rsid w:val="004773A5"/>
    <w:rsid w:val="004A773A"/>
    <w:rsid w:val="004B6653"/>
    <w:rsid w:val="004C04BC"/>
    <w:rsid w:val="00513D3E"/>
    <w:rsid w:val="00522BF1"/>
    <w:rsid w:val="005232B9"/>
    <w:rsid w:val="00553C5D"/>
    <w:rsid w:val="0059677C"/>
    <w:rsid w:val="005A3740"/>
    <w:rsid w:val="005E6B5E"/>
    <w:rsid w:val="005F5902"/>
    <w:rsid w:val="00607B52"/>
    <w:rsid w:val="00615B54"/>
    <w:rsid w:val="00654634"/>
    <w:rsid w:val="00661922"/>
    <w:rsid w:val="006652A9"/>
    <w:rsid w:val="00667A50"/>
    <w:rsid w:val="006C724C"/>
    <w:rsid w:val="00721F45"/>
    <w:rsid w:val="00732762"/>
    <w:rsid w:val="00733466"/>
    <w:rsid w:val="00734EC8"/>
    <w:rsid w:val="007A442F"/>
    <w:rsid w:val="007A7136"/>
    <w:rsid w:val="007E144D"/>
    <w:rsid w:val="007F1B1B"/>
    <w:rsid w:val="00850101"/>
    <w:rsid w:val="008679E0"/>
    <w:rsid w:val="0089372A"/>
    <w:rsid w:val="008B6705"/>
    <w:rsid w:val="009072C8"/>
    <w:rsid w:val="00912206"/>
    <w:rsid w:val="00913574"/>
    <w:rsid w:val="00914632"/>
    <w:rsid w:val="00926496"/>
    <w:rsid w:val="00935E00"/>
    <w:rsid w:val="009659DE"/>
    <w:rsid w:val="0098082B"/>
    <w:rsid w:val="009A4170"/>
    <w:rsid w:val="009D35CD"/>
    <w:rsid w:val="009F33C3"/>
    <w:rsid w:val="00A03D66"/>
    <w:rsid w:val="00A16B97"/>
    <w:rsid w:val="00A16EBA"/>
    <w:rsid w:val="00A50A20"/>
    <w:rsid w:val="00AC4D4B"/>
    <w:rsid w:val="00AD187F"/>
    <w:rsid w:val="00AE60EE"/>
    <w:rsid w:val="00B03F8B"/>
    <w:rsid w:val="00B17AB2"/>
    <w:rsid w:val="00B40B39"/>
    <w:rsid w:val="00B65D38"/>
    <w:rsid w:val="00B734BE"/>
    <w:rsid w:val="00BC1980"/>
    <w:rsid w:val="00C22F53"/>
    <w:rsid w:val="00C4599C"/>
    <w:rsid w:val="00C47A1D"/>
    <w:rsid w:val="00C87CB5"/>
    <w:rsid w:val="00CB1926"/>
    <w:rsid w:val="00CB405F"/>
    <w:rsid w:val="00CD0323"/>
    <w:rsid w:val="00CE5530"/>
    <w:rsid w:val="00CF25F7"/>
    <w:rsid w:val="00D029FC"/>
    <w:rsid w:val="00D26B94"/>
    <w:rsid w:val="00D462DE"/>
    <w:rsid w:val="00DB318A"/>
    <w:rsid w:val="00DD0CD8"/>
    <w:rsid w:val="00DE1B9D"/>
    <w:rsid w:val="00E31253"/>
    <w:rsid w:val="00E46294"/>
    <w:rsid w:val="00E84B8A"/>
    <w:rsid w:val="00EA0AAD"/>
    <w:rsid w:val="00EF5314"/>
    <w:rsid w:val="00F74EF6"/>
    <w:rsid w:val="00FA0648"/>
    <w:rsid w:val="00FD7361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31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548"/>
    <w:pPr>
      <w:widowControl w:val="0"/>
      <w:tabs>
        <w:tab w:val="center" w:pos="4252"/>
        <w:tab w:val="right" w:pos="8504"/>
      </w:tabs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4548"/>
    <w:rPr>
      <w:rFonts w:ascii="Century" w:eastAsia="MS Mincho" w:hAnsi="Century" w:cs="Times New Roman"/>
      <w:kern w:val="2"/>
      <w:sz w:val="21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4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5F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67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B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31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4548"/>
    <w:pPr>
      <w:widowControl w:val="0"/>
      <w:tabs>
        <w:tab w:val="center" w:pos="4252"/>
        <w:tab w:val="right" w:pos="8504"/>
      </w:tabs>
      <w:spacing w:after="0" w:line="240" w:lineRule="auto"/>
      <w:jc w:val="both"/>
    </w:pPr>
    <w:rPr>
      <w:rFonts w:ascii="Century" w:eastAsia="MS Mincho" w:hAnsi="Century" w:cs="Times New Roman"/>
      <w:kern w:val="2"/>
      <w:sz w:val="21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D4548"/>
    <w:rPr>
      <w:rFonts w:ascii="Century" w:eastAsia="MS Mincho" w:hAnsi="Century" w:cs="Times New Roman"/>
      <w:kern w:val="2"/>
      <w:sz w:val="21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0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4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4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4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05F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67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45D0B-5744-4047-BF0D-CE889B5F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A8A5F05</Template>
  <TotalTime>40</TotalTime>
  <Pages>7</Pages>
  <Words>1808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lcsgad</dc:creator>
  <cp:lastModifiedBy>lcsgaq</cp:lastModifiedBy>
  <cp:revision>9</cp:revision>
  <cp:lastPrinted>2013-02-18T07:36:00Z</cp:lastPrinted>
  <dcterms:created xsi:type="dcterms:W3CDTF">2013-02-18T11:32:00Z</dcterms:created>
  <dcterms:modified xsi:type="dcterms:W3CDTF">2013-03-05T08:10:00Z</dcterms:modified>
</cp:coreProperties>
</file>