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F0E" w:rsidRPr="00927527" w:rsidRDefault="00BD2F0E">
      <w:pPr>
        <w:widowControl/>
        <w:overflowPunct/>
        <w:autoSpaceDE/>
        <w:autoSpaceDN/>
        <w:adjustRightInd/>
      </w:pPr>
      <w:r>
        <w:t>Vocab from the main text p45</w:t>
      </w:r>
    </w:p>
    <w:p w:rsidR="00BD2F0E" w:rsidRPr="00927527" w:rsidRDefault="00BD2F0E">
      <w:pPr>
        <w:widowControl/>
        <w:overflowPunct/>
        <w:autoSpaceDE/>
        <w:autoSpaceDN/>
        <w:adjustRightInd/>
      </w:pPr>
    </w:p>
    <w:p w:rsidR="00BD2F0E" w:rsidRPr="00927527" w:rsidRDefault="00BD2F0E">
      <w:pPr>
        <w:widowControl/>
        <w:overflowPunct/>
        <w:autoSpaceDE/>
        <w:autoSpaceDN/>
        <w:adjustRightInd/>
      </w:pP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たつ</w:t>
      </w:r>
    </w:p>
    <w:p w:rsidR="00BD2F0E" w:rsidRPr="00927527" w:rsidRDefault="00BD2F0E" w:rsidP="006D1B2B">
      <w:pPr>
        <w:rPr>
          <w:sz w:val="24"/>
          <w:szCs w:val="24"/>
        </w:rPr>
      </w:pPr>
      <w:r>
        <w:rPr>
          <w:rFonts w:cs="MS Mincho" w:hint="eastAsia"/>
          <w:sz w:val="24"/>
          <w:szCs w:val="24"/>
        </w:rPr>
        <w:t>おかげさま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慣れる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苦労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思い出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集中する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授業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だいぶ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ゼミ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意見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あいかわらず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苦労する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手伝う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論文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資料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詳しい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扇風機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壊れる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調査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いらっしゃる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案内する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湾</w:t>
      </w:r>
    </w:p>
    <w:p w:rsidR="00BD2F0E" w:rsidRPr="00927527" w:rsidRDefault="00BD2F0E" w:rsidP="006D1B2B">
      <w:pPr>
        <w:rPr>
          <w:sz w:val="24"/>
          <w:szCs w:val="24"/>
        </w:rPr>
      </w:pPr>
      <w:r w:rsidRPr="00927527">
        <w:rPr>
          <w:rFonts w:cs="MS Mincho" w:hint="eastAsia"/>
          <w:sz w:val="24"/>
          <w:szCs w:val="24"/>
        </w:rPr>
        <w:t>うわさ</w:t>
      </w:r>
    </w:p>
    <w:p w:rsidR="00BD2F0E" w:rsidRPr="00927527" w:rsidRDefault="00BD2F0E">
      <w:pPr>
        <w:widowControl/>
        <w:overflowPunct/>
        <w:autoSpaceDE/>
        <w:autoSpaceDN/>
        <w:adjustRightInd/>
        <w:rPr>
          <w:rStyle w:val="12"/>
          <w:rFonts w:cs="Times New Roman"/>
        </w:rPr>
      </w:pPr>
    </w:p>
    <w:p w:rsidR="00BD2F0E" w:rsidRPr="00927527" w:rsidRDefault="00BD2F0E">
      <w:pPr>
        <w:widowControl/>
        <w:overflowPunct/>
        <w:autoSpaceDE/>
        <w:autoSpaceDN/>
        <w:adjustRightInd/>
        <w:rPr>
          <w:rStyle w:val="12"/>
          <w:rFonts w:cs="Times New Roman"/>
        </w:rPr>
      </w:pPr>
    </w:p>
    <w:p w:rsidR="00BD2F0E" w:rsidRPr="00927527" w:rsidRDefault="00BD2F0E">
      <w:pPr>
        <w:widowControl/>
        <w:overflowPunct/>
        <w:autoSpaceDE/>
        <w:autoSpaceDN/>
        <w:adjustRightInd/>
        <w:rPr>
          <w:rStyle w:val="12"/>
          <w:rFonts w:cs="Times New Roman"/>
        </w:rPr>
      </w:pPr>
    </w:p>
    <w:sectPr w:rsidR="00BD2F0E" w:rsidRPr="00927527" w:rsidSect="00E43F8F">
      <w:headerReference w:type="default" r:id="rId7"/>
      <w:footerReference w:type="default" r:id="rId8"/>
      <w:pgSz w:w="11905" w:h="16838"/>
      <w:pgMar w:top="850" w:right="850" w:bottom="850" w:left="850" w:header="850" w:footer="991" w:gutter="0"/>
      <w:pgNumType w:start="1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2F0E" w:rsidRDefault="00BD2F0E" w:rsidP="00E43F8F">
      <w:r>
        <w:separator/>
      </w:r>
    </w:p>
  </w:endnote>
  <w:endnote w:type="continuationSeparator" w:id="1">
    <w:p w:rsidR="00BD2F0E" w:rsidRDefault="00BD2F0E" w:rsidP="00E43F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Mincho">
    <w:altName w:val="?l?r ??fc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Gothic">
    <w:altName w:val="?l?r ?S?V?b?N"/>
    <w:panose1 w:val="020B06090702050802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2F0E" w:rsidRDefault="00BD2F0E">
    <w:pPr>
      <w:tabs>
        <w:tab w:val="center" w:pos="5102"/>
        <w:tab w:val="right" w:pos="10204"/>
      </w:tabs>
      <w:rPr>
        <w:kern w:val="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2F0E" w:rsidRDefault="00BD2F0E" w:rsidP="00E43F8F">
      <w:r>
        <w:separator/>
      </w:r>
    </w:p>
  </w:footnote>
  <w:footnote w:type="continuationSeparator" w:id="1">
    <w:p w:rsidR="00BD2F0E" w:rsidRDefault="00BD2F0E" w:rsidP="00E43F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2F0E" w:rsidRDefault="00BD2F0E">
    <w:pPr>
      <w:tabs>
        <w:tab w:val="center" w:pos="4252"/>
        <w:tab w:val="right" w:pos="8504"/>
      </w:tabs>
      <w:jc w:val="both"/>
      <w:rPr>
        <w:rFonts w:ascii="Century" w:hAnsi="Century" w:cs="Century"/>
        <w:kern w:val="0"/>
      </w:rPr>
    </w:pPr>
    <w:smartTag w:uri="urn:schemas-microsoft-com:office:smarttags" w:element="place">
      <w:smartTag w:uri="urn:schemas-microsoft-com:office:smarttags" w:element="PlaceName">
        <w:r>
          <w:rPr>
            <w:rFonts w:ascii="Century" w:hAnsi="Century" w:cs="Century"/>
            <w:kern w:val="0"/>
          </w:rPr>
          <w:t>Warwick</w:t>
        </w:r>
      </w:smartTag>
      <w:r>
        <w:rPr>
          <w:rFonts w:ascii="Century" w:hAnsi="Century" w:cs="Century"/>
          <w:kern w:val="0"/>
        </w:rPr>
        <w:t xml:space="preserve"> </w:t>
      </w:r>
      <w:smartTag w:uri="urn:schemas-microsoft-com:office:smarttags" w:element="PlaceType">
        <w:r>
          <w:rPr>
            <w:rFonts w:ascii="Century" w:hAnsi="Century" w:cs="Century"/>
            <w:kern w:val="0"/>
          </w:rPr>
          <w:t>University</w:t>
        </w:r>
      </w:smartTag>
    </w:smartTag>
    <w:r>
      <w:rPr>
        <w:rFonts w:ascii="Century" w:hAnsi="Century" w:cs="Century"/>
        <w:kern w:val="0"/>
      </w:rPr>
      <w:t xml:space="preserve">  Academic Japanese 4  </w:t>
    </w:r>
    <w:smartTag w:uri="urn:schemas-microsoft-com:office:smarttags" w:element="PersonName">
      <w:r>
        <w:rPr>
          <w:rFonts w:ascii="Century" w:hAnsi="Century" w:cs="Century"/>
          <w:kern w:val="0"/>
        </w:rPr>
        <w:t>Katsuko Nagata</w:t>
      </w:r>
    </w:smartTag>
    <w:r>
      <w:rPr>
        <w:rFonts w:ascii="Century" w:hAnsi="Century" w:cs="Century"/>
        <w:kern w:val="0"/>
      </w:rPr>
      <w:t xml:space="preserve">  Term 1 Week </w:t>
    </w:r>
    <w:r>
      <w:rPr>
        <w:rFonts w:ascii="Century" w:hAnsi="Century" w:cs="MS Mincho" w:hint="eastAsia"/>
        <w:kern w:val="0"/>
      </w:rPr>
      <w:t xml:space="preserve">５　</w:t>
    </w:r>
    <w:r>
      <w:rPr>
        <w:rFonts w:ascii="Century" w:hAnsi="Century" w:cs="Century"/>
        <w:kern w:val="0"/>
      </w:rPr>
      <w:t xml:space="preserve">2008-9  P. </w:t>
    </w:r>
    <w:r>
      <w:rPr>
        <w:rFonts w:ascii="Century" w:hAnsi="Century" w:cs="Century"/>
        <w:kern w:val="0"/>
      </w:rPr>
      <w:pgNum/>
    </w:r>
  </w:p>
  <w:p w:rsidR="00BD2F0E" w:rsidRDefault="00BD2F0E">
    <w:pPr>
      <w:tabs>
        <w:tab w:val="center" w:pos="4252"/>
        <w:tab w:val="right" w:pos="8504"/>
      </w:tabs>
      <w:jc w:val="both"/>
      <w:rPr>
        <w:kern w:val="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1BC21D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3970DDA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299EDE3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CAFEF2F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760F8B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F0CEAFF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E50958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B2CD66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E5AEFE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A04858D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0AB7A4B"/>
    <w:multiLevelType w:val="hybridMultilevel"/>
    <w:tmpl w:val="EC0C0C18"/>
    <w:lvl w:ilvl="0" w:tplc="8514D69E">
      <w:start w:val="1"/>
      <w:numFmt w:val="decimal"/>
      <w:lvlText w:val="%1"/>
      <w:lvlJc w:val="left"/>
      <w:pPr>
        <w:tabs>
          <w:tab w:val="num" w:pos="1200"/>
        </w:tabs>
        <w:ind w:left="1200" w:hanging="84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3CF4077"/>
    <w:multiLevelType w:val="hybridMultilevel"/>
    <w:tmpl w:val="D576AFE2"/>
    <w:lvl w:ilvl="0" w:tplc="BA643FB0">
      <w:start w:val="279"/>
      <w:numFmt w:val="decimal"/>
      <w:lvlText w:val="%1"/>
      <w:lvlJc w:val="left"/>
      <w:pPr>
        <w:tabs>
          <w:tab w:val="num" w:pos="1005"/>
        </w:tabs>
        <w:ind w:left="1005" w:hanging="64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23533D"/>
    <w:multiLevelType w:val="hybridMultilevel"/>
    <w:tmpl w:val="891A2C88"/>
    <w:lvl w:ilvl="0" w:tplc="5BDEE082">
      <w:start w:val="1"/>
      <w:numFmt w:val="decimal"/>
      <w:lvlText w:val="%Ｚ"/>
      <w:lvlJc w:val="left"/>
      <w:pPr>
        <w:ind w:left="120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3">
    <w:nsid w:val="420500D9"/>
    <w:multiLevelType w:val="hybridMultilevel"/>
    <w:tmpl w:val="41DA9F72"/>
    <w:lvl w:ilvl="0" w:tplc="83689C72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E91D64"/>
    <w:multiLevelType w:val="hybridMultilevel"/>
    <w:tmpl w:val="6554BE88"/>
    <w:lvl w:ilvl="0" w:tplc="FB989ED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>
    <w:nsid w:val="47DF72E3"/>
    <w:multiLevelType w:val="hybridMultilevel"/>
    <w:tmpl w:val="4C327656"/>
    <w:lvl w:ilvl="0" w:tplc="C046AF6C">
      <w:start w:val="1"/>
      <w:numFmt w:val="upperLetter"/>
      <w:lvlText w:val="%1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7300CC7"/>
    <w:multiLevelType w:val="hybridMultilevel"/>
    <w:tmpl w:val="A33E2FAA"/>
    <w:lvl w:ilvl="0" w:tplc="DE760D8C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74854C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8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F535A80"/>
    <w:multiLevelType w:val="hybridMultilevel"/>
    <w:tmpl w:val="4EDCAFBE"/>
    <w:lvl w:ilvl="0" w:tplc="17A45C0A">
      <w:start w:val="5"/>
      <w:numFmt w:val="bullet"/>
      <w:lvlText w:val="○"/>
      <w:lvlJc w:val="left"/>
      <w:pPr>
        <w:tabs>
          <w:tab w:val="num" w:pos="6720"/>
        </w:tabs>
        <w:ind w:left="6720" w:hanging="5040"/>
      </w:pPr>
      <w:rPr>
        <w:rFonts w:ascii="MS Mincho" w:eastAsia="MS Mincho" w:hAnsi="MS Mincho" w:hint="eastAsia"/>
      </w:rPr>
    </w:lvl>
    <w:lvl w:ilvl="1" w:tplc="08090003" w:tentative="1">
      <w:start w:val="1"/>
      <w:numFmt w:val="bullet"/>
      <w:lvlText w:val="o"/>
      <w:lvlJc w:val="left"/>
      <w:pPr>
        <w:tabs>
          <w:tab w:val="num" w:pos="2760"/>
        </w:tabs>
        <w:ind w:left="276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480"/>
        </w:tabs>
        <w:ind w:left="348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200"/>
        </w:tabs>
        <w:ind w:left="420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920"/>
        </w:tabs>
        <w:ind w:left="49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640"/>
        </w:tabs>
        <w:ind w:left="564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360"/>
        </w:tabs>
        <w:ind w:left="636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080"/>
        </w:tabs>
        <w:ind w:left="70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800"/>
        </w:tabs>
        <w:ind w:left="7800" w:hanging="360"/>
      </w:pPr>
      <w:rPr>
        <w:rFonts w:ascii="Wingdings" w:hAnsi="Wingdings" w:cs="Wingdings" w:hint="default"/>
      </w:rPr>
    </w:lvl>
  </w:abstractNum>
  <w:num w:numId="1">
    <w:abstractNumId w:val="14"/>
  </w:num>
  <w:num w:numId="2">
    <w:abstractNumId w:val="15"/>
  </w:num>
  <w:num w:numId="3">
    <w:abstractNumId w:val="16"/>
  </w:num>
  <w:num w:numId="4">
    <w:abstractNumId w:val="13"/>
  </w:num>
  <w:num w:numId="5">
    <w:abstractNumId w:val="12"/>
  </w:num>
  <w:num w:numId="6">
    <w:abstractNumId w:val="1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7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84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ColorPos" w:val="-1"/>
    <w:docVar w:name="ColorSet" w:val="-1"/>
    <w:docVar w:name="StylePos" w:val="-1"/>
    <w:docVar w:name="StyleSet" w:val="-1"/>
  </w:docVars>
  <w:rsids>
    <w:rsidRoot w:val="00E43F8F"/>
    <w:rsid w:val="0000560C"/>
    <w:rsid w:val="00027555"/>
    <w:rsid w:val="000830CF"/>
    <w:rsid w:val="0008447D"/>
    <w:rsid w:val="000B4E58"/>
    <w:rsid w:val="000F5FDC"/>
    <w:rsid w:val="00111763"/>
    <w:rsid w:val="00136A6B"/>
    <w:rsid w:val="001677B0"/>
    <w:rsid w:val="00170618"/>
    <w:rsid w:val="00192C43"/>
    <w:rsid w:val="001C5746"/>
    <w:rsid w:val="001E64E3"/>
    <w:rsid w:val="001F5012"/>
    <w:rsid w:val="0020577D"/>
    <w:rsid w:val="002148BB"/>
    <w:rsid w:val="00255AA1"/>
    <w:rsid w:val="0026278F"/>
    <w:rsid w:val="002713A8"/>
    <w:rsid w:val="00276144"/>
    <w:rsid w:val="002A2A80"/>
    <w:rsid w:val="002C012A"/>
    <w:rsid w:val="002C57EE"/>
    <w:rsid w:val="003802A4"/>
    <w:rsid w:val="003970A4"/>
    <w:rsid w:val="003B1A82"/>
    <w:rsid w:val="003D59CC"/>
    <w:rsid w:val="003F31E4"/>
    <w:rsid w:val="004115FD"/>
    <w:rsid w:val="004368AC"/>
    <w:rsid w:val="00474BD2"/>
    <w:rsid w:val="004A7B66"/>
    <w:rsid w:val="004D76B6"/>
    <w:rsid w:val="005131F7"/>
    <w:rsid w:val="00517BDC"/>
    <w:rsid w:val="005364F3"/>
    <w:rsid w:val="00546019"/>
    <w:rsid w:val="0056192F"/>
    <w:rsid w:val="005803A1"/>
    <w:rsid w:val="00581D84"/>
    <w:rsid w:val="005B679A"/>
    <w:rsid w:val="005D0993"/>
    <w:rsid w:val="005E3DCA"/>
    <w:rsid w:val="00603168"/>
    <w:rsid w:val="00613B35"/>
    <w:rsid w:val="006356C0"/>
    <w:rsid w:val="006B307B"/>
    <w:rsid w:val="006B7683"/>
    <w:rsid w:val="006D1B2B"/>
    <w:rsid w:val="006D5CF4"/>
    <w:rsid w:val="006D78CA"/>
    <w:rsid w:val="00710B26"/>
    <w:rsid w:val="00711D19"/>
    <w:rsid w:val="00717EA7"/>
    <w:rsid w:val="00731DBA"/>
    <w:rsid w:val="00746D03"/>
    <w:rsid w:val="00771BB4"/>
    <w:rsid w:val="007837DB"/>
    <w:rsid w:val="007A7F5B"/>
    <w:rsid w:val="007B0366"/>
    <w:rsid w:val="008120A2"/>
    <w:rsid w:val="00884D2D"/>
    <w:rsid w:val="008A1CFE"/>
    <w:rsid w:val="008D256B"/>
    <w:rsid w:val="008D42ED"/>
    <w:rsid w:val="008E19AC"/>
    <w:rsid w:val="008E5EB8"/>
    <w:rsid w:val="00923E52"/>
    <w:rsid w:val="00927527"/>
    <w:rsid w:val="0094174A"/>
    <w:rsid w:val="00986E12"/>
    <w:rsid w:val="009B0AD7"/>
    <w:rsid w:val="009D049C"/>
    <w:rsid w:val="009F6524"/>
    <w:rsid w:val="00A229CE"/>
    <w:rsid w:val="00A83E59"/>
    <w:rsid w:val="00A93C6C"/>
    <w:rsid w:val="00B75552"/>
    <w:rsid w:val="00B911C4"/>
    <w:rsid w:val="00BD2F0E"/>
    <w:rsid w:val="00BD41A2"/>
    <w:rsid w:val="00BE4B04"/>
    <w:rsid w:val="00C25D72"/>
    <w:rsid w:val="00C43CFB"/>
    <w:rsid w:val="00C46223"/>
    <w:rsid w:val="00C92674"/>
    <w:rsid w:val="00D10F5F"/>
    <w:rsid w:val="00D1482A"/>
    <w:rsid w:val="00D21527"/>
    <w:rsid w:val="00D30FEB"/>
    <w:rsid w:val="00D31ABC"/>
    <w:rsid w:val="00D507E0"/>
    <w:rsid w:val="00D60A6B"/>
    <w:rsid w:val="00D76D6B"/>
    <w:rsid w:val="00D97A19"/>
    <w:rsid w:val="00DA1C96"/>
    <w:rsid w:val="00E05AE0"/>
    <w:rsid w:val="00E13631"/>
    <w:rsid w:val="00E32002"/>
    <w:rsid w:val="00E40318"/>
    <w:rsid w:val="00E43F8F"/>
    <w:rsid w:val="00E837AA"/>
    <w:rsid w:val="00E91464"/>
    <w:rsid w:val="00EA1540"/>
    <w:rsid w:val="00EE4BCD"/>
    <w:rsid w:val="00EE61B5"/>
    <w:rsid w:val="00F12959"/>
    <w:rsid w:val="00FE41F5"/>
    <w:rsid w:val="00FF2B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entury" w:eastAsia="MS Mincho" w:hAnsi="Century" w:cs="Times New Roman"/>
        <w:sz w:val="22"/>
        <w:szCs w:val="22"/>
        <w:lang w:val="en-GB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Closing" w:unhideWhenUsed="0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1B2B"/>
    <w:pPr>
      <w:widowControl w:val="0"/>
      <w:overflowPunct w:val="0"/>
      <w:autoSpaceDE w:val="0"/>
      <w:autoSpaceDN w:val="0"/>
      <w:adjustRightInd w:val="0"/>
    </w:pPr>
    <w:rPr>
      <w:rFonts w:ascii="Times New Roman" w:hAnsi="Times New Roman"/>
      <w:kern w:val="28"/>
      <w:sz w:val="20"/>
      <w:szCs w:val="20"/>
      <w:lang w:val="en-US" w:eastAsia="ja-JP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884D2D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84D2D"/>
    <w:rPr>
      <w:rFonts w:ascii="Times New Roman" w:hAnsi="Times New Roman" w:cs="Times New Roman"/>
      <w:kern w:val="28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rsid w:val="00884D2D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84D2D"/>
    <w:rPr>
      <w:rFonts w:ascii="Times New Roman" w:hAnsi="Times New Roman" w:cs="Times New Roman"/>
      <w:kern w:val="28"/>
      <w:sz w:val="20"/>
      <w:szCs w:val="20"/>
    </w:rPr>
  </w:style>
  <w:style w:type="character" w:styleId="Hyperlink">
    <w:name w:val="Hyperlink"/>
    <w:basedOn w:val="DefaultParagraphFont"/>
    <w:uiPriority w:val="99"/>
    <w:rsid w:val="000F5FDC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rsid w:val="000F5FDC"/>
    <w:rPr>
      <w:rFonts w:ascii="Arial" w:eastAsia="MS Gothic" w:hAnsi="Arial" w:cs="Arial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F5FDC"/>
    <w:rPr>
      <w:rFonts w:ascii="Arial" w:eastAsia="MS Gothic" w:hAnsi="Arial" w:cs="Arial"/>
      <w:kern w:val="28"/>
      <w:sz w:val="18"/>
      <w:szCs w:val="18"/>
    </w:rPr>
  </w:style>
  <w:style w:type="character" w:customStyle="1" w:styleId="12">
    <w:name w:val="●見出しＭＳゴ12"/>
    <w:basedOn w:val="DefaultParagraphFont"/>
    <w:uiPriority w:val="99"/>
    <w:rsid w:val="006B307B"/>
    <w:rPr>
      <w:rFonts w:ascii="Arial" w:eastAsia="MS Gothic" w:hAnsi="Arial" w:cs="Arial"/>
      <w:sz w:val="24"/>
      <w:szCs w:val="24"/>
    </w:rPr>
  </w:style>
  <w:style w:type="paragraph" w:customStyle="1" w:styleId="Arial1220">
    <w:name w:val="●指示文Arial 12/行間20"/>
    <w:basedOn w:val="Normal"/>
    <w:link w:val="Arial12200"/>
    <w:uiPriority w:val="99"/>
    <w:rsid w:val="006B307B"/>
    <w:pPr>
      <w:widowControl/>
      <w:overflowPunct/>
      <w:autoSpaceDE/>
      <w:autoSpaceDN/>
      <w:adjustRightInd/>
      <w:spacing w:line="400" w:lineRule="exact"/>
    </w:pPr>
    <w:rPr>
      <w:rFonts w:ascii="Arial" w:eastAsia="MS Gothic" w:hAnsi="Arial" w:cs="Arial"/>
      <w:kern w:val="2"/>
      <w:sz w:val="24"/>
      <w:szCs w:val="24"/>
    </w:rPr>
  </w:style>
  <w:style w:type="character" w:customStyle="1" w:styleId="Arial12200">
    <w:name w:val="●指示文Arial 12/行間20 (文字) (文字)"/>
    <w:basedOn w:val="DefaultParagraphFont"/>
    <w:link w:val="Arial1220"/>
    <w:uiPriority w:val="99"/>
    <w:rsid w:val="006B307B"/>
    <w:rPr>
      <w:rFonts w:ascii="Arial" w:eastAsia="MS Gothic" w:hAnsi="Arial" w:cs="Arial"/>
      <w:sz w:val="20"/>
      <w:szCs w:val="20"/>
    </w:rPr>
  </w:style>
  <w:style w:type="character" w:customStyle="1" w:styleId="120">
    <w:name w:val="●見出しＭＳゴ12 + 罫線"/>
    <w:basedOn w:val="12"/>
    <w:uiPriority w:val="99"/>
    <w:rsid w:val="006B307B"/>
    <w:rPr>
      <w:bdr w:val="single" w:sz="4" w:space="0" w:color="auto"/>
    </w:rPr>
  </w:style>
  <w:style w:type="character" w:customStyle="1" w:styleId="10pt">
    <w:name w:val="●見出しＭＳゴ10 pt"/>
    <w:basedOn w:val="12"/>
    <w:uiPriority w:val="99"/>
    <w:rsid w:val="006B307B"/>
  </w:style>
  <w:style w:type="paragraph" w:styleId="ListParagraph">
    <w:name w:val="List Paragraph"/>
    <w:basedOn w:val="Normal"/>
    <w:uiPriority w:val="99"/>
    <w:qFormat/>
    <w:rsid w:val="005B679A"/>
    <w:pPr>
      <w:ind w:leftChars="400" w:left="840"/>
    </w:pPr>
  </w:style>
  <w:style w:type="paragraph" w:styleId="Closing">
    <w:name w:val="Closing"/>
    <w:basedOn w:val="Normal"/>
    <w:link w:val="ClosingChar"/>
    <w:uiPriority w:val="99"/>
    <w:rsid w:val="006D1B2B"/>
    <w:pPr>
      <w:ind w:left="4252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276144"/>
    <w:rPr>
      <w:rFonts w:ascii="Times New Roman" w:hAnsi="Times New Roman" w:cs="Times New Roman"/>
      <w:kern w:val="28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18</Words>
  <Characters>109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</dc:title>
  <dc:subject/>
  <dc:creator>Bernie</dc:creator>
  <cp:keywords/>
  <dc:description/>
  <cp:lastModifiedBy>IT Services</cp:lastModifiedBy>
  <cp:revision>3</cp:revision>
  <cp:lastPrinted>2008-10-29T08:18:00Z</cp:lastPrinted>
  <dcterms:created xsi:type="dcterms:W3CDTF">2008-10-29T09:37:00Z</dcterms:created>
  <dcterms:modified xsi:type="dcterms:W3CDTF">2008-10-29T09:39:00Z</dcterms:modified>
</cp:coreProperties>
</file>