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4AB1" w:rsidRPr="00BF0CCC" w:rsidRDefault="002C1EC7" w:rsidP="00BF0CCC">
      <w:pPr>
        <w:widowControl/>
        <w:jc w:val="left"/>
        <w:rPr>
          <w:rFonts w:ascii="Calibri" w:eastAsia="TAsakai_Lig" w:hAnsi="Calibri"/>
          <w:sz w:val="24"/>
        </w:rPr>
      </w:pPr>
      <w:bookmarkStart w:id="0" w:name="_GoBack"/>
      <w:bookmarkEnd w:id="0"/>
      <w:r w:rsidRPr="00BF0CCC">
        <w:rPr>
          <w:rFonts w:ascii="Calibri" w:eastAsia="TAsakai_Lig" w:hAnsi="Calibri" w:hint="eastAsia"/>
          <w:sz w:val="24"/>
        </w:rPr>
        <w:t>Part 1</w:t>
      </w:r>
      <w:r w:rsidR="000309D3" w:rsidRPr="00BF0CCC">
        <w:rPr>
          <w:rFonts w:ascii="Calibri" w:eastAsia="TAsakai_Lig" w:hAnsi="Calibri"/>
          <w:sz w:val="24"/>
        </w:rPr>
        <w:t xml:space="preserve">   </w:t>
      </w:r>
      <w:r w:rsidR="00BF0CCC">
        <w:rPr>
          <w:rFonts w:ascii="Calibri" w:eastAsia="TAsakai_Lig" w:hAnsi="Calibri" w:hint="eastAsia"/>
          <w:sz w:val="24"/>
        </w:rPr>
        <w:tab/>
      </w:r>
      <w:r w:rsidR="00445AF6" w:rsidRPr="00BF0CCC">
        <w:rPr>
          <w:rFonts w:ascii="Calibri" w:eastAsia="TAsakai_Lig" w:hAnsi="Calibri" w:hint="eastAsia"/>
          <w:sz w:val="24"/>
        </w:rPr>
        <w:t>会話を</w:t>
      </w:r>
      <w:r w:rsidRPr="00BF0CCC">
        <w:rPr>
          <w:rFonts w:ascii="Calibri" w:eastAsia="TAsakai_Lig" w:hAnsi="Calibri" w:hint="eastAsia"/>
          <w:sz w:val="24"/>
        </w:rPr>
        <w:t>聞いて、答えを選んで</w:t>
      </w:r>
      <w:r w:rsidR="000309D3" w:rsidRPr="00BF0CCC">
        <w:rPr>
          <w:rFonts w:ascii="Calibri" w:eastAsia="TAsakai_Lig" w:hAnsi="Calibri" w:hint="eastAsia"/>
          <w:sz w:val="24"/>
        </w:rPr>
        <w:t>ください。</w:t>
      </w:r>
    </w:p>
    <w:p w:rsidR="00BF0CCC" w:rsidRPr="00BF0CCC" w:rsidRDefault="00BF0CCC" w:rsidP="002C1EC7">
      <w:pPr>
        <w:tabs>
          <w:tab w:val="left" w:pos="720"/>
        </w:tabs>
        <w:jc w:val="left"/>
        <w:rPr>
          <w:rFonts w:ascii="Calibri" w:eastAsia="TAsakai_Lig" w:hAnsi="Calibri"/>
          <w:sz w:val="24"/>
        </w:rPr>
      </w:pPr>
    </w:p>
    <w:p w:rsidR="00BF0CCC" w:rsidRDefault="00BF0CCC" w:rsidP="00A178E5">
      <w:pPr>
        <w:tabs>
          <w:tab w:val="left" w:pos="720"/>
        </w:tabs>
        <w:jc w:val="left"/>
        <w:rPr>
          <w:rFonts w:ascii="Calibri" w:eastAsia="TAsakai_Lig" w:hAnsi="Calibri"/>
          <w:sz w:val="24"/>
        </w:rPr>
      </w:pPr>
      <w:r w:rsidRPr="00BF0CCC">
        <w:rPr>
          <w:rFonts w:ascii="Calibri" w:eastAsia="TAsakai_Lig" w:hAnsi="Calibri" w:hint="eastAsia"/>
          <w:sz w:val="24"/>
        </w:rPr>
        <w:t>1</w:t>
      </w:r>
    </w:p>
    <w:p w:rsidR="003C099E" w:rsidRPr="00BF0CCC" w:rsidRDefault="00BF0CCC" w:rsidP="00A178E5">
      <w:pPr>
        <w:tabs>
          <w:tab w:val="left" w:pos="720"/>
        </w:tabs>
        <w:jc w:val="left"/>
        <w:rPr>
          <w:rFonts w:ascii="Calibri" w:eastAsia="TAsakai_Lig" w:hAnsi="Calibri"/>
          <w:sz w:val="24"/>
        </w:rPr>
      </w:pPr>
      <w:proofErr w:type="gramStart"/>
      <w:r w:rsidRPr="00BF0CCC">
        <w:rPr>
          <w:rFonts w:ascii="Calibri" w:eastAsia="TAsakai_Lig" w:hAnsi="Calibri" w:hint="eastAsia"/>
          <w:sz w:val="24"/>
        </w:rPr>
        <w:t>a.</w:t>
      </w:r>
      <w:r w:rsidR="003C099E" w:rsidRPr="00BF0CCC">
        <w:rPr>
          <w:rFonts w:ascii="Calibri" w:eastAsia="TAsakai_Lig" w:hAnsi="Calibri" w:hint="eastAsia"/>
          <w:sz w:val="24"/>
        </w:rPr>
        <w:t>マットを</w:t>
      </w:r>
      <w:proofErr w:type="gramEnd"/>
      <w:r w:rsidR="003C099E" w:rsidRPr="00BF0CCC">
        <w:rPr>
          <w:rFonts w:ascii="Calibri" w:eastAsia="TAsakai_Lig" w:hAnsi="Calibri" w:hint="eastAsia"/>
          <w:sz w:val="24"/>
        </w:rPr>
        <w:t xml:space="preserve">　</w:t>
      </w:r>
      <w:r>
        <w:rPr>
          <w:rFonts w:ascii="Calibri" w:eastAsia="TAsakai_Lig" w:hAnsi="Calibri"/>
          <w:sz w:val="24"/>
        </w:rPr>
        <w:ruby>
          <w:rubyPr>
            <w:rubyAlign w:val="distributeSpace"/>
            <w:hps w:val="12"/>
            <w:hpsRaise w:val="24"/>
            <w:hpsBaseText w:val="24"/>
            <w:lid w:val="ja-JP"/>
          </w:rubyPr>
          <w:rt>
            <w:r w:rsidR="00BF0CCC" w:rsidRPr="00BF0CCC">
              <w:rPr>
                <w:rFonts w:ascii="TAsakai_Lig" w:eastAsia="TAsakai_Lig" w:hAnsi="TAsakai_Lig" w:hint="eastAsia"/>
                <w:sz w:val="12"/>
              </w:rPr>
              <w:t>か</w:t>
            </w:r>
          </w:rt>
          <w:rubyBase>
            <w:r w:rsidR="00BF0CCC">
              <w:rPr>
                <w:rFonts w:ascii="Calibri" w:eastAsia="TAsakai_Lig" w:hAnsi="Calibri" w:hint="eastAsia"/>
                <w:sz w:val="24"/>
              </w:rPr>
              <w:t>借</w:t>
            </w:r>
          </w:rubyBase>
        </w:ruby>
      </w:r>
      <w:r w:rsidR="003C099E" w:rsidRPr="00BF0CCC">
        <w:rPr>
          <w:rFonts w:ascii="Calibri" w:eastAsia="TAsakai_Lig" w:hAnsi="Calibri" w:hint="eastAsia"/>
          <w:sz w:val="24"/>
        </w:rPr>
        <w:t>ります。</w:t>
      </w:r>
    </w:p>
    <w:p w:rsidR="003C099E" w:rsidRPr="00BF0CCC" w:rsidRDefault="00BF0CCC" w:rsidP="00A178E5">
      <w:pPr>
        <w:tabs>
          <w:tab w:val="left" w:pos="720"/>
        </w:tabs>
        <w:jc w:val="left"/>
        <w:rPr>
          <w:rFonts w:ascii="Calibri" w:eastAsia="TAsakai_Lig" w:hAnsi="Calibri"/>
          <w:sz w:val="24"/>
        </w:rPr>
      </w:pPr>
      <w:r w:rsidRPr="00BF0CCC">
        <w:rPr>
          <w:rFonts w:ascii="Calibri" w:eastAsia="TAsakai_Lig" w:hAnsi="Calibri" w:hint="eastAsia"/>
          <w:sz w:val="24"/>
        </w:rPr>
        <w:t>b.</w:t>
      </w:r>
      <w:r w:rsidR="003C099E" w:rsidRPr="00BF0CCC">
        <w:rPr>
          <w:rFonts w:ascii="Calibri" w:eastAsia="TAsakai_Lig" w:hAnsi="Calibri" w:hint="eastAsia"/>
          <w:sz w:val="24"/>
        </w:rPr>
        <w:t>昼ごはんを食べます</w:t>
      </w:r>
    </w:p>
    <w:p w:rsidR="003C099E" w:rsidRPr="00BF0CCC" w:rsidRDefault="00BF0CCC" w:rsidP="00A178E5">
      <w:pPr>
        <w:tabs>
          <w:tab w:val="left" w:pos="720"/>
        </w:tabs>
        <w:jc w:val="left"/>
        <w:rPr>
          <w:rFonts w:ascii="Calibri" w:eastAsia="TAsakai_Lig" w:hAnsi="Calibri"/>
          <w:sz w:val="24"/>
        </w:rPr>
      </w:pPr>
      <w:proofErr w:type="gramStart"/>
      <w:r w:rsidRPr="00BF0CCC">
        <w:rPr>
          <w:rFonts w:ascii="Calibri" w:eastAsia="TAsakai_Lig" w:hAnsi="Calibri" w:hint="eastAsia"/>
          <w:sz w:val="24"/>
        </w:rPr>
        <w:t>c.</w:t>
      </w:r>
      <w:r w:rsidR="003C099E" w:rsidRPr="00BF0CCC">
        <w:rPr>
          <w:rFonts w:ascii="Calibri" w:eastAsia="TAsakai_Lig" w:hAnsi="Calibri" w:hint="eastAsia"/>
          <w:sz w:val="24"/>
        </w:rPr>
        <w:t>スポーツクラブに</w:t>
      </w:r>
      <w:proofErr w:type="gramEnd"/>
      <w:r w:rsidR="003C099E" w:rsidRPr="00BF0CCC">
        <w:rPr>
          <w:rFonts w:ascii="Calibri" w:eastAsia="TAsakai_Lig" w:hAnsi="Calibri" w:hint="eastAsia"/>
          <w:sz w:val="24"/>
        </w:rPr>
        <w:t xml:space="preserve">　行きます</w:t>
      </w:r>
    </w:p>
    <w:p w:rsidR="003C099E" w:rsidRPr="00BF0CCC" w:rsidRDefault="003C099E" w:rsidP="00A178E5">
      <w:pPr>
        <w:tabs>
          <w:tab w:val="left" w:pos="720"/>
        </w:tabs>
        <w:jc w:val="left"/>
        <w:rPr>
          <w:rFonts w:ascii="Calibri" w:eastAsia="TAsakai_Lig" w:hAnsi="Calibri"/>
          <w:sz w:val="24"/>
        </w:rPr>
      </w:pPr>
    </w:p>
    <w:p w:rsidR="003C099E" w:rsidRPr="00BF0CCC" w:rsidRDefault="003C099E" w:rsidP="00A178E5">
      <w:pPr>
        <w:tabs>
          <w:tab w:val="left" w:pos="720"/>
        </w:tabs>
        <w:jc w:val="left"/>
        <w:rPr>
          <w:rFonts w:ascii="Calibri" w:eastAsia="TAsakai_Lig" w:hAnsi="Calibri"/>
          <w:sz w:val="24"/>
        </w:rPr>
      </w:pPr>
    </w:p>
    <w:p w:rsidR="003C099E" w:rsidRPr="00BF0CCC" w:rsidRDefault="00BF0CCC" w:rsidP="00A178E5">
      <w:pPr>
        <w:tabs>
          <w:tab w:val="left" w:pos="720"/>
        </w:tabs>
        <w:jc w:val="left"/>
        <w:rPr>
          <w:rFonts w:ascii="Calibri" w:eastAsia="TAsakai_Lig" w:hAnsi="Calibri"/>
          <w:sz w:val="24"/>
        </w:rPr>
      </w:pPr>
      <w:r>
        <w:rPr>
          <w:rFonts w:ascii="Calibri" w:eastAsia="TAsakai_Lig" w:hAnsi="Calibri" w:hint="eastAsia"/>
          <w:sz w:val="24"/>
        </w:rPr>
        <w:t>2</w:t>
      </w:r>
    </w:p>
    <w:p w:rsidR="00096077" w:rsidRPr="00BF0CCC" w:rsidRDefault="00BF0CCC" w:rsidP="00A178E5">
      <w:pPr>
        <w:tabs>
          <w:tab w:val="left" w:pos="720"/>
        </w:tabs>
        <w:jc w:val="left"/>
        <w:rPr>
          <w:rFonts w:ascii="Calibri" w:eastAsia="TAsakai_Lig" w:hAnsi="Calibri"/>
          <w:sz w:val="24"/>
        </w:rPr>
      </w:pPr>
      <w:proofErr w:type="gramStart"/>
      <w:r>
        <w:rPr>
          <w:rFonts w:ascii="Calibri" w:eastAsia="TAsakai_Lig" w:hAnsi="Calibri" w:hint="eastAsia"/>
          <w:sz w:val="24"/>
        </w:rPr>
        <w:t>a</w:t>
      </w:r>
      <w:proofErr w:type="gramEnd"/>
      <w:r>
        <w:rPr>
          <w:rFonts w:ascii="Calibri" w:eastAsia="TAsakai_Lig" w:hAnsi="Calibri" w:hint="eastAsia"/>
          <w:sz w:val="24"/>
        </w:rPr>
        <w:t xml:space="preserve">. </w:t>
      </w:r>
      <w:r w:rsidR="00096077" w:rsidRPr="00BF0CCC">
        <w:rPr>
          <w:rFonts w:ascii="Calibri" w:eastAsia="TAsakai_Lig" w:hAnsi="Calibri" w:hint="eastAsia"/>
          <w:sz w:val="24"/>
        </w:rPr>
        <w:t>バスで　５時間かかります。</w:t>
      </w:r>
    </w:p>
    <w:p w:rsidR="00096077" w:rsidRPr="00BF0CCC" w:rsidRDefault="00BF0CCC" w:rsidP="00A178E5">
      <w:pPr>
        <w:tabs>
          <w:tab w:val="left" w:pos="720"/>
        </w:tabs>
        <w:jc w:val="left"/>
        <w:rPr>
          <w:rFonts w:ascii="Calibri" w:eastAsia="TAsakai_Lig" w:hAnsi="Calibri"/>
          <w:sz w:val="24"/>
        </w:rPr>
      </w:pPr>
      <w:proofErr w:type="gramStart"/>
      <w:r>
        <w:rPr>
          <w:rFonts w:ascii="Calibri" w:eastAsia="TAsakai_Lig" w:hAnsi="Calibri" w:hint="eastAsia"/>
          <w:sz w:val="24"/>
        </w:rPr>
        <w:t>b</w:t>
      </w:r>
      <w:proofErr w:type="gramEnd"/>
      <w:r>
        <w:rPr>
          <w:rFonts w:ascii="Calibri" w:eastAsia="TAsakai_Lig" w:hAnsi="Calibri" w:hint="eastAsia"/>
          <w:sz w:val="24"/>
        </w:rPr>
        <w:t xml:space="preserve">. </w:t>
      </w:r>
      <w:r>
        <w:rPr>
          <w:rFonts w:ascii="Calibri" w:eastAsia="TAsakai_Lig" w:hAnsi="Calibri" w:hint="eastAsia"/>
          <w:sz w:val="24"/>
        </w:rPr>
        <w:t xml:space="preserve">電車は　バスより　</w:t>
      </w:r>
      <w:r w:rsidR="00096077" w:rsidRPr="00BF0CCC">
        <w:rPr>
          <w:rFonts w:ascii="Calibri" w:eastAsia="TAsakai_Lig" w:hAnsi="Calibri" w:hint="eastAsia"/>
          <w:sz w:val="24"/>
        </w:rPr>
        <w:t>安いです。</w:t>
      </w:r>
    </w:p>
    <w:p w:rsidR="00096077" w:rsidRPr="00BF0CCC" w:rsidRDefault="00BF0CCC" w:rsidP="00A178E5">
      <w:pPr>
        <w:tabs>
          <w:tab w:val="left" w:pos="720"/>
        </w:tabs>
        <w:jc w:val="left"/>
        <w:rPr>
          <w:rFonts w:ascii="Calibri" w:eastAsia="TAsakai_Lig" w:hAnsi="Calibri"/>
          <w:sz w:val="24"/>
        </w:rPr>
      </w:pPr>
      <w:proofErr w:type="gramStart"/>
      <w:r>
        <w:rPr>
          <w:rFonts w:ascii="Calibri" w:eastAsia="TAsakai_Lig" w:hAnsi="Calibri" w:hint="eastAsia"/>
          <w:sz w:val="24"/>
        </w:rPr>
        <w:t>c</w:t>
      </w:r>
      <w:proofErr w:type="gramEnd"/>
      <w:r>
        <w:rPr>
          <w:rFonts w:ascii="Calibri" w:eastAsia="TAsakai_Lig" w:hAnsi="Calibri" w:hint="eastAsia"/>
          <w:sz w:val="24"/>
        </w:rPr>
        <w:t xml:space="preserve">. </w:t>
      </w:r>
      <w:r>
        <w:rPr>
          <w:rFonts w:ascii="Calibri" w:eastAsia="TAsakai_Lig" w:hAnsi="Calibri"/>
          <w:sz w:val="24"/>
        </w:rPr>
        <w:ruby>
          <w:rubyPr>
            <w:rubyAlign w:val="distributeSpace"/>
            <w:hps w:val="12"/>
            <w:hpsRaise w:val="24"/>
            <w:hpsBaseText w:val="24"/>
            <w:lid w:val="ja-JP"/>
          </w:rubyPr>
          <w:rt>
            <w:r w:rsidR="00BF0CCC" w:rsidRPr="00BF0CCC">
              <w:rPr>
                <w:rFonts w:ascii="TAsakai_Lig" w:eastAsia="TAsakai_Lig" w:hAnsi="TAsakai_Lig" w:hint="eastAsia"/>
                <w:sz w:val="12"/>
              </w:rPr>
              <w:t>しんかんせん</w:t>
            </w:r>
          </w:rt>
          <w:rubyBase>
            <w:r w:rsidR="00BF0CCC">
              <w:rPr>
                <w:rFonts w:ascii="Calibri" w:eastAsia="TAsakai_Lig" w:hAnsi="Calibri" w:hint="eastAsia"/>
                <w:sz w:val="24"/>
              </w:rPr>
              <w:t>新幹線</w:t>
            </w:r>
          </w:rubyBase>
        </w:ruby>
      </w:r>
      <w:r w:rsidRPr="00BF0CCC">
        <w:rPr>
          <w:rFonts w:ascii="Calibri" w:eastAsia="TAsakai_Lig" w:hAnsi="Calibri" w:hint="eastAsia"/>
          <w:sz w:val="24"/>
        </w:rPr>
        <w:t>が</w:t>
      </w:r>
      <w:r>
        <w:rPr>
          <w:rFonts w:ascii="Calibri" w:eastAsia="TAsakai_Lig" w:hAnsi="Calibri"/>
          <w:sz w:val="24"/>
        </w:rPr>
        <w:ruby>
          <w:rubyPr>
            <w:rubyAlign w:val="distributeSpace"/>
            <w:hps w:val="12"/>
            <w:hpsRaise w:val="24"/>
            <w:hpsBaseText w:val="24"/>
            <w:lid w:val="ja-JP"/>
          </w:rubyPr>
          <w:rt>
            <w:r w:rsidR="00BF0CCC" w:rsidRPr="00BF0CCC">
              <w:rPr>
                <w:rFonts w:ascii="TAsakai_Lig" w:eastAsia="TAsakai_Lig" w:hAnsi="TAsakai_Lig" w:hint="eastAsia"/>
                <w:sz w:val="12"/>
              </w:rPr>
              <w:t>いちばんべんり</w:t>
            </w:r>
          </w:rt>
          <w:rubyBase>
            <w:r w:rsidR="00BF0CCC">
              <w:rPr>
                <w:rFonts w:ascii="Calibri" w:eastAsia="TAsakai_Lig" w:hAnsi="Calibri" w:hint="eastAsia"/>
                <w:sz w:val="24"/>
              </w:rPr>
              <w:t>一番便利</w:t>
            </w:r>
          </w:rubyBase>
        </w:ruby>
      </w:r>
      <w:r w:rsidR="00096077" w:rsidRPr="00BF0CCC">
        <w:rPr>
          <w:rFonts w:ascii="Calibri" w:eastAsia="TAsakai_Lig" w:hAnsi="Calibri" w:hint="eastAsia"/>
          <w:sz w:val="24"/>
        </w:rPr>
        <w:t>です。</w:t>
      </w:r>
    </w:p>
    <w:p w:rsidR="00096077" w:rsidRPr="00BF0CCC" w:rsidRDefault="00096077" w:rsidP="00A178E5">
      <w:pPr>
        <w:tabs>
          <w:tab w:val="left" w:pos="720"/>
        </w:tabs>
        <w:jc w:val="left"/>
        <w:rPr>
          <w:rFonts w:ascii="Calibri" w:eastAsia="TAsakai_Lig" w:hAnsi="Calibri"/>
          <w:sz w:val="24"/>
        </w:rPr>
      </w:pPr>
    </w:p>
    <w:p w:rsidR="00BF0CCC" w:rsidRDefault="00BF0CCC" w:rsidP="00A178E5">
      <w:pPr>
        <w:tabs>
          <w:tab w:val="left" w:pos="720"/>
        </w:tabs>
        <w:jc w:val="left"/>
        <w:rPr>
          <w:rFonts w:ascii="Calibri" w:eastAsia="TAsakai_Lig" w:hAnsi="Calibri"/>
          <w:sz w:val="24"/>
        </w:rPr>
      </w:pPr>
      <w:r>
        <w:rPr>
          <w:rFonts w:ascii="Calibri" w:eastAsia="TAsakai_Lig" w:hAnsi="Calibri" w:hint="eastAsia"/>
          <w:sz w:val="24"/>
        </w:rPr>
        <w:t>3</w:t>
      </w:r>
    </w:p>
    <w:p w:rsidR="003C099E" w:rsidRPr="00BF0CCC" w:rsidRDefault="00BF0CCC" w:rsidP="00A178E5">
      <w:pPr>
        <w:tabs>
          <w:tab w:val="left" w:pos="720"/>
        </w:tabs>
        <w:jc w:val="left"/>
        <w:rPr>
          <w:rFonts w:ascii="Calibri" w:eastAsia="TAsakai_Lig" w:hAnsi="Calibri"/>
          <w:sz w:val="24"/>
        </w:rPr>
      </w:pPr>
      <w:r>
        <w:rPr>
          <w:rFonts w:ascii="Calibri" w:eastAsia="TAsakai_Lig" w:hAnsi="Calibri" w:hint="eastAsia"/>
          <w:sz w:val="24"/>
        </w:rPr>
        <w:t>a.</w:t>
      </w:r>
      <w:r w:rsidR="003C099E" w:rsidRPr="00BF0CCC">
        <w:rPr>
          <w:rFonts w:ascii="Calibri" w:eastAsia="TAsakai_Lig" w:hAnsi="Calibri" w:hint="eastAsia"/>
          <w:sz w:val="24"/>
        </w:rPr>
        <w:t>メンバーと話すの</w:t>
      </w:r>
      <w:r w:rsidR="00096077" w:rsidRPr="00BF0CCC">
        <w:rPr>
          <w:rFonts w:ascii="Calibri" w:eastAsia="TAsakai_Lig" w:hAnsi="Calibri" w:hint="eastAsia"/>
          <w:sz w:val="24"/>
        </w:rPr>
        <w:t>が</w:t>
      </w:r>
      <w:r w:rsidR="003C099E" w:rsidRPr="00BF0CCC">
        <w:rPr>
          <w:rFonts w:ascii="Calibri" w:eastAsia="TAsakai_Lig" w:hAnsi="Calibri" w:hint="eastAsia"/>
          <w:sz w:val="24"/>
        </w:rPr>
        <w:t>楽しいから</w:t>
      </w:r>
    </w:p>
    <w:p w:rsidR="003C099E" w:rsidRPr="00BF0CCC" w:rsidRDefault="00BF0CCC" w:rsidP="00A178E5">
      <w:pPr>
        <w:tabs>
          <w:tab w:val="left" w:pos="720"/>
        </w:tabs>
        <w:jc w:val="left"/>
        <w:rPr>
          <w:rFonts w:ascii="Calibri" w:eastAsia="TAsakai_Lig" w:hAnsi="Calibri"/>
          <w:sz w:val="24"/>
        </w:rPr>
      </w:pPr>
      <w:proofErr w:type="gramStart"/>
      <w:r>
        <w:rPr>
          <w:rFonts w:ascii="Calibri" w:eastAsia="TAsakai_Lig" w:hAnsi="Calibri" w:hint="eastAsia"/>
          <w:sz w:val="24"/>
        </w:rPr>
        <w:t>b.</w:t>
      </w:r>
      <w:r w:rsidR="003C099E" w:rsidRPr="00BF0CCC">
        <w:rPr>
          <w:rFonts w:ascii="Calibri" w:eastAsia="TAsakai_Lig" w:hAnsi="Calibri" w:hint="eastAsia"/>
          <w:sz w:val="24"/>
        </w:rPr>
        <w:t>高い山に</w:t>
      </w:r>
      <w:proofErr w:type="gramEnd"/>
      <w:r>
        <w:rPr>
          <w:rFonts w:ascii="Calibri" w:eastAsia="TAsakai_Lig" w:hAnsi="Calibri"/>
          <w:sz w:val="24"/>
        </w:rPr>
        <w:fldChar w:fldCharType="begin"/>
      </w:r>
      <w:r>
        <w:rPr>
          <w:rFonts w:ascii="Calibri" w:eastAsia="TAsakai_Lig" w:hAnsi="Calibri" w:hint="eastAsia"/>
          <w:sz w:val="24"/>
        </w:rPr>
        <w:instrText>EQ \* jc2 \* "Font:TAsakai_Lig" \* hps12 \o\ad(\s\up 11(</w:instrText>
      </w:r>
      <w:r w:rsidRPr="00BF0CCC">
        <w:rPr>
          <w:rFonts w:ascii="TAsakai_Lig" w:eastAsia="TAsakai_Lig" w:hAnsi="TAsakai_Lig" w:hint="eastAsia"/>
          <w:sz w:val="12"/>
        </w:rPr>
        <w:instrText>のぼ</w:instrText>
      </w:r>
      <w:r>
        <w:rPr>
          <w:rFonts w:ascii="Calibri" w:eastAsia="TAsakai_Lig" w:hAnsi="Calibri" w:hint="eastAsia"/>
          <w:sz w:val="24"/>
        </w:rPr>
        <w:instrText>),</w:instrText>
      </w:r>
      <w:r>
        <w:rPr>
          <w:rFonts w:ascii="Calibri" w:eastAsia="TAsakai_Lig" w:hAnsi="Calibri" w:hint="eastAsia"/>
          <w:sz w:val="24"/>
        </w:rPr>
        <w:instrText>登</w:instrText>
      </w:r>
      <w:r>
        <w:rPr>
          <w:rFonts w:ascii="Calibri" w:eastAsia="TAsakai_Lig" w:hAnsi="Calibri" w:hint="eastAsia"/>
          <w:sz w:val="24"/>
        </w:rPr>
        <w:instrText>)</w:instrText>
      </w:r>
      <w:r>
        <w:rPr>
          <w:rFonts w:ascii="Calibri" w:eastAsia="TAsakai_Lig" w:hAnsi="Calibri"/>
          <w:sz w:val="24"/>
        </w:rPr>
        <w:fldChar w:fldCharType="end"/>
      </w:r>
      <w:r w:rsidR="003C099E" w:rsidRPr="00BF0CCC">
        <w:rPr>
          <w:rFonts w:ascii="Calibri" w:eastAsia="TAsakai_Lig" w:hAnsi="Calibri" w:hint="eastAsia"/>
          <w:sz w:val="24"/>
        </w:rPr>
        <w:t>るから</w:t>
      </w:r>
    </w:p>
    <w:p w:rsidR="003C099E" w:rsidRPr="00BF0CCC" w:rsidRDefault="00BF0CCC" w:rsidP="00A178E5">
      <w:pPr>
        <w:tabs>
          <w:tab w:val="left" w:pos="720"/>
        </w:tabs>
        <w:jc w:val="left"/>
        <w:rPr>
          <w:rFonts w:ascii="Calibri" w:eastAsia="TAsakai_Lig" w:hAnsi="Calibri"/>
          <w:sz w:val="24"/>
        </w:rPr>
      </w:pPr>
      <w:proofErr w:type="gramStart"/>
      <w:r>
        <w:rPr>
          <w:rFonts w:ascii="Calibri" w:eastAsia="TAsakai_Lig" w:hAnsi="Calibri" w:hint="eastAsia"/>
          <w:sz w:val="24"/>
        </w:rPr>
        <w:t>c.</w:t>
      </w:r>
      <w:proofErr w:type="gramEnd"/>
      <w:r>
        <w:rPr>
          <w:rFonts w:ascii="Calibri" w:eastAsia="TAsakai_Lig" w:hAnsi="Calibri"/>
          <w:sz w:val="24"/>
        </w:rPr>
        <w:fldChar w:fldCharType="begin"/>
      </w:r>
      <w:r>
        <w:rPr>
          <w:rFonts w:ascii="Calibri" w:eastAsia="TAsakai_Lig" w:hAnsi="Calibri" w:hint="eastAsia"/>
          <w:sz w:val="24"/>
        </w:rPr>
        <w:instrText>EQ \* jc2 \* "Font:TAsakai_Lig" \* hps12 \o\ad(\s\up 11(</w:instrText>
      </w:r>
      <w:r w:rsidRPr="00BF0CCC">
        <w:rPr>
          <w:rFonts w:ascii="TAsakai_Lig" w:eastAsia="TAsakai_Lig" w:hAnsi="TAsakai_Lig" w:hint="eastAsia"/>
          <w:sz w:val="12"/>
        </w:rPr>
        <w:instrText>おんせん</w:instrText>
      </w:r>
      <w:r>
        <w:rPr>
          <w:rFonts w:ascii="Calibri" w:eastAsia="TAsakai_Lig" w:hAnsi="Calibri" w:hint="eastAsia"/>
          <w:sz w:val="24"/>
        </w:rPr>
        <w:instrText>),</w:instrText>
      </w:r>
      <w:r>
        <w:rPr>
          <w:rFonts w:ascii="Calibri" w:eastAsia="TAsakai_Lig" w:hAnsi="Calibri" w:hint="eastAsia"/>
          <w:sz w:val="24"/>
        </w:rPr>
        <w:instrText>温泉</w:instrText>
      </w:r>
      <w:r>
        <w:rPr>
          <w:rFonts w:ascii="Calibri" w:eastAsia="TAsakai_Lig" w:hAnsi="Calibri" w:hint="eastAsia"/>
          <w:sz w:val="24"/>
        </w:rPr>
        <w:instrText>)</w:instrText>
      </w:r>
      <w:r>
        <w:rPr>
          <w:rFonts w:ascii="Calibri" w:eastAsia="TAsakai_Lig" w:hAnsi="Calibri"/>
          <w:sz w:val="24"/>
        </w:rPr>
        <w:fldChar w:fldCharType="end"/>
      </w:r>
      <w:r>
        <w:rPr>
          <w:rFonts w:ascii="Calibri" w:eastAsia="TAsakai_Lig" w:hAnsi="Calibri" w:hint="eastAsia"/>
          <w:sz w:val="24"/>
        </w:rPr>
        <w:t>に行く</w:t>
      </w:r>
      <w:r w:rsidR="003C099E" w:rsidRPr="00BF0CCC">
        <w:rPr>
          <w:rFonts w:ascii="Calibri" w:eastAsia="TAsakai_Lig" w:hAnsi="Calibri" w:hint="eastAsia"/>
          <w:sz w:val="24"/>
        </w:rPr>
        <w:t>から</w:t>
      </w:r>
    </w:p>
    <w:p w:rsidR="003C099E" w:rsidRPr="00BF0CCC" w:rsidRDefault="003C099E" w:rsidP="00A178E5">
      <w:pPr>
        <w:tabs>
          <w:tab w:val="left" w:pos="720"/>
        </w:tabs>
        <w:jc w:val="left"/>
        <w:rPr>
          <w:rFonts w:ascii="Calibri" w:eastAsia="TAsakai_Lig" w:hAnsi="Calibri"/>
          <w:sz w:val="24"/>
        </w:rPr>
      </w:pPr>
    </w:p>
    <w:p w:rsidR="00BF0CCC" w:rsidRDefault="00BF0CCC" w:rsidP="00A178E5">
      <w:pPr>
        <w:tabs>
          <w:tab w:val="left" w:pos="720"/>
        </w:tabs>
        <w:jc w:val="left"/>
        <w:rPr>
          <w:rFonts w:ascii="Calibri" w:eastAsia="TAsakai_Lig" w:hAnsi="Calibri"/>
          <w:sz w:val="24"/>
        </w:rPr>
      </w:pPr>
      <w:r>
        <w:rPr>
          <w:rFonts w:ascii="Calibri" w:eastAsia="TAsakai_Lig" w:hAnsi="Calibri" w:hint="eastAsia"/>
          <w:sz w:val="24"/>
        </w:rPr>
        <w:t>4</w:t>
      </w:r>
    </w:p>
    <w:p w:rsidR="003C099E" w:rsidRPr="00BF0CCC" w:rsidRDefault="00BF0CCC" w:rsidP="00A178E5">
      <w:pPr>
        <w:tabs>
          <w:tab w:val="left" w:pos="720"/>
        </w:tabs>
        <w:jc w:val="left"/>
        <w:rPr>
          <w:rFonts w:ascii="Calibri" w:eastAsia="TAsakai_Lig" w:hAnsi="Calibri"/>
          <w:sz w:val="24"/>
        </w:rPr>
      </w:pPr>
      <w:proofErr w:type="gramStart"/>
      <w:r>
        <w:rPr>
          <w:rFonts w:ascii="Calibri" w:eastAsia="TAsakai_Lig" w:hAnsi="Calibri" w:hint="eastAsia"/>
          <w:sz w:val="24"/>
        </w:rPr>
        <w:t>a.</w:t>
      </w:r>
      <w:proofErr w:type="gramEnd"/>
      <w:r w:rsidR="00EA689C">
        <w:rPr>
          <w:rFonts w:ascii="Calibri" w:eastAsia="TAsakai_Lig" w:hAnsi="Calibri"/>
          <w:sz w:val="24"/>
        </w:rPr>
        <w:fldChar w:fldCharType="begin"/>
      </w:r>
      <w:r w:rsidR="00EA689C">
        <w:rPr>
          <w:rFonts w:ascii="Calibri" w:eastAsia="TAsakai_Lig" w:hAnsi="Calibri" w:hint="eastAsia"/>
          <w:sz w:val="24"/>
        </w:rPr>
        <w:instrText>EQ \* jc2 \* "Font:TAsakai_Lig" \* hps12 \o\ad(\s\up 11(</w:instrText>
      </w:r>
      <w:r w:rsidR="00EA689C" w:rsidRPr="00EA689C">
        <w:rPr>
          <w:rFonts w:ascii="TAsakai_Lig" w:eastAsia="TAsakai_Lig" w:hAnsi="TAsakai_Lig" w:hint="eastAsia"/>
          <w:sz w:val="12"/>
        </w:rPr>
        <w:instrText>ちゅうねん</w:instrText>
      </w:r>
      <w:r w:rsidR="00EA689C">
        <w:rPr>
          <w:rFonts w:ascii="Calibri" w:eastAsia="TAsakai_Lig" w:hAnsi="Calibri" w:hint="eastAsia"/>
          <w:sz w:val="24"/>
        </w:rPr>
        <w:instrText>),</w:instrText>
      </w:r>
      <w:r w:rsidR="00EA689C">
        <w:rPr>
          <w:rFonts w:ascii="Calibri" w:eastAsia="TAsakai_Lig" w:hAnsi="Calibri" w:hint="eastAsia"/>
          <w:sz w:val="24"/>
        </w:rPr>
        <w:instrText>中年</w:instrText>
      </w:r>
      <w:r w:rsidR="00EA689C">
        <w:rPr>
          <w:rFonts w:ascii="Calibri" w:eastAsia="TAsakai_Lig" w:hAnsi="Calibri" w:hint="eastAsia"/>
          <w:sz w:val="24"/>
        </w:rPr>
        <w:instrText>)</w:instrText>
      </w:r>
      <w:r w:rsidR="00EA689C">
        <w:rPr>
          <w:rFonts w:ascii="Calibri" w:eastAsia="TAsakai_Lig" w:hAnsi="Calibri"/>
          <w:sz w:val="24"/>
        </w:rPr>
        <w:fldChar w:fldCharType="end"/>
      </w:r>
      <w:r w:rsidR="00EA689C">
        <w:rPr>
          <w:rFonts w:ascii="Calibri" w:eastAsia="TAsakai_Lig" w:hAnsi="Calibri" w:hint="eastAsia"/>
          <w:sz w:val="24"/>
        </w:rPr>
        <w:t>の</w:t>
      </w:r>
      <w:r w:rsidR="00EA689C">
        <w:rPr>
          <w:rFonts w:ascii="Calibri" w:eastAsia="TAsakai_Lig" w:hAnsi="Calibri"/>
          <w:sz w:val="24"/>
        </w:rPr>
        <w:ruby>
          <w:rubyPr>
            <w:rubyAlign w:val="distributeSpace"/>
            <w:hps w:val="12"/>
            <w:hpsRaise w:val="22"/>
            <w:hpsBaseText w:val="24"/>
            <w:lid w:val="ja-JP"/>
          </w:rubyPr>
          <w:rt>
            <w:r w:rsidR="00EA689C" w:rsidRPr="00EA689C">
              <w:rPr>
                <w:rFonts w:ascii="TAsakai_Lig" w:eastAsia="TAsakai_Lig" w:hAnsi="TAsakai_Lig" w:hint="eastAsia"/>
                <w:sz w:val="12"/>
              </w:rPr>
              <w:t>おとこ</w:t>
            </w:r>
          </w:rt>
          <w:rubyBase>
            <w:r w:rsidR="00EA689C">
              <w:rPr>
                <w:rFonts w:ascii="Calibri" w:eastAsia="TAsakai_Lig" w:hAnsi="Calibri" w:hint="eastAsia"/>
                <w:sz w:val="24"/>
              </w:rPr>
              <w:t>男</w:t>
            </w:r>
          </w:rubyBase>
        </w:ruby>
      </w:r>
    </w:p>
    <w:p w:rsidR="003C099E" w:rsidRPr="00BF0CCC" w:rsidRDefault="00BF0CCC" w:rsidP="00A178E5">
      <w:pPr>
        <w:tabs>
          <w:tab w:val="left" w:pos="720"/>
        </w:tabs>
        <w:jc w:val="left"/>
        <w:rPr>
          <w:rFonts w:ascii="Calibri" w:eastAsia="TAsakai_Lig" w:hAnsi="Calibri"/>
          <w:sz w:val="24"/>
        </w:rPr>
      </w:pPr>
      <w:proofErr w:type="gramStart"/>
      <w:r>
        <w:rPr>
          <w:rFonts w:ascii="Calibri" w:eastAsia="TAsakai_Lig" w:hAnsi="Calibri" w:hint="eastAsia"/>
          <w:sz w:val="24"/>
        </w:rPr>
        <w:t>b.</w:t>
      </w:r>
      <w:proofErr w:type="gramEnd"/>
      <w:r w:rsidR="00EA689C">
        <w:rPr>
          <w:rFonts w:ascii="Calibri" w:eastAsia="TAsakai_Lig" w:hAnsi="Calibri"/>
          <w:sz w:val="24"/>
        </w:rPr>
        <w:fldChar w:fldCharType="begin"/>
      </w:r>
      <w:r w:rsidR="00EA689C">
        <w:rPr>
          <w:rFonts w:ascii="Calibri" w:eastAsia="TAsakai_Lig" w:hAnsi="Calibri" w:hint="eastAsia"/>
          <w:sz w:val="24"/>
        </w:rPr>
        <w:instrText>EQ \* jc2 \* "Font:TAsakai_Lig" \* hps12 \o\ad(\s\up 11(</w:instrText>
      </w:r>
      <w:r w:rsidR="00EA689C" w:rsidRPr="00EA689C">
        <w:rPr>
          <w:rFonts w:ascii="TAsakai_Lig" w:eastAsia="TAsakai_Lig" w:hAnsi="TAsakai_Lig" w:hint="eastAsia"/>
          <w:sz w:val="12"/>
        </w:rPr>
        <w:instrText>わか</w:instrText>
      </w:r>
      <w:r w:rsidR="00EA689C">
        <w:rPr>
          <w:rFonts w:ascii="Calibri" w:eastAsia="TAsakai_Lig" w:hAnsi="Calibri" w:hint="eastAsia"/>
          <w:sz w:val="24"/>
        </w:rPr>
        <w:instrText>),</w:instrText>
      </w:r>
      <w:r w:rsidR="00EA689C">
        <w:rPr>
          <w:rFonts w:ascii="Calibri" w:eastAsia="TAsakai_Lig" w:hAnsi="Calibri" w:hint="eastAsia"/>
          <w:sz w:val="24"/>
        </w:rPr>
        <w:instrText>若</w:instrText>
      </w:r>
      <w:r w:rsidR="00EA689C">
        <w:rPr>
          <w:rFonts w:ascii="Calibri" w:eastAsia="TAsakai_Lig" w:hAnsi="Calibri" w:hint="eastAsia"/>
          <w:sz w:val="24"/>
        </w:rPr>
        <w:instrText>)</w:instrText>
      </w:r>
      <w:r w:rsidR="00EA689C">
        <w:rPr>
          <w:rFonts w:ascii="Calibri" w:eastAsia="TAsakai_Lig" w:hAnsi="Calibri"/>
          <w:sz w:val="24"/>
        </w:rPr>
        <w:fldChar w:fldCharType="end"/>
      </w:r>
      <w:r w:rsidR="00EA689C">
        <w:rPr>
          <w:rFonts w:ascii="Calibri" w:eastAsia="TAsakai_Lig" w:hAnsi="Calibri" w:hint="eastAsia"/>
          <w:sz w:val="24"/>
        </w:rPr>
        <w:t>い女の人</w:t>
      </w:r>
    </w:p>
    <w:p w:rsidR="003C099E" w:rsidRPr="00BF0CCC" w:rsidRDefault="00BF0CCC" w:rsidP="00A178E5">
      <w:pPr>
        <w:tabs>
          <w:tab w:val="left" w:pos="720"/>
        </w:tabs>
        <w:jc w:val="left"/>
        <w:rPr>
          <w:rFonts w:ascii="Calibri" w:eastAsia="TAsakai_Lig" w:hAnsi="Calibri"/>
          <w:sz w:val="24"/>
        </w:rPr>
      </w:pPr>
      <w:proofErr w:type="gramStart"/>
      <w:r>
        <w:rPr>
          <w:rFonts w:ascii="Calibri" w:eastAsia="TAsakai_Lig" w:hAnsi="Calibri" w:hint="eastAsia"/>
          <w:sz w:val="24"/>
        </w:rPr>
        <w:t>c</w:t>
      </w:r>
      <w:proofErr w:type="gramEnd"/>
      <w:r>
        <w:rPr>
          <w:rFonts w:ascii="Calibri" w:eastAsia="TAsakai_Lig" w:hAnsi="Calibri" w:hint="eastAsia"/>
          <w:sz w:val="24"/>
        </w:rPr>
        <w:t xml:space="preserve">. </w:t>
      </w:r>
      <w:r w:rsidR="000E1B26">
        <w:rPr>
          <w:rFonts w:ascii="Calibri" w:eastAsia="TAsakai_Lig" w:hAnsi="Calibri" w:hint="eastAsia"/>
          <w:sz w:val="24"/>
        </w:rPr>
        <w:t>私</w:t>
      </w:r>
      <w:r w:rsidR="003C099E" w:rsidRPr="00BF0CCC">
        <w:rPr>
          <w:rFonts w:ascii="Calibri" w:eastAsia="TAsakai_Lig" w:hAnsi="Calibri" w:hint="eastAsia"/>
          <w:sz w:val="24"/>
        </w:rPr>
        <w:t>です</w:t>
      </w:r>
    </w:p>
    <w:p w:rsidR="003C099E" w:rsidRPr="00BF0CCC" w:rsidRDefault="003C099E" w:rsidP="00A178E5">
      <w:pPr>
        <w:tabs>
          <w:tab w:val="left" w:pos="720"/>
        </w:tabs>
        <w:jc w:val="left"/>
        <w:rPr>
          <w:rFonts w:ascii="Calibri" w:eastAsia="TAsakai_Lig" w:hAnsi="Calibri"/>
          <w:sz w:val="24"/>
        </w:rPr>
      </w:pPr>
    </w:p>
    <w:p w:rsidR="003C099E" w:rsidRPr="00BF0CCC" w:rsidRDefault="00BF0CCC" w:rsidP="00A178E5">
      <w:pPr>
        <w:tabs>
          <w:tab w:val="left" w:pos="720"/>
        </w:tabs>
        <w:jc w:val="left"/>
        <w:rPr>
          <w:rFonts w:ascii="Calibri" w:eastAsia="TAsakai_Lig" w:hAnsi="Calibri"/>
          <w:sz w:val="24"/>
        </w:rPr>
      </w:pPr>
      <w:r>
        <w:rPr>
          <w:rFonts w:ascii="Calibri" w:eastAsia="TAsakai_Lig" w:hAnsi="Calibri" w:hint="eastAsia"/>
          <w:sz w:val="24"/>
        </w:rPr>
        <w:t>5.</w:t>
      </w:r>
    </w:p>
    <w:p w:rsidR="003C099E" w:rsidRPr="00BF0CCC" w:rsidRDefault="00BF0CCC" w:rsidP="00A178E5">
      <w:pPr>
        <w:tabs>
          <w:tab w:val="left" w:pos="720"/>
        </w:tabs>
        <w:jc w:val="left"/>
        <w:rPr>
          <w:rFonts w:ascii="Calibri" w:eastAsia="TAsakai_Lig" w:hAnsi="Calibri"/>
          <w:sz w:val="24"/>
        </w:rPr>
      </w:pPr>
      <w:proofErr w:type="gramStart"/>
      <w:r>
        <w:rPr>
          <w:rFonts w:ascii="Calibri" w:eastAsia="TAsakai_Lig" w:hAnsi="Calibri" w:hint="eastAsia"/>
          <w:sz w:val="24"/>
        </w:rPr>
        <w:t>a.</w:t>
      </w:r>
      <w:proofErr w:type="gramEnd"/>
      <w:r w:rsidR="00A178E5">
        <w:rPr>
          <w:rFonts w:ascii="Calibri" w:eastAsia="TAsakai_Lig" w:hAnsi="Calibri"/>
          <w:sz w:val="24"/>
        </w:rPr>
        <w:fldChar w:fldCharType="begin"/>
      </w:r>
      <w:r w:rsidR="00A178E5">
        <w:rPr>
          <w:rFonts w:ascii="Calibri" w:eastAsia="TAsakai_Lig" w:hAnsi="Calibri" w:hint="eastAsia"/>
          <w:sz w:val="24"/>
        </w:rPr>
        <w:instrText>EQ \* jc2 \* "Font:TAsakai_Lig" \* hps12 \o\ad(\s\up 11(</w:instrText>
      </w:r>
      <w:r w:rsidR="00A178E5" w:rsidRPr="00A178E5">
        <w:rPr>
          <w:rFonts w:ascii="TAsakai_Lig" w:eastAsia="TAsakai_Lig" w:hAnsi="TAsakai_Lig" w:hint="eastAsia"/>
          <w:sz w:val="12"/>
        </w:rPr>
        <w:instrText>くろいろ</w:instrText>
      </w:r>
      <w:r w:rsidR="00A178E5">
        <w:rPr>
          <w:rFonts w:ascii="Calibri" w:eastAsia="TAsakai_Lig" w:hAnsi="Calibri" w:hint="eastAsia"/>
          <w:sz w:val="24"/>
        </w:rPr>
        <w:instrText>),</w:instrText>
      </w:r>
      <w:r w:rsidR="00A178E5">
        <w:rPr>
          <w:rFonts w:ascii="Calibri" w:eastAsia="TAsakai_Lig" w:hAnsi="Calibri" w:hint="eastAsia"/>
          <w:sz w:val="24"/>
        </w:rPr>
        <w:instrText>黒色</w:instrText>
      </w:r>
      <w:r w:rsidR="00A178E5">
        <w:rPr>
          <w:rFonts w:ascii="Calibri" w:eastAsia="TAsakai_Lig" w:hAnsi="Calibri" w:hint="eastAsia"/>
          <w:sz w:val="24"/>
        </w:rPr>
        <w:instrText>)</w:instrText>
      </w:r>
      <w:r w:rsidR="00A178E5">
        <w:rPr>
          <w:rFonts w:ascii="Calibri" w:eastAsia="TAsakai_Lig" w:hAnsi="Calibri"/>
          <w:sz w:val="24"/>
        </w:rPr>
        <w:fldChar w:fldCharType="end"/>
      </w:r>
    </w:p>
    <w:p w:rsidR="00733442" w:rsidRPr="00BF0CCC" w:rsidRDefault="00BF0CCC" w:rsidP="00A178E5">
      <w:pPr>
        <w:tabs>
          <w:tab w:val="left" w:pos="720"/>
        </w:tabs>
        <w:jc w:val="left"/>
        <w:rPr>
          <w:rFonts w:ascii="Calibri" w:eastAsia="TAsakai_Lig" w:hAnsi="Calibri"/>
          <w:sz w:val="24"/>
        </w:rPr>
      </w:pPr>
      <w:proofErr w:type="gramStart"/>
      <w:r>
        <w:rPr>
          <w:rFonts w:ascii="Calibri" w:eastAsia="TAsakai_Lig" w:hAnsi="Calibri" w:hint="eastAsia"/>
          <w:sz w:val="24"/>
        </w:rPr>
        <w:t>b.</w:t>
      </w:r>
      <w:proofErr w:type="gramEnd"/>
      <w:r w:rsidR="00A178E5">
        <w:rPr>
          <w:rFonts w:ascii="Calibri" w:eastAsia="TAsakai_Lig" w:hAnsi="Calibri"/>
          <w:sz w:val="24"/>
        </w:rPr>
        <w:fldChar w:fldCharType="begin"/>
      </w:r>
      <w:r w:rsidR="00A178E5">
        <w:rPr>
          <w:rFonts w:ascii="Calibri" w:eastAsia="TAsakai_Lig" w:hAnsi="Calibri" w:hint="eastAsia"/>
          <w:sz w:val="24"/>
        </w:rPr>
        <w:instrText>EQ \* jc2 \* "Font:TAsakai_Lig" \* hps12 \o\ad(\s\up 11(</w:instrText>
      </w:r>
      <w:r w:rsidR="00A178E5" w:rsidRPr="00A178E5">
        <w:rPr>
          <w:rFonts w:ascii="TAsakai_Lig" w:eastAsia="TAsakai_Lig" w:hAnsi="TAsakai_Lig" w:hint="eastAsia"/>
          <w:sz w:val="12"/>
        </w:rPr>
        <w:instrText>ちゃいろ</w:instrText>
      </w:r>
      <w:r w:rsidR="00A178E5">
        <w:rPr>
          <w:rFonts w:ascii="Calibri" w:eastAsia="TAsakai_Lig" w:hAnsi="Calibri" w:hint="eastAsia"/>
          <w:sz w:val="24"/>
        </w:rPr>
        <w:instrText>),</w:instrText>
      </w:r>
      <w:r w:rsidR="00A178E5">
        <w:rPr>
          <w:rFonts w:ascii="Calibri" w:eastAsia="TAsakai_Lig" w:hAnsi="Calibri" w:hint="eastAsia"/>
          <w:sz w:val="24"/>
        </w:rPr>
        <w:instrText>茶色</w:instrText>
      </w:r>
      <w:r w:rsidR="00A178E5">
        <w:rPr>
          <w:rFonts w:ascii="Calibri" w:eastAsia="TAsakai_Lig" w:hAnsi="Calibri" w:hint="eastAsia"/>
          <w:sz w:val="24"/>
        </w:rPr>
        <w:instrText>)</w:instrText>
      </w:r>
      <w:r w:rsidR="00A178E5">
        <w:rPr>
          <w:rFonts w:ascii="Calibri" w:eastAsia="TAsakai_Lig" w:hAnsi="Calibri"/>
          <w:sz w:val="24"/>
        </w:rPr>
        <w:fldChar w:fldCharType="end"/>
      </w:r>
    </w:p>
    <w:p w:rsidR="00733442" w:rsidRPr="00BF0CCC" w:rsidRDefault="00BF0CCC" w:rsidP="00A178E5">
      <w:pPr>
        <w:tabs>
          <w:tab w:val="left" w:pos="720"/>
        </w:tabs>
        <w:jc w:val="left"/>
        <w:rPr>
          <w:rFonts w:ascii="Calibri" w:eastAsia="TAsakai_Lig" w:hAnsi="Calibri"/>
          <w:sz w:val="24"/>
        </w:rPr>
      </w:pPr>
      <w:proofErr w:type="gramStart"/>
      <w:r>
        <w:rPr>
          <w:rFonts w:ascii="Calibri" w:eastAsia="TAsakai_Lig" w:hAnsi="Calibri" w:hint="eastAsia"/>
          <w:sz w:val="24"/>
        </w:rPr>
        <w:t>c.</w:t>
      </w:r>
      <w:proofErr w:type="gramEnd"/>
      <w:r w:rsidR="00A178E5">
        <w:rPr>
          <w:rFonts w:ascii="Calibri" w:eastAsia="TAsakai_Lig" w:hAnsi="Calibri"/>
          <w:sz w:val="24"/>
        </w:rPr>
        <w:fldChar w:fldCharType="begin"/>
      </w:r>
      <w:r w:rsidR="00A178E5">
        <w:rPr>
          <w:rFonts w:ascii="Calibri" w:eastAsia="TAsakai_Lig" w:hAnsi="Calibri" w:hint="eastAsia"/>
          <w:sz w:val="24"/>
        </w:rPr>
        <w:instrText>EQ \* jc2 \* "Font:TAsakai_Lig" \* hps12 \o\ad(\s\up 11(</w:instrText>
      </w:r>
      <w:r w:rsidR="00A178E5" w:rsidRPr="00A178E5">
        <w:rPr>
          <w:rFonts w:ascii="TAsakai_Lig" w:eastAsia="TAsakai_Lig" w:hAnsi="TAsakai_Lig" w:hint="eastAsia"/>
          <w:sz w:val="12"/>
        </w:rPr>
        <w:instrText>しろいろ</w:instrText>
      </w:r>
      <w:r w:rsidR="00A178E5">
        <w:rPr>
          <w:rFonts w:ascii="Calibri" w:eastAsia="TAsakai_Lig" w:hAnsi="Calibri" w:hint="eastAsia"/>
          <w:sz w:val="24"/>
        </w:rPr>
        <w:instrText>),</w:instrText>
      </w:r>
      <w:r w:rsidR="00A178E5">
        <w:rPr>
          <w:rFonts w:ascii="Calibri" w:eastAsia="TAsakai_Lig" w:hAnsi="Calibri" w:hint="eastAsia"/>
          <w:sz w:val="24"/>
        </w:rPr>
        <w:instrText>白色</w:instrText>
      </w:r>
      <w:r w:rsidR="00A178E5">
        <w:rPr>
          <w:rFonts w:ascii="Calibri" w:eastAsia="TAsakai_Lig" w:hAnsi="Calibri" w:hint="eastAsia"/>
          <w:sz w:val="24"/>
        </w:rPr>
        <w:instrText>)</w:instrText>
      </w:r>
      <w:r w:rsidR="00A178E5">
        <w:rPr>
          <w:rFonts w:ascii="Calibri" w:eastAsia="TAsakai_Lig" w:hAnsi="Calibri"/>
          <w:sz w:val="24"/>
        </w:rPr>
        <w:fldChar w:fldCharType="end"/>
      </w:r>
    </w:p>
    <w:p w:rsidR="003C099E" w:rsidRPr="00BF0CCC" w:rsidRDefault="003C099E" w:rsidP="00A178E5">
      <w:pPr>
        <w:tabs>
          <w:tab w:val="left" w:pos="720"/>
        </w:tabs>
        <w:jc w:val="left"/>
        <w:rPr>
          <w:rFonts w:ascii="Calibri" w:eastAsia="TAsakai_Lig" w:hAnsi="Calibri"/>
          <w:sz w:val="24"/>
        </w:rPr>
      </w:pPr>
    </w:p>
    <w:p w:rsidR="00EA689C" w:rsidRDefault="00EA689C">
      <w:pPr>
        <w:widowControl/>
        <w:jc w:val="left"/>
        <w:rPr>
          <w:rFonts w:ascii="Calibri" w:eastAsia="TAsakai_Lig" w:hAnsi="Calibri"/>
          <w:sz w:val="24"/>
        </w:rPr>
      </w:pPr>
      <w:r>
        <w:rPr>
          <w:rFonts w:ascii="Calibri" w:eastAsia="TAsakai_Lig" w:hAnsi="Calibri"/>
          <w:sz w:val="24"/>
        </w:rPr>
        <w:br w:type="page"/>
      </w:r>
    </w:p>
    <w:p w:rsidR="00733442" w:rsidRPr="00BF0CCC" w:rsidRDefault="00BF0CCC" w:rsidP="00A178E5">
      <w:pPr>
        <w:tabs>
          <w:tab w:val="left" w:pos="720"/>
        </w:tabs>
        <w:jc w:val="left"/>
        <w:rPr>
          <w:rFonts w:ascii="Calibri" w:eastAsia="TAsakai_Lig" w:hAnsi="Calibri"/>
          <w:sz w:val="24"/>
        </w:rPr>
      </w:pPr>
      <w:r>
        <w:rPr>
          <w:rFonts w:ascii="Calibri" w:eastAsia="TAsakai_Lig" w:hAnsi="Calibri" w:hint="eastAsia"/>
          <w:sz w:val="24"/>
        </w:rPr>
        <w:lastRenderedPageBreak/>
        <w:t>6</w:t>
      </w:r>
    </w:p>
    <w:p w:rsidR="00733442" w:rsidRPr="00BF0CCC" w:rsidRDefault="00BF0CCC" w:rsidP="00A178E5">
      <w:pPr>
        <w:rPr>
          <w:rFonts w:ascii="Calibri" w:eastAsia="TAsakai_Lig" w:hAnsi="Calibri"/>
          <w:sz w:val="24"/>
        </w:rPr>
      </w:pPr>
      <w:proofErr w:type="gramStart"/>
      <w:r>
        <w:rPr>
          <w:rFonts w:ascii="Calibri" w:eastAsia="TAsakai_Lig" w:hAnsi="Calibri" w:hint="eastAsia"/>
          <w:sz w:val="24"/>
        </w:rPr>
        <w:t>a.</w:t>
      </w:r>
      <w:proofErr w:type="gramEnd"/>
      <w:r>
        <w:rPr>
          <w:rFonts w:ascii="Calibri" w:eastAsia="TAsakai_Lig" w:hAnsi="Calibri"/>
          <w:sz w:val="24"/>
        </w:rPr>
        <w:fldChar w:fldCharType="begin"/>
      </w:r>
      <w:r>
        <w:rPr>
          <w:rFonts w:ascii="Calibri" w:eastAsia="TAsakai_Lig" w:hAnsi="Calibri" w:hint="eastAsia"/>
          <w:sz w:val="24"/>
        </w:rPr>
        <w:instrText>EQ \* jc2 \* "Font:TAsakai_Lig" \* hps12 \o\ad(\s\up 11(</w:instrText>
      </w:r>
      <w:r w:rsidRPr="00BF0CCC">
        <w:rPr>
          <w:rFonts w:ascii="TAsakai_Lig" w:eastAsia="TAsakai_Lig" w:hAnsi="TAsakai_Lig" w:hint="eastAsia"/>
          <w:sz w:val="12"/>
        </w:rPr>
        <w:instrText>じむしょ</w:instrText>
      </w:r>
      <w:r>
        <w:rPr>
          <w:rFonts w:ascii="Calibri" w:eastAsia="TAsakai_Lig" w:hAnsi="Calibri" w:hint="eastAsia"/>
          <w:sz w:val="24"/>
        </w:rPr>
        <w:instrText>),</w:instrText>
      </w:r>
      <w:r>
        <w:rPr>
          <w:rFonts w:ascii="Calibri" w:eastAsia="TAsakai_Lig" w:hAnsi="Calibri" w:hint="eastAsia"/>
          <w:sz w:val="24"/>
        </w:rPr>
        <w:instrText>事務所</w:instrText>
      </w:r>
      <w:r>
        <w:rPr>
          <w:rFonts w:ascii="Calibri" w:eastAsia="TAsakai_Lig" w:hAnsi="Calibri" w:hint="eastAsia"/>
          <w:sz w:val="24"/>
        </w:rPr>
        <w:instrText>)</w:instrText>
      </w:r>
      <w:r>
        <w:rPr>
          <w:rFonts w:ascii="Calibri" w:eastAsia="TAsakai_Lig" w:hAnsi="Calibri"/>
          <w:sz w:val="24"/>
        </w:rPr>
        <w:fldChar w:fldCharType="end"/>
      </w:r>
      <w:r w:rsidR="00733442" w:rsidRPr="00BF0CCC">
        <w:rPr>
          <w:rFonts w:ascii="Calibri" w:eastAsia="TAsakai_Lig" w:hAnsi="Calibri" w:hint="eastAsia"/>
          <w:sz w:val="24"/>
        </w:rPr>
        <w:t>に行く</w:t>
      </w:r>
    </w:p>
    <w:p w:rsidR="00733442" w:rsidRPr="00BF0CCC" w:rsidRDefault="00BF0CCC" w:rsidP="00A178E5">
      <w:pPr>
        <w:rPr>
          <w:rFonts w:ascii="Calibri" w:eastAsia="TAsakai_Lig" w:hAnsi="Calibri"/>
          <w:sz w:val="24"/>
        </w:rPr>
      </w:pPr>
      <w:r>
        <w:rPr>
          <w:rFonts w:ascii="Calibri" w:eastAsia="TAsakai_Lig" w:hAnsi="Calibri" w:hint="eastAsia"/>
          <w:sz w:val="24"/>
        </w:rPr>
        <w:t>b.</w:t>
      </w:r>
      <w:r w:rsidR="00733442" w:rsidRPr="00BF0CCC">
        <w:rPr>
          <w:rFonts w:ascii="Calibri" w:eastAsia="TAsakai_Lig" w:hAnsi="Calibri" w:hint="eastAsia"/>
          <w:sz w:val="24"/>
        </w:rPr>
        <w:t>インターネットで</w:t>
      </w:r>
    </w:p>
    <w:p w:rsidR="00EA689C" w:rsidRDefault="00BF0CCC" w:rsidP="00842B92">
      <w:pPr>
        <w:rPr>
          <w:rFonts w:ascii="Calibri" w:eastAsia="TAsakai_Lig" w:hAnsi="Calibri"/>
          <w:sz w:val="24"/>
        </w:rPr>
      </w:pPr>
      <w:r>
        <w:rPr>
          <w:rFonts w:ascii="Calibri" w:eastAsia="TAsakai_Lig" w:hAnsi="Calibri" w:hint="eastAsia"/>
          <w:sz w:val="24"/>
        </w:rPr>
        <w:t>c.</w:t>
      </w:r>
      <w:r w:rsidR="00733442" w:rsidRPr="00BF0CCC">
        <w:rPr>
          <w:rFonts w:ascii="Calibri" w:eastAsia="TAsakai_Lig" w:hAnsi="Calibri" w:hint="eastAsia"/>
          <w:sz w:val="24"/>
        </w:rPr>
        <w:t>手紙で</w:t>
      </w:r>
    </w:p>
    <w:p w:rsidR="00EA689C" w:rsidRDefault="00EA689C" w:rsidP="00842B92">
      <w:pPr>
        <w:rPr>
          <w:rFonts w:ascii="Calibri" w:eastAsia="TAsakai_Lig" w:hAnsi="Calibri"/>
          <w:sz w:val="24"/>
        </w:rPr>
      </w:pPr>
    </w:p>
    <w:p w:rsidR="00EA689C" w:rsidRDefault="00EA689C" w:rsidP="00842B92">
      <w:pPr>
        <w:rPr>
          <w:rFonts w:ascii="Calibri" w:eastAsia="TAsakai_Lig" w:hAnsi="Calibri"/>
          <w:sz w:val="24"/>
        </w:rPr>
      </w:pPr>
    </w:p>
    <w:p w:rsidR="00842B92" w:rsidRPr="00BF0CCC" w:rsidRDefault="00842B92" w:rsidP="00842B92">
      <w:pPr>
        <w:rPr>
          <w:rFonts w:ascii="Calibri" w:eastAsia="TAsakai_Lig" w:hAnsi="Calibri"/>
          <w:sz w:val="24"/>
        </w:rPr>
      </w:pPr>
      <w:r w:rsidRPr="00BF0CCC">
        <w:rPr>
          <w:rFonts w:ascii="Calibri" w:eastAsia="TAsakai_Lig" w:hAnsi="Calibri" w:hint="eastAsia"/>
          <w:sz w:val="24"/>
        </w:rPr>
        <w:t xml:space="preserve">Part </w:t>
      </w:r>
      <w:r w:rsidRPr="00BF0CCC">
        <w:rPr>
          <w:rFonts w:ascii="Calibri" w:eastAsia="TAsakai_Lig" w:hAnsi="Calibri"/>
          <w:sz w:val="24"/>
        </w:rPr>
        <w:t xml:space="preserve">2   Question </w:t>
      </w:r>
      <w:r w:rsidR="00BF0CCC">
        <w:rPr>
          <w:rFonts w:ascii="Calibri" w:eastAsia="TAsakai_Lig" w:hAnsi="Calibri" w:hint="eastAsia"/>
          <w:sz w:val="24"/>
        </w:rPr>
        <w:t>7-10</w:t>
      </w:r>
    </w:p>
    <w:p w:rsidR="00733442" w:rsidRPr="00BF0CCC" w:rsidRDefault="00BF0CCC" w:rsidP="00A178E5">
      <w:pPr>
        <w:tabs>
          <w:tab w:val="left" w:pos="720"/>
        </w:tabs>
        <w:jc w:val="left"/>
        <w:rPr>
          <w:rFonts w:ascii="TAsakai_Lig" w:eastAsia="TAsakai_Lig" w:hAnsi="TAsakai_Lig"/>
          <w:sz w:val="24"/>
          <w:lang w:val="en-GB"/>
        </w:rPr>
      </w:pPr>
      <w:r>
        <w:rPr>
          <w:rFonts w:ascii="Calibri" w:eastAsia="TAsakai_Lig" w:hAnsi="Calibri"/>
          <w:sz w:val="24"/>
        </w:rPr>
        <w:fldChar w:fldCharType="begin"/>
      </w:r>
      <w:r>
        <w:rPr>
          <w:rFonts w:ascii="Calibri" w:eastAsia="TAsakai_Lig" w:hAnsi="Calibri"/>
          <w:sz w:val="24"/>
        </w:rPr>
        <w:instrText>EQ \* jc2 \* "Font:TAsakai_Lig" \* hps12 \o\ad(\s\up 11(</w:instrText>
      </w:r>
      <w:r w:rsidRPr="00BF0CCC">
        <w:rPr>
          <w:rFonts w:ascii="TAsakai_Lig" w:eastAsia="TAsakai_Lig" w:hAnsi="TAsakai_Lig" w:hint="eastAsia"/>
          <w:sz w:val="12"/>
        </w:rPr>
        <w:instrText>そうだんしゃ</w:instrText>
      </w:r>
      <w:r>
        <w:rPr>
          <w:rFonts w:ascii="Calibri" w:eastAsia="TAsakai_Lig" w:hAnsi="Calibri"/>
          <w:sz w:val="24"/>
        </w:rPr>
        <w:instrText>),</w:instrText>
      </w:r>
      <w:r>
        <w:rPr>
          <w:rFonts w:ascii="Calibri" w:eastAsia="TAsakai_Lig" w:hAnsi="Calibri" w:hint="eastAsia"/>
          <w:sz w:val="24"/>
        </w:rPr>
        <w:instrText>相談者</w:instrText>
      </w:r>
      <w:r>
        <w:rPr>
          <w:rFonts w:ascii="Calibri" w:eastAsia="TAsakai_Lig" w:hAnsi="Calibri"/>
          <w:sz w:val="24"/>
        </w:rPr>
        <w:instrText>)</w:instrText>
      </w:r>
      <w:r>
        <w:rPr>
          <w:rFonts w:ascii="Calibri" w:eastAsia="TAsakai_Lig" w:hAnsi="Calibri"/>
          <w:sz w:val="24"/>
        </w:rPr>
        <w:fldChar w:fldCharType="end"/>
      </w:r>
      <w:r w:rsidR="003C099E" w:rsidRPr="00BF0CCC">
        <w:rPr>
          <w:rFonts w:ascii="Calibri" w:eastAsia="TAsakai_Lig" w:hAnsi="Calibri" w:hint="eastAsia"/>
          <w:sz w:val="24"/>
        </w:rPr>
        <w:t xml:space="preserve">と　</w:t>
      </w:r>
      <w:r>
        <w:rPr>
          <w:rFonts w:ascii="Calibri" w:eastAsia="TAsakai_Lig" w:hAnsi="Calibri"/>
          <w:sz w:val="24"/>
        </w:rPr>
        <w:ruby>
          <w:rubyPr>
            <w:rubyAlign w:val="distributeSpace"/>
            <w:hps w:val="12"/>
            <w:hpsRaise w:val="22"/>
            <w:hpsBaseText w:val="24"/>
            <w:lid w:val="ja-JP"/>
          </w:rubyPr>
          <w:rt>
            <w:r w:rsidR="00BF0CCC" w:rsidRPr="00BF0CCC">
              <w:rPr>
                <w:rFonts w:ascii="TAsakai_Lig" w:eastAsia="TAsakai_Lig" w:hAnsi="TAsakai_Lig" w:hint="eastAsia"/>
                <w:sz w:val="12"/>
              </w:rPr>
              <w:t>かいとうしゃ</w:t>
            </w:r>
          </w:rt>
          <w:rubyBase>
            <w:r w:rsidR="00BF0CCC">
              <w:rPr>
                <w:rFonts w:ascii="Calibri" w:eastAsia="TAsakai_Lig" w:hAnsi="Calibri" w:hint="eastAsia"/>
                <w:sz w:val="24"/>
              </w:rPr>
              <w:t>回答者</w:t>
            </w:r>
          </w:rubyBase>
        </w:ruby>
      </w:r>
      <w:r w:rsidR="003C099E" w:rsidRPr="00BF0CCC">
        <w:rPr>
          <w:rFonts w:ascii="Calibri" w:eastAsia="TAsakai_Lig" w:hAnsi="Calibri" w:hint="eastAsia"/>
          <w:sz w:val="24"/>
        </w:rPr>
        <w:t>A</w:t>
      </w:r>
      <w:r w:rsidR="003C099E" w:rsidRPr="00BF0CCC">
        <w:rPr>
          <w:rFonts w:ascii="Calibri" w:eastAsia="TAsakai_Lig" w:hAnsi="Calibri" w:hint="eastAsia"/>
          <w:sz w:val="24"/>
        </w:rPr>
        <w:t xml:space="preserve">と　</w:t>
      </w:r>
      <w:r>
        <w:rPr>
          <w:rFonts w:ascii="Calibri" w:eastAsia="TAsakai_Lig" w:hAnsi="Calibri"/>
          <w:sz w:val="24"/>
        </w:rPr>
        <w:ruby>
          <w:rubyPr>
            <w:rubyAlign w:val="distributeSpace"/>
            <w:hps w:val="12"/>
            <w:hpsRaise w:val="22"/>
            <w:hpsBaseText w:val="24"/>
            <w:lid w:val="ja-JP"/>
          </w:rubyPr>
          <w:rt>
            <w:r w:rsidR="00BF0CCC" w:rsidRPr="00BF0CCC">
              <w:rPr>
                <w:rFonts w:ascii="TAsakai_Lig" w:eastAsia="TAsakai_Lig" w:hAnsi="TAsakai_Lig" w:hint="eastAsia"/>
                <w:sz w:val="12"/>
              </w:rPr>
              <w:t>かいとうしゃ</w:t>
            </w:r>
          </w:rt>
          <w:rubyBase>
            <w:r w:rsidR="00BF0CCC">
              <w:rPr>
                <w:rFonts w:ascii="Calibri" w:eastAsia="TAsakai_Lig" w:hAnsi="Calibri" w:hint="eastAsia"/>
                <w:sz w:val="24"/>
              </w:rPr>
              <w:t>回答者</w:t>
            </w:r>
          </w:rubyBase>
        </w:ruby>
      </w:r>
      <w:r w:rsidR="003C099E" w:rsidRPr="00BF0CCC">
        <w:rPr>
          <w:rFonts w:ascii="Calibri" w:eastAsia="TAsakai_Lig" w:hAnsi="Calibri" w:hint="eastAsia"/>
          <w:sz w:val="24"/>
        </w:rPr>
        <w:t>B</w:t>
      </w:r>
      <w:r w:rsidR="003C099E" w:rsidRPr="00BF0CCC">
        <w:rPr>
          <w:rFonts w:ascii="Calibri" w:eastAsia="TAsakai_Lig" w:hAnsi="Calibri" w:hint="eastAsia"/>
          <w:sz w:val="24"/>
        </w:rPr>
        <w:t>の　話を聞いてください。</w:t>
      </w:r>
      <w:r>
        <w:rPr>
          <w:rFonts w:asciiTheme="minorHAnsi" w:eastAsia="TAsakai_Lig" w:hAnsiTheme="minorHAnsi" w:cstheme="minorHAnsi" w:hint="eastAsia"/>
          <w:sz w:val="24"/>
        </w:rPr>
        <w:t>＿＿にどんな文が来ますか。</w:t>
      </w:r>
      <w:r w:rsidR="00733442" w:rsidRPr="00BF0CCC">
        <w:rPr>
          <w:rFonts w:eastAsia="TA境LIG"/>
          <w:sz w:val="24"/>
        </w:rPr>
        <w:t>a-g</w:t>
      </w:r>
      <w:r w:rsidR="00733442" w:rsidRPr="00BF0CCC">
        <w:rPr>
          <w:rFonts w:eastAsia="TA境LIG" w:hint="eastAsia"/>
          <w:sz w:val="24"/>
        </w:rPr>
        <w:t xml:space="preserve">　</w:t>
      </w:r>
      <w:r w:rsidR="00733442" w:rsidRPr="00BF0CCC">
        <w:rPr>
          <w:rFonts w:ascii="TAsakai_Lig" w:eastAsia="TAsakai_Lig" w:hAnsi="TAsakai_Lig" w:hint="eastAsia"/>
          <w:sz w:val="24"/>
        </w:rPr>
        <w:t xml:space="preserve">から　</w:t>
      </w:r>
      <w:r>
        <w:rPr>
          <w:rFonts w:ascii="TAsakai_Lig" w:eastAsia="TAsakai_Lig" w:hAnsi="TAsakai_Lig"/>
          <w:sz w:val="24"/>
        </w:rPr>
        <w:ruby>
          <w:rubyPr>
            <w:rubyAlign w:val="distributeSpace"/>
            <w:hps w:val="12"/>
            <w:hpsRaise w:val="22"/>
            <w:hpsBaseText w:val="24"/>
            <w:lid w:val="ja-JP"/>
          </w:rubyPr>
          <w:rt>
            <w:r w:rsidR="00BF0CCC" w:rsidRPr="00BF0CCC">
              <w:rPr>
                <w:rFonts w:ascii="TAsakai_Lig" w:eastAsia="TAsakai_Lig" w:hAnsi="TAsakai_Lig"/>
                <w:sz w:val="12"/>
              </w:rPr>
              <w:t>えら</w:t>
            </w:r>
          </w:rt>
          <w:rubyBase>
            <w:r w:rsidR="00BF0CCC">
              <w:rPr>
                <w:rFonts w:ascii="TAsakai_Lig" w:eastAsia="TAsakai_Lig" w:hAnsi="TAsakai_Lig"/>
                <w:sz w:val="24"/>
              </w:rPr>
              <w:t>選</w:t>
            </w:r>
          </w:rubyBase>
        </w:ruby>
      </w:r>
      <w:r w:rsidR="00733442" w:rsidRPr="00BF0CCC">
        <w:rPr>
          <w:rFonts w:ascii="TAsakai_Lig" w:eastAsia="TAsakai_Lig" w:hAnsi="TAsakai_Lig" w:hint="eastAsia"/>
          <w:sz w:val="24"/>
        </w:rPr>
        <w:t>んでください</w:t>
      </w:r>
      <w:r w:rsidR="00733442" w:rsidRPr="00BF0CCC">
        <w:rPr>
          <w:rFonts w:asciiTheme="minorHAnsi" w:eastAsia="TAsakai_Lig" w:hAnsiTheme="minorHAnsi" w:cstheme="minorHAnsi" w:hint="eastAsia"/>
          <w:sz w:val="24"/>
        </w:rPr>
        <w:t>。</w:t>
      </w:r>
      <w:r w:rsidR="00733442" w:rsidRPr="00BF0CCC">
        <w:rPr>
          <w:rFonts w:ascii="TAsakai_Lig" w:eastAsia="TAsakai_Lig" w:hAnsi="TAsakai_Lig" w:hint="eastAsia"/>
          <w:sz w:val="24"/>
        </w:rPr>
        <w:t xml:space="preserve">　</w:t>
      </w:r>
    </w:p>
    <w:p w:rsidR="003C099E" w:rsidRPr="00BF0CCC" w:rsidRDefault="003C099E" w:rsidP="003C099E">
      <w:pPr>
        <w:tabs>
          <w:tab w:val="left" w:pos="720"/>
        </w:tabs>
        <w:jc w:val="left"/>
        <w:rPr>
          <w:rFonts w:ascii="Calibri" w:eastAsia="TAsakai_Lig" w:hAnsi="Calibri"/>
          <w:sz w:val="24"/>
          <w:lang w:val="en-GB"/>
        </w:rPr>
      </w:pPr>
    </w:p>
    <w:p w:rsidR="003C099E" w:rsidRPr="00BF0CCC" w:rsidRDefault="00BF0CCC" w:rsidP="003C099E">
      <w:pPr>
        <w:tabs>
          <w:tab w:val="left" w:pos="720"/>
        </w:tabs>
        <w:jc w:val="left"/>
        <w:rPr>
          <w:rFonts w:ascii="Calibri" w:eastAsia="TAsakai_Lig" w:hAnsi="Calibri"/>
          <w:sz w:val="24"/>
        </w:rPr>
      </w:pPr>
      <w:r>
        <w:rPr>
          <w:rFonts w:ascii="Calibri" w:eastAsia="TAsakai_Lig" w:hAnsi="Calibri" w:hint="eastAsia"/>
          <w:sz w:val="24"/>
        </w:rPr>
        <w:t>7</w:t>
      </w:r>
      <w:r>
        <w:rPr>
          <w:rFonts w:ascii="Calibri" w:eastAsia="TAsakai_Lig" w:hAnsi="Calibri" w:hint="eastAsia"/>
          <w:sz w:val="24"/>
        </w:rPr>
        <w:t>お</w:t>
      </w:r>
      <w:r w:rsidR="00F235AA" w:rsidRPr="00BF0CCC">
        <w:rPr>
          <w:rFonts w:ascii="Calibri" w:eastAsia="TAsakai_Lig" w:hAnsi="Calibri" w:hint="eastAsia"/>
          <w:sz w:val="24"/>
        </w:rPr>
        <w:t>母</w:t>
      </w:r>
      <w:r>
        <w:rPr>
          <w:rFonts w:ascii="Calibri" w:eastAsia="TAsakai_Lig" w:hAnsi="Calibri" w:hint="eastAsia"/>
          <w:sz w:val="24"/>
        </w:rPr>
        <w:t xml:space="preserve">さんは　</w:t>
      </w:r>
      <w:r w:rsidR="00733442" w:rsidRPr="00BF0CCC">
        <w:rPr>
          <w:rFonts w:ascii="Calibri" w:eastAsia="TAsakai_Lig" w:hAnsi="Calibri" w:hint="eastAsia"/>
          <w:sz w:val="24"/>
        </w:rPr>
        <w:t>＿＿＿　と思っています。</w:t>
      </w:r>
    </w:p>
    <w:p w:rsidR="003C099E" w:rsidRPr="00BF0CCC" w:rsidRDefault="00BF0CCC" w:rsidP="003C099E">
      <w:pPr>
        <w:tabs>
          <w:tab w:val="left" w:pos="720"/>
        </w:tabs>
        <w:jc w:val="left"/>
        <w:rPr>
          <w:rFonts w:ascii="Calibri" w:eastAsia="TAsakai_Lig" w:hAnsi="Calibri"/>
          <w:sz w:val="24"/>
        </w:rPr>
      </w:pPr>
      <w:r>
        <w:rPr>
          <w:rFonts w:ascii="Calibri" w:eastAsia="TAsakai_Lig" w:hAnsi="Calibri" w:hint="eastAsia"/>
          <w:sz w:val="24"/>
        </w:rPr>
        <w:t>8</w:t>
      </w:r>
      <w:r w:rsidR="003C099E" w:rsidRPr="00BF0CCC">
        <w:rPr>
          <w:rFonts w:ascii="Calibri" w:eastAsia="TAsakai_Lig" w:hAnsi="Calibri" w:hint="eastAsia"/>
          <w:sz w:val="24"/>
        </w:rPr>
        <w:t>友達</w:t>
      </w:r>
      <w:r w:rsidR="00733442" w:rsidRPr="00BF0CCC">
        <w:rPr>
          <w:rFonts w:ascii="Calibri" w:eastAsia="TAsakai_Lig" w:hAnsi="Calibri" w:hint="eastAsia"/>
          <w:sz w:val="24"/>
        </w:rPr>
        <w:t>は　＿＿＿　と思っています。</w:t>
      </w:r>
    </w:p>
    <w:p w:rsidR="003C099E" w:rsidRPr="00BF0CCC" w:rsidRDefault="00BF0CCC" w:rsidP="003C099E">
      <w:pPr>
        <w:tabs>
          <w:tab w:val="left" w:pos="720"/>
        </w:tabs>
        <w:jc w:val="left"/>
        <w:rPr>
          <w:rFonts w:ascii="Calibri" w:eastAsia="TAsakai_Lig" w:hAnsi="Calibri"/>
          <w:sz w:val="24"/>
        </w:rPr>
      </w:pPr>
      <w:r>
        <w:rPr>
          <w:rFonts w:ascii="Calibri" w:eastAsia="TAsakai_Lig" w:hAnsi="Calibri" w:hint="eastAsia"/>
          <w:sz w:val="24"/>
        </w:rPr>
        <w:t>9</w:t>
      </w:r>
      <w:r>
        <w:rPr>
          <w:rFonts w:ascii="Calibri" w:eastAsia="TAsakai_Lig" w:hAnsi="Calibri"/>
          <w:sz w:val="24"/>
        </w:rPr>
        <w:ruby>
          <w:rubyPr>
            <w:rubyAlign w:val="distributeSpace"/>
            <w:hps w:val="12"/>
            <w:hpsRaise w:val="22"/>
            <w:hpsBaseText w:val="24"/>
            <w:lid w:val="ja-JP"/>
          </w:rubyPr>
          <w:rt>
            <w:r w:rsidR="00BF0CCC" w:rsidRPr="00BF0CCC">
              <w:rPr>
                <w:rFonts w:ascii="TAsakai_Lig" w:eastAsia="TAsakai_Lig" w:hAnsi="TAsakai_Lig" w:hint="eastAsia"/>
                <w:sz w:val="12"/>
              </w:rPr>
              <w:t>かいとうしゃ</w:t>
            </w:r>
          </w:rt>
          <w:rubyBase>
            <w:r w:rsidR="00BF0CCC">
              <w:rPr>
                <w:rFonts w:ascii="Calibri" w:eastAsia="TAsakai_Lig" w:hAnsi="Calibri" w:hint="eastAsia"/>
                <w:sz w:val="24"/>
              </w:rPr>
              <w:t>回答者</w:t>
            </w:r>
          </w:rubyBase>
        </w:ruby>
      </w:r>
      <w:r w:rsidR="003C099E" w:rsidRPr="00BF0CCC">
        <w:rPr>
          <w:rFonts w:ascii="Calibri" w:eastAsia="TAsakai_Lig" w:hAnsi="Calibri" w:hint="eastAsia"/>
          <w:sz w:val="24"/>
        </w:rPr>
        <w:t>A</w:t>
      </w:r>
      <w:r w:rsidR="00733442" w:rsidRPr="00BF0CCC">
        <w:rPr>
          <w:rFonts w:ascii="Calibri" w:eastAsia="TAsakai_Lig" w:hAnsi="Calibri" w:hint="eastAsia"/>
          <w:sz w:val="24"/>
        </w:rPr>
        <w:t>は　＿＿＿　と思っています。</w:t>
      </w:r>
    </w:p>
    <w:p w:rsidR="003C099E" w:rsidRPr="00BF0CCC" w:rsidRDefault="00BF0CCC" w:rsidP="003C099E">
      <w:pPr>
        <w:tabs>
          <w:tab w:val="left" w:pos="720"/>
        </w:tabs>
        <w:jc w:val="left"/>
        <w:rPr>
          <w:rFonts w:ascii="Calibri" w:eastAsia="TAsakai_Lig" w:hAnsi="Calibri"/>
          <w:sz w:val="24"/>
        </w:rPr>
      </w:pPr>
      <w:r>
        <w:rPr>
          <w:rFonts w:ascii="Calibri" w:eastAsia="TAsakai_Lig" w:hAnsi="Calibri" w:hint="eastAsia"/>
          <w:sz w:val="24"/>
        </w:rPr>
        <w:t>10</w:t>
      </w:r>
      <w:r>
        <w:rPr>
          <w:rFonts w:ascii="Calibri" w:eastAsia="TAsakai_Lig" w:hAnsi="Calibri"/>
          <w:sz w:val="24"/>
        </w:rPr>
        <w:ruby>
          <w:rubyPr>
            <w:rubyAlign w:val="distributeSpace"/>
            <w:hps w:val="12"/>
            <w:hpsRaise w:val="22"/>
            <w:hpsBaseText w:val="24"/>
            <w:lid w:val="ja-JP"/>
          </w:rubyPr>
          <w:rt>
            <w:r w:rsidR="00BF0CCC" w:rsidRPr="00BF0CCC">
              <w:rPr>
                <w:rFonts w:ascii="TAsakai_Lig" w:eastAsia="TAsakai_Lig" w:hAnsi="TAsakai_Lig" w:hint="eastAsia"/>
                <w:sz w:val="12"/>
              </w:rPr>
              <w:t>かいとうしゃ</w:t>
            </w:r>
          </w:rt>
          <w:rubyBase>
            <w:r w:rsidR="00BF0CCC">
              <w:rPr>
                <w:rFonts w:ascii="Calibri" w:eastAsia="TAsakai_Lig" w:hAnsi="Calibri" w:hint="eastAsia"/>
                <w:sz w:val="24"/>
              </w:rPr>
              <w:t>回答者</w:t>
            </w:r>
          </w:rubyBase>
        </w:ruby>
      </w:r>
      <w:r w:rsidR="003C099E" w:rsidRPr="00BF0CCC">
        <w:rPr>
          <w:rFonts w:ascii="Calibri" w:eastAsia="TAsakai_Lig" w:hAnsi="Calibri" w:hint="eastAsia"/>
          <w:sz w:val="24"/>
        </w:rPr>
        <w:t>B</w:t>
      </w:r>
      <w:r w:rsidR="00733442" w:rsidRPr="00BF0CCC">
        <w:rPr>
          <w:rFonts w:ascii="Calibri" w:eastAsia="TAsakai_Lig" w:hAnsi="Calibri" w:hint="eastAsia"/>
          <w:sz w:val="24"/>
        </w:rPr>
        <w:t>は　＿＿＿　と思っています。</w:t>
      </w:r>
    </w:p>
    <w:p w:rsidR="003C099E" w:rsidRPr="00BF0CCC" w:rsidRDefault="003C099E" w:rsidP="003C099E">
      <w:pPr>
        <w:tabs>
          <w:tab w:val="left" w:pos="720"/>
        </w:tabs>
        <w:jc w:val="left"/>
        <w:rPr>
          <w:rFonts w:ascii="Calibri" w:eastAsia="TAsakai_Lig" w:hAnsi="Calibri"/>
          <w:sz w:val="24"/>
        </w:rPr>
      </w:pPr>
    </w:p>
    <w:p w:rsidR="00BF0CCC" w:rsidRDefault="00BF0CCC" w:rsidP="00A178E5">
      <w:pPr>
        <w:tabs>
          <w:tab w:val="left" w:pos="720"/>
        </w:tabs>
        <w:ind w:left="720"/>
        <w:jc w:val="left"/>
        <w:rPr>
          <w:rFonts w:ascii="Calibri" w:eastAsia="TAsakai_Lig" w:hAnsi="Calibri"/>
          <w:sz w:val="24"/>
        </w:rPr>
      </w:pPr>
      <w:proofErr w:type="gramStart"/>
      <w:r>
        <w:rPr>
          <w:rFonts w:ascii="Calibri" w:eastAsia="TAsakai_Lig" w:hAnsi="Calibri" w:hint="eastAsia"/>
          <w:sz w:val="24"/>
        </w:rPr>
        <w:t>a</w:t>
      </w:r>
      <w:proofErr w:type="gramEnd"/>
      <w:r>
        <w:rPr>
          <w:rFonts w:ascii="Calibri" w:eastAsia="TAsakai_Lig" w:hAnsi="Calibri" w:hint="eastAsia"/>
          <w:sz w:val="24"/>
        </w:rPr>
        <w:t>.</w:t>
      </w:r>
      <w:r w:rsidRPr="00BF0CCC">
        <w:rPr>
          <w:rFonts w:ascii="Calibri" w:eastAsia="TAsakai_Lig" w:hAnsi="Calibri" w:hint="eastAsia"/>
          <w:sz w:val="24"/>
        </w:rPr>
        <w:t xml:space="preserve"> </w:t>
      </w:r>
      <w:r w:rsidRPr="00BF0CCC">
        <w:rPr>
          <w:rFonts w:ascii="Calibri" w:eastAsia="TAsakai_Lig" w:hAnsi="Calibri" w:hint="eastAsia"/>
          <w:sz w:val="24"/>
        </w:rPr>
        <w:t>どんな</w:t>
      </w:r>
      <w:r>
        <w:rPr>
          <w:rFonts w:ascii="Calibri" w:eastAsia="TAsakai_Lig" w:hAnsi="Calibri"/>
          <w:sz w:val="24"/>
        </w:rPr>
        <w:ruby>
          <w:rubyPr>
            <w:rubyAlign w:val="distributeSpace"/>
            <w:hps w:val="12"/>
            <w:hpsRaise w:val="22"/>
            <w:hpsBaseText w:val="24"/>
            <w:lid w:val="ja-JP"/>
          </w:rubyPr>
          <w:rt>
            <w:r w:rsidR="00BF0CCC" w:rsidRPr="00BF0CCC">
              <w:rPr>
                <w:rFonts w:ascii="TAsakai_Lig" w:eastAsia="TAsakai_Lig" w:hAnsi="TAsakai_Lig" w:hint="eastAsia"/>
                <w:sz w:val="12"/>
              </w:rPr>
              <w:t>しかく</w:t>
            </w:r>
          </w:rt>
          <w:rubyBase>
            <w:r w:rsidR="00BF0CCC">
              <w:rPr>
                <w:rFonts w:ascii="Calibri" w:eastAsia="TAsakai_Lig" w:hAnsi="Calibri" w:hint="eastAsia"/>
                <w:sz w:val="24"/>
              </w:rPr>
              <w:t>資格</w:t>
            </w:r>
          </w:rubyBase>
        </w:ruby>
      </w:r>
      <w:r w:rsidRPr="00BF0CCC">
        <w:rPr>
          <w:rFonts w:ascii="Calibri" w:eastAsia="TAsakai_Lig" w:hAnsi="Calibri" w:hint="eastAsia"/>
          <w:sz w:val="24"/>
        </w:rPr>
        <w:t>でもとっておいたほうがいい</w:t>
      </w:r>
    </w:p>
    <w:p w:rsidR="00BF0CCC" w:rsidRPr="00BF0CCC" w:rsidRDefault="00BF0CCC" w:rsidP="00A178E5">
      <w:pPr>
        <w:tabs>
          <w:tab w:val="left" w:pos="720"/>
        </w:tabs>
        <w:ind w:left="720"/>
        <w:jc w:val="left"/>
        <w:rPr>
          <w:rFonts w:ascii="Calibri" w:eastAsia="TAsakai_Lig" w:hAnsi="Calibri"/>
          <w:sz w:val="24"/>
        </w:rPr>
      </w:pPr>
      <w:proofErr w:type="gramStart"/>
      <w:r>
        <w:rPr>
          <w:rFonts w:ascii="Calibri" w:eastAsia="TAsakai_Lig" w:hAnsi="Calibri" w:hint="eastAsia"/>
          <w:sz w:val="24"/>
        </w:rPr>
        <w:t>b.</w:t>
      </w:r>
      <w:r>
        <w:rPr>
          <w:rFonts w:ascii="Calibri" w:eastAsia="TAsakai_Lig" w:hAnsi="Calibri" w:hint="eastAsia"/>
          <w:sz w:val="24"/>
        </w:rPr>
        <w:t>安くて</w:t>
      </w:r>
      <w:proofErr w:type="gramEnd"/>
      <w:r>
        <w:rPr>
          <w:rFonts w:ascii="Calibri" w:eastAsia="TAsakai_Lig" w:hAnsi="Calibri" w:hint="eastAsia"/>
          <w:sz w:val="24"/>
        </w:rPr>
        <w:t xml:space="preserve">　</w:t>
      </w:r>
      <w:r w:rsidR="00D02758">
        <w:rPr>
          <w:rFonts w:ascii="Calibri" w:eastAsia="TAsakai_Lig" w:hAnsi="Calibri" w:hint="eastAsia"/>
          <w:sz w:val="24"/>
        </w:rPr>
        <w:t>すぐ</w:t>
      </w:r>
      <w:r>
        <w:rPr>
          <w:rFonts w:ascii="Calibri" w:eastAsia="TAsakai_Lig" w:hAnsi="Calibri" w:hint="eastAsia"/>
          <w:sz w:val="24"/>
        </w:rPr>
        <w:t>取れる</w:t>
      </w:r>
      <w:r>
        <w:rPr>
          <w:rFonts w:ascii="Calibri" w:eastAsia="TAsakai_Lig" w:hAnsi="Calibri"/>
          <w:sz w:val="24"/>
        </w:rPr>
        <w:ruby>
          <w:rubyPr>
            <w:rubyAlign w:val="distributeSpace"/>
            <w:hps w:val="12"/>
            <w:hpsRaise w:val="22"/>
            <w:hpsBaseText w:val="24"/>
            <w:lid w:val="ja-JP"/>
          </w:rubyPr>
          <w:rt>
            <w:r w:rsidR="00BF0CCC" w:rsidRPr="00BF0CCC">
              <w:rPr>
                <w:rFonts w:ascii="TAsakai_Lig" w:eastAsia="TAsakai_Lig" w:hAnsi="TAsakai_Lig" w:hint="eastAsia"/>
                <w:sz w:val="12"/>
              </w:rPr>
              <w:t>しかく</w:t>
            </w:r>
          </w:rt>
          <w:rubyBase>
            <w:r w:rsidR="00BF0CCC">
              <w:rPr>
                <w:rFonts w:ascii="Calibri" w:eastAsia="TAsakai_Lig" w:hAnsi="Calibri" w:hint="eastAsia"/>
                <w:sz w:val="24"/>
              </w:rPr>
              <w:t>資格</w:t>
            </w:r>
          </w:rubyBase>
        </w:ruby>
      </w:r>
      <w:r>
        <w:rPr>
          <w:rFonts w:ascii="Calibri" w:eastAsia="TAsakai_Lig" w:hAnsi="Calibri" w:hint="eastAsia"/>
          <w:sz w:val="24"/>
        </w:rPr>
        <w:t xml:space="preserve">を　</w:t>
      </w:r>
      <w:r w:rsidRPr="00BF0CCC">
        <w:rPr>
          <w:rFonts w:ascii="Calibri" w:eastAsia="TAsakai_Lig" w:hAnsi="Calibri" w:hint="eastAsia"/>
          <w:sz w:val="24"/>
        </w:rPr>
        <w:t>とったほうがいい</w:t>
      </w:r>
    </w:p>
    <w:p w:rsidR="00BF0CCC" w:rsidRPr="00BF0CCC" w:rsidRDefault="00BF0CCC" w:rsidP="00A178E5">
      <w:pPr>
        <w:tabs>
          <w:tab w:val="left" w:pos="720"/>
        </w:tabs>
        <w:ind w:left="720"/>
        <w:jc w:val="left"/>
        <w:rPr>
          <w:rFonts w:ascii="Calibri" w:eastAsia="TAsakai_Lig" w:hAnsi="Calibri"/>
          <w:sz w:val="24"/>
        </w:rPr>
      </w:pPr>
      <w:proofErr w:type="gramStart"/>
      <w:r>
        <w:rPr>
          <w:rFonts w:ascii="Calibri" w:eastAsia="TAsakai_Lig" w:hAnsi="Calibri" w:hint="eastAsia"/>
          <w:sz w:val="24"/>
        </w:rPr>
        <w:t>c</w:t>
      </w:r>
      <w:proofErr w:type="gramEnd"/>
      <w:r>
        <w:rPr>
          <w:rFonts w:ascii="Calibri" w:eastAsia="TAsakai_Lig" w:hAnsi="Calibri" w:hint="eastAsia"/>
          <w:sz w:val="24"/>
        </w:rPr>
        <w:t>.</w:t>
      </w:r>
      <w:r w:rsidRPr="00BF0CCC">
        <w:rPr>
          <w:rFonts w:ascii="Calibri" w:eastAsia="TAsakai_Lig" w:hAnsi="Calibri" w:hint="eastAsia"/>
          <w:sz w:val="24"/>
        </w:rPr>
        <w:t xml:space="preserve"> </w:t>
      </w:r>
      <w:r>
        <w:rPr>
          <w:rFonts w:ascii="Calibri" w:eastAsia="TAsakai_Lig" w:hAnsi="Calibri"/>
          <w:sz w:val="24"/>
        </w:rPr>
        <w:ruby>
          <w:rubyPr>
            <w:rubyAlign w:val="distributeSpace"/>
            <w:hps w:val="12"/>
            <w:hpsRaise w:val="22"/>
            <w:hpsBaseText w:val="24"/>
            <w:lid w:val="ja-JP"/>
          </w:rubyPr>
          <w:rt>
            <w:r w:rsidR="00BF0CCC" w:rsidRPr="00BF0CCC">
              <w:rPr>
                <w:rFonts w:ascii="TAsakai_Lig" w:eastAsia="TAsakai_Lig" w:hAnsi="TAsakai_Lig" w:hint="eastAsia"/>
                <w:sz w:val="12"/>
              </w:rPr>
              <w:t>むずか</w:t>
            </w:r>
          </w:rt>
          <w:rubyBase>
            <w:r w:rsidR="00BF0CCC">
              <w:rPr>
                <w:rFonts w:ascii="Calibri" w:eastAsia="TAsakai_Lig" w:hAnsi="Calibri" w:hint="eastAsia"/>
                <w:sz w:val="24"/>
              </w:rPr>
              <w:t>難</w:t>
            </w:r>
          </w:rubyBase>
        </w:ruby>
      </w:r>
      <w:r w:rsidRPr="00BF0CCC">
        <w:rPr>
          <w:rFonts w:ascii="Calibri" w:eastAsia="TAsakai_Lig" w:hAnsi="Calibri" w:hint="eastAsia"/>
          <w:sz w:val="24"/>
        </w:rPr>
        <w:t>しい</w:t>
      </w:r>
      <w:r>
        <w:rPr>
          <w:rFonts w:ascii="Calibri" w:eastAsia="TAsakai_Lig" w:hAnsi="Calibri"/>
          <w:sz w:val="24"/>
        </w:rPr>
        <w:ruby>
          <w:rubyPr>
            <w:rubyAlign w:val="distributeSpace"/>
            <w:hps w:val="12"/>
            <w:hpsRaise w:val="22"/>
            <w:hpsBaseText w:val="24"/>
            <w:lid w:val="ja-JP"/>
          </w:rubyPr>
          <w:rt>
            <w:r w:rsidR="00BF0CCC" w:rsidRPr="00BF0CCC">
              <w:rPr>
                <w:rFonts w:ascii="TAsakai_Lig" w:eastAsia="TAsakai_Lig" w:hAnsi="TAsakai_Lig" w:hint="eastAsia"/>
                <w:sz w:val="12"/>
              </w:rPr>
              <w:t>しかく</w:t>
            </w:r>
          </w:rt>
          <w:rubyBase>
            <w:r w:rsidR="00BF0CCC">
              <w:rPr>
                <w:rFonts w:ascii="Calibri" w:eastAsia="TAsakai_Lig" w:hAnsi="Calibri" w:hint="eastAsia"/>
                <w:sz w:val="24"/>
              </w:rPr>
              <w:t>資格</w:t>
            </w:r>
          </w:rubyBase>
        </w:ruby>
      </w:r>
      <w:r w:rsidRPr="00BF0CCC">
        <w:rPr>
          <w:rFonts w:ascii="Calibri" w:eastAsia="TAsakai_Lig" w:hAnsi="Calibri" w:hint="eastAsia"/>
          <w:sz w:val="24"/>
        </w:rPr>
        <w:t>をとったほうがいい</w:t>
      </w:r>
    </w:p>
    <w:p w:rsidR="003C099E" w:rsidRPr="00BF0CCC" w:rsidRDefault="00BF0CCC" w:rsidP="00A178E5">
      <w:pPr>
        <w:tabs>
          <w:tab w:val="left" w:pos="720"/>
        </w:tabs>
        <w:ind w:left="720"/>
        <w:jc w:val="left"/>
        <w:rPr>
          <w:rFonts w:ascii="Calibri" w:eastAsia="TAsakai_Lig" w:hAnsi="Calibri"/>
          <w:sz w:val="24"/>
        </w:rPr>
      </w:pPr>
      <w:proofErr w:type="gramStart"/>
      <w:r>
        <w:rPr>
          <w:rFonts w:ascii="Calibri" w:eastAsia="TAsakai_Lig" w:hAnsi="Calibri" w:hint="eastAsia"/>
          <w:sz w:val="24"/>
        </w:rPr>
        <w:t>d</w:t>
      </w:r>
      <w:proofErr w:type="gramEnd"/>
      <w:r>
        <w:rPr>
          <w:rFonts w:ascii="Calibri" w:eastAsia="TAsakai_Lig" w:hAnsi="Calibri" w:hint="eastAsia"/>
          <w:sz w:val="24"/>
        </w:rPr>
        <w:t xml:space="preserve">. </w:t>
      </w:r>
      <w:r>
        <w:rPr>
          <w:rFonts w:ascii="Calibri" w:eastAsia="TAsakai_Lig" w:hAnsi="Calibri"/>
          <w:sz w:val="24"/>
        </w:rPr>
        <w:ruby>
          <w:rubyPr>
            <w:rubyAlign w:val="distributeSpace"/>
            <w:hps w:val="12"/>
            <w:hpsRaise w:val="22"/>
            <w:hpsBaseText w:val="24"/>
            <w:lid w:val="ja-JP"/>
          </w:rubyPr>
          <w:rt>
            <w:r w:rsidR="00BF0CCC" w:rsidRPr="00BF0CCC">
              <w:rPr>
                <w:rFonts w:ascii="TAsakai_Lig" w:eastAsia="TAsakai_Lig" w:hAnsi="TAsakai_Lig" w:hint="eastAsia"/>
                <w:sz w:val="12"/>
              </w:rPr>
              <w:t>めんせつ</w:t>
            </w:r>
          </w:rt>
          <w:rubyBase>
            <w:r w:rsidR="00BF0CCC">
              <w:rPr>
                <w:rFonts w:ascii="Calibri" w:eastAsia="TAsakai_Lig" w:hAnsi="Calibri" w:hint="eastAsia"/>
                <w:sz w:val="24"/>
              </w:rPr>
              <w:t>面接</w:t>
            </w:r>
          </w:rubyBase>
        </w:ruby>
      </w:r>
      <w:r w:rsidRPr="00BF0CCC">
        <w:rPr>
          <w:rFonts w:ascii="Calibri" w:eastAsia="TAsakai_Lig" w:hAnsi="Calibri" w:hint="eastAsia"/>
          <w:sz w:val="24"/>
        </w:rPr>
        <w:t>をうけてから、</w:t>
      </w:r>
      <w:r>
        <w:rPr>
          <w:rFonts w:ascii="Calibri" w:eastAsia="TAsakai_Lig" w:hAnsi="Calibri"/>
          <w:sz w:val="24"/>
        </w:rPr>
        <w:ruby>
          <w:rubyPr>
            <w:rubyAlign w:val="distributeSpace"/>
            <w:hps w:val="12"/>
            <w:hpsRaise w:val="22"/>
            <w:hpsBaseText w:val="24"/>
            <w:lid w:val="ja-JP"/>
          </w:rubyPr>
          <w:rt>
            <w:r w:rsidR="00BF0CCC" w:rsidRPr="00BF0CCC">
              <w:rPr>
                <w:rFonts w:ascii="TAsakai_Lig" w:eastAsia="TAsakai_Lig" w:hAnsi="TAsakai_Lig" w:hint="eastAsia"/>
                <w:sz w:val="12"/>
              </w:rPr>
              <w:t>しかく</w:t>
            </w:r>
          </w:rt>
          <w:rubyBase>
            <w:r w:rsidR="00BF0CCC">
              <w:rPr>
                <w:rFonts w:ascii="Calibri" w:eastAsia="TAsakai_Lig" w:hAnsi="Calibri" w:hint="eastAsia"/>
                <w:sz w:val="24"/>
              </w:rPr>
              <w:t>資格</w:t>
            </w:r>
          </w:rubyBase>
        </w:ruby>
      </w:r>
      <w:r w:rsidRPr="00BF0CCC">
        <w:rPr>
          <w:rFonts w:ascii="Calibri" w:eastAsia="TAsakai_Lig" w:hAnsi="Calibri" w:hint="eastAsia"/>
          <w:sz w:val="24"/>
        </w:rPr>
        <w:t>をとったほうがいい</w:t>
      </w:r>
    </w:p>
    <w:p w:rsidR="003C099E" w:rsidRPr="00BF0CCC" w:rsidRDefault="00BF0CCC" w:rsidP="00A178E5">
      <w:pPr>
        <w:tabs>
          <w:tab w:val="left" w:pos="720"/>
        </w:tabs>
        <w:ind w:left="720"/>
        <w:jc w:val="left"/>
        <w:rPr>
          <w:rFonts w:ascii="Calibri" w:eastAsia="TAsakai_Lig" w:hAnsi="Calibri"/>
          <w:sz w:val="24"/>
        </w:rPr>
      </w:pPr>
      <w:proofErr w:type="gramStart"/>
      <w:r>
        <w:rPr>
          <w:rFonts w:ascii="Calibri" w:eastAsia="TAsakai_Lig" w:hAnsi="Calibri" w:hint="eastAsia"/>
          <w:sz w:val="24"/>
        </w:rPr>
        <w:t>e</w:t>
      </w:r>
      <w:proofErr w:type="gramEnd"/>
      <w:r>
        <w:rPr>
          <w:rFonts w:ascii="Calibri" w:eastAsia="TAsakai_Lig" w:hAnsi="Calibri" w:hint="eastAsia"/>
          <w:sz w:val="24"/>
        </w:rPr>
        <w:t>.</w:t>
      </w:r>
      <w:r w:rsidRPr="00BF0CCC">
        <w:rPr>
          <w:rFonts w:ascii="Calibri" w:eastAsia="TAsakai_Lig" w:hAnsi="Calibri"/>
          <w:sz w:val="24"/>
        </w:rPr>
        <w:t xml:space="preserve"> </w:t>
      </w:r>
      <w:r>
        <w:rPr>
          <w:rFonts w:ascii="Calibri" w:eastAsia="TAsakai_Lig" w:hAnsi="Calibri"/>
          <w:sz w:val="24"/>
        </w:rPr>
        <w:ruby>
          <w:rubyPr>
            <w:rubyAlign w:val="distributeSpace"/>
            <w:hps w:val="12"/>
            <w:hpsRaise w:val="22"/>
            <w:hpsBaseText w:val="24"/>
            <w:lid w:val="ja-JP"/>
          </w:rubyPr>
          <w:rt>
            <w:r w:rsidR="00BF0CCC" w:rsidRPr="00BF0CCC">
              <w:rPr>
                <w:rFonts w:ascii="TAsakai_Lig" w:eastAsia="TAsakai_Lig" w:hAnsi="TAsakai_Lig" w:hint="eastAsia"/>
                <w:sz w:val="12"/>
              </w:rPr>
              <w:t>しかく</w:t>
            </w:r>
          </w:rt>
          <w:rubyBase>
            <w:r w:rsidR="00BF0CCC">
              <w:rPr>
                <w:rFonts w:ascii="Calibri" w:eastAsia="TAsakai_Lig" w:hAnsi="Calibri" w:hint="eastAsia"/>
                <w:sz w:val="24"/>
              </w:rPr>
              <w:t>資格</w:t>
            </w:r>
          </w:rubyBase>
        </w:ruby>
      </w:r>
      <w:r w:rsidR="003C099E" w:rsidRPr="00BF0CCC">
        <w:rPr>
          <w:rFonts w:ascii="Calibri" w:eastAsia="TAsakai_Lig" w:hAnsi="Calibri" w:hint="eastAsia"/>
          <w:sz w:val="24"/>
        </w:rPr>
        <w:t>のための勉強</w:t>
      </w:r>
      <w:r w:rsidR="00EA689C">
        <w:rPr>
          <w:rFonts w:ascii="Calibri" w:eastAsia="TAsakai_Lig" w:hAnsi="Calibri" w:hint="eastAsia"/>
          <w:sz w:val="24"/>
        </w:rPr>
        <w:t>を</w:t>
      </w:r>
      <w:r w:rsidR="003C099E" w:rsidRPr="00BF0CCC">
        <w:rPr>
          <w:rFonts w:ascii="Calibri" w:eastAsia="TAsakai_Lig" w:hAnsi="Calibri" w:hint="eastAsia"/>
          <w:sz w:val="24"/>
        </w:rPr>
        <w:t>したほうがいい</w:t>
      </w:r>
    </w:p>
    <w:p w:rsidR="003C099E" w:rsidRPr="00BF0CCC" w:rsidRDefault="00BF0CCC" w:rsidP="00A178E5">
      <w:pPr>
        <w:tabs>
          <w:tab w:val="left" w:pos="720"/>
        </w:tabs>
        <w:ind w:left="720"/>
        <w:jc w:val="left"/>
        <w:rPr>
          <w:rFonts w:ascii="Calibri" w:eastAsia="TAsakai_Lig" w:hAnsi="Calibri"/>
          <w:sz w:val="24"/>
        </w:rPr>
      </w:pPr>
      <w:proofErr w:type="gramStart"/>
      <w:r>
        <w:rPr>
          <w:rFonts w:ascii="Calibri" w:eastAsia="TAsakai_Lig" w:hAnsi="Calibri" w:hint="eastAsia"/>
          <w:sz w:val="24"/>
        </w:rPr>
        <w:t>f</w:t>
      </w:r>
      <w:proofErr w:type="gramEnd"/>
      <w:r>
        <w:rPr>
          <w:rFonts w:ascii="Calibri" w:eastAsia="TAsakai_Lig" w:hAnsi="Calibri" w:hint="eastAsia"/>
          <w:sz w:val="24"/>
        </w:rPr>
        <w:t>.</w:t>
      </w:r>
      <w:r w:rsidRPr="00BF0CCC">
        <w:rPr>
          <w:rFonts w:ascii="Calibri" w:eastAsia="TAsakai_Lig" w:hAnsi="Calibri" w:hint="eastAsia"/>
          <w:sz w:val="24"/>
        </w:rPr>
        <w:t xml:space="preserve"> </w:t>
      </w:r>
      <w:r>
        <w:rPr>
          <w:rFonts w:ascii="Calibri" w:eastAsia="TAsakai_Lig" w:hAnsi="Calibri"/>
          <w:sz w:val="24"/>
        </w:rPr>
        <w:ruby>
          <w:rubyPr>
            <w:rubyAlign w:val="distributeSpace"/>
            <w:hps w:val="12"/>
            <w:hpsRaise w:val="22"/>
            <w:hpsBaseText w:val="24"/>
            <w:lid w:val="ja-JP"/>
          </w:rubyPr>
          <w:rt>
            <w:r w:rsidR="00BF0CCC" w:rsidRPr="00BF0CCC">
              <w:rPr>
                <w:rFonts w:ascii="TAsakai_Lig" w:eastAsia="TAsakai_Lig" w:hAnsi="TAsakai_Lig" w:hint="eastAsia"/>
                <w:sz w:val="12"/>
              </w:rPr>
              <w:t>しかく</w:t>
            </w:r>
          </w:rt>
          <w:rubyBase>
            <w:r w:rsidR="00BF0CCC">
              <w:rPr>
                <w:rFonts w:ascii="Calibri" w:eastAsia="TAsakai_Lig" w:hAnsi="Calibri" w:hint="eastAsia"/>
                <w:sz w:val="24"/>
              </w:rPr>
              <w:t>資格</w:t>
            </w:r>
          </w:rubyBase>
        </w:ruby>
      </w:r>
      <w:r w:rsidRPr="00BF0CCC">
        <w:rPr>
          <w:rFonts w:ascii="Calibri" w:eastAsia="TAsakai_Lig" w:hAnsi="Calibri" w:hint="eastAsia"/>
          <w:sz w:val="24"/>
        </w:rPr>
        <w:t>が</w:t>
      </w:r>
      <w:r>
        <w:rPr>
          <w:rFonts w:ascii="Calibri" w:eastAsia="TAsakai_Lig" w:hAnsi="Calibri"/>
          <w:sz w:val="24"/>
        </w:rPr>
        <w:ruby>
          <w:rubyPr>
            <w:rubyAlign w:val="distributeSpace"/>
            <w:hps w:val="12"/>
            <w:hpsRaise w:val="22"/>
            <w:hpsBaseText w:val="24"/>
            <w:lid w:val="ja-JP"/>
          </w:rubyPr>
          <w:rt>
            <w:r w:rsidR="00BF0CCC" w:rsidRPr="00BF0CCC">
              <w:rPr>
                <w:rFonts w:ascii="TAsakai_Lig" w:eastAsia="TAsakai_Lig" w:hAnsi="TAsakai_Lig" w:hint="eastAsia"/>
                <w:sz w:val="12"/>
              </w:rPr>
              <w:t>ひつよう</w:t>
            </w:r>
          </w:rt>
          <w:rubyBase>
            <w:r w:rsidR="00BF0CCC">
              <w:rPr>
                <w:rFonts w:ascii="Calibri" w:eastAsia="TAsakai_Lig" w:hAnsi="Calibri" w:hint="eastAsia"/>
                <w:sz w:val="24"/>
              </w:rPr>
              <w:t>必要</w:t>
            </w:r>
          </w:rubyBase>
        </w:ruby>
      </w:r>
      <w:r w:rsidRPr="00BF0CCC">
        <w:rPr>
          <w:rFonts w:ascii="Calibri" w:eastAsia="TAsakai_Lig" w:hAnsi="Calibri" w:hint="eastAsia"/>
          <w:sz w:val="24"/>
        </w:rPr>
        <w:t>でない仕事をさがしたほうがいい</w:t>
      </w:r>
    </w:p>
    <w:p w:rsidR="00BF0CCC" w:rsidRPr="00BF0CCC" w:rsidRDefault="00BF0CCC" w:rsidP="00A178E5">
      <w:pPr>
        <w:tabs>
          <w:tab w:val="left" w:pos="720"/>
        </w:tabs>
        <w:ind w:left="720"/>
        <w:jc w:val="left"/>
        <w:rPr>
          <w:rFonts w:ascii="Calibri" w:eastAsia="TAsakai_Lig" w:hAnsi="Calibri"/>
          <w:sz w:val="24"/>
        </w:rPr>
      </w:pPr>
      <w:proofErr w:type="gramStart"/>
      <w:r>
        <w:rPr>
          <w:rFonts w:ascii="Calibri" w:eastAsia="TAsakai_Lig" w:hAnsi="Calibri" w:hint="eastAsia"/>
          <w:sz w:val="24"/>
        </w:rPr>
        <w:t>g</w:t>
      </w:r>
      <w:proofErr w:type="gramEnd"/>
      <w:r>
        <w:rPr>
          <w:rFonts w:ascii="Calibri" w:eastAsia="TAsakai_Lig" w:hAnsi="Calibri" w:hint="eastAsia"/>
          <w:sz w:val="24"/>
        </w:rPr>
        <w:t>.</w:t>
      </w:r>
      <w:r w:rsidRPr="00BF0CCC">
        <w:rPr>
          <w:rFonts w:ascii="Calibri" w:eastAsia="TAsakai_Lig" w:hAnsi="Calibri"/>
          <w:sz w:val="24"/>
        </w:rPr>
        <w:t xml:space="preserve"> </w:t>
      </w:r>
      <w:r>
        <w:rPr>
          <w:rFonts w:ascii="Calibri" w:eastAsia="TAsakai_Lig" w:hAnsi="Calibri"/>
          <w:sz w:val="24"/>
        </w:rPr>
        <w:ruby>
          <w:rubyPr>
            <w:rubyAlign w:val="distributeSpace"/>
            <w:hps w:val="12"/>
            <w:hpsRaise w:val="22"/>
            <w:hpsBaseText w:val="24"/>
            <w:lid w:val="ja-JP"/>
          </w:rubyPr>
          <w:rt>
            <w:r w:rsidR="00BF0CCC" w:rsidRPr="00BF0CCC">
              <w:rPr>
                <w:rFonts w:ascii="TAsakai_Lig" w:eastAsia="TAsakai_Lig" w:hAnsi="TAsakai_Lig" w:hint="eastAsia"/>
                <w:sz w:val="12"/>
              </w:rPr>
              <w:t>しかく</w:t>
            </w:r>
          </w:rt>
          <w:rubyBase>
            <w:r w:rsidR="00BF0CCC">
              <w:rPr>
                <w:rFonts w:ascii="Calibri" w:eastAsia="TAsakai_Lig" w:hAnsi="Calibri" w:hint="eastAsia"/>
                <w:sz w:val="24"/>
              </w:rPr>
              <w:t>資格</w:t>
            </w:r>
          </w:rubyBase>
        </w:ruby>
      </w:r>
      <w:r w:rsidRPr="00BF0CCC">
        <w:rPr>
          <w:rFonts w:ascii="Calibri" w:eastAsia="TAsakai_Lig" w:hAnsi="Calibri" w:hint="eastAsia"/>
          <w:sz w:val="24"/>
        </w:rPr>
        <w:t>をとることは　そんなに</w:t>
      </w:r>
      <w:r>
        <w:rPr>
          <w:rFonts w:ascii="Calibri" w:eastAsia="TAsakai_Lig" w:hAnsi="Calibri"/>
          <w:sz w:val="24"/>
        </w:rPr>
        <w:ruby>
          <w:rubyPr>
            <w:rubyAlign w:val="distributeSpace"/>
            <w:hps w:val="12"/>
            <w:hpsRaise w:val="22"/>
            <w:hpsBaseText w:val="24"/>
            <w:lid w:val="ja-JP"/>
          </w:rubyPr>
          <w:rt>
            <w:r w:rsidR="00BF0CCC" w:rsidRPr="00BF0CCC">
              <w:rPr>
                <w:rFonts w:ascii="TAsakai_Lig" w:eastAsia="TAsakai_Lig" w:hAnsi="TAsakai_Lig" w:hint="eastAsia"/>
                <w:sz w:val="12"/>
              </w:rPr>
              <w:t>たいせつ</w:t>
            </w:r>
          </w:rt>
          <w:rubyBase>
            <w:r w:rsidR="00BF0CCC">
              <w:rPr>
                <w:rFonts w:ascii="Calibri" w:eastAsia="TAsakai_Lig" w:hAnsi="Calibri" w:hint="eastAsia"/>
                <w:sz w:val="24"/>
              </w:rPr>
              <w:t>大切</w:t>
            </w:r>
          </w:rubyBase>
        </w:ruby>
      </w:r>
      <w:r w:rsidRPr="00BF0CCC">
        <w:rPr>
          <w:rFonts w:ascii="Calibri" w:eastAsia="TAsakai_Lig" w:hAnsi="Calibri" w:hint="eastAsia"/>
          <w:sz w:val="24"/>
        </w:rPr>
        <w:t>ではない</w:t>
      </w:r>
    </w:p>
    <w:p w:rsidR="003C099E" w:rsidRPr="00BF0CCC" w:rsidRDefault="003C099E" w:rsidP="003C099E">
      <w:pPr>
        <w:tabs>
          <w:tab w:val="left" w:pos="720"/>
        </w:tabs>
        <w:jc w:val="left"/>
        <w:rPr>
          <w:rFonts w:ascii="Calibri" w:eastAsia="TAsakai_Lig" w:hAnsi="Calibri"/>
          <w:sz w:val="24"/>
        </w:rPr>
      </w:pPr>
    </w:p>
    <w:p w:rsidR="003C099E" w:rsidRPr="00BF0CCC" w:rsidRDefault="003C099E" w:rsidP="00CE5D73">
      <w:pPr>
        <w:widowControl/>
        <w:jc w:val="left"/>
        <w:rPr>
          <w:rFonts w:ascii="Calibri" w:eastAsia="TAsakai_Lig" w:hAnsi="Calibri"/>
          <w:sz w:val="24"/>
        </w:rPr>
      </w:pPr>
    </w:p>
    <w:p w:rsidR="000B0072" w:rsidRDefault="000B0072">
      <w:pPr>
        <w:widowControl/>
        <w:jc w:val="left"/>
        <w:rPr>
          <w:rFonts w:ascii="Calibri" w:eastAsia="TAsakai_Lig" w:hAnsi="Calibri"/>
          <w:sz w:val="24"/>
        </w:rPr>
      </w:pPr>
      <w:r>
        <w:rPr>
          <w:rFonts w:ascii="Calibri" w:eastAsia="TAsakai_Lig" w:hAnsi="Calibri"/>
          <w:sz w:val="24"/>
        </w:rPr>
        <w:br w:type="page"/>
      </w:r>
    </w:p>
    <w:p w:rsidR="006F701F" w:rsidRPr="00BF0CCC" w:rsidRDefault="001203B5" w:rsidP="000B0072">
      <w:pPr>
        <w:widowControl/>
        <w:jc w:val="left"/>
        <w:rPr>
          <w:rFonts w:ascii="Calibri" w:eastAsia="TAsakai_Lig" w:hAnsi="Calibri"/>
          <w:sz w:val="24"/>
        </w:rPr>
      </w:pPr>
      <w:r w:rsidRPr="00BF0CCC">
        <w:rPr>
          <w:rFonts w:ascii="Calibri" w:eastAsia="TAsakai_Lig" w:hAnsi="Calibri" w:hint="eastAsia"/>
          <w:sz w:val="24"/>
        </w:rPr>
        <w:lastRenderedPageBreak/>
        <w:t xml:space="preserve">Part </w:t>
      </w:r>
      <w:r w:rsidRPr="00BF0CCC">
        <w:rPr>
          <w:rFonts w:ascii="Calibri" w:eastAsia="TAsakai_Lig" w:hAnsi="Calibri"/>
          <w:sz w:val="24"/>
        </w:rPr>
        <w:t>3   Question 1</w:t>
      </w:r>
      <w:r w:rsidR="000B0072">
        <w:rPr>
          <w:rFonts w:ascii="Calibri" w:eastAsia="TAsakai_Lig" w:hAnsi="Calibri" w:hint="eastAsia"/>
          <w:sz w:val="24"/>
        </w:rPr>
        <w:t>1-12</w:t>
      </w:r>
      <w:r w:rsidR="000B0072">
        <w:rPr>
          <w:rFonts w:ascii="Calibri" w:eastAsia="TAsakai_Lig" w:hAnsi="Calibri" w:hint="eastAsia"/>
          <w:sz w:val="24"/>
        </w:rPr>
        <w:tab/>
      </w:r>
      <w:r w:rsidR="00F235AA" w:rsidRPr="00BF0CCC">
        <w:rPr>
          <w:rFonts w:ascii="Calibri" w:eastAsia="TAsakai_Lig" w:hAnsi="Calibri" w:hint="eastAsia"/>
          <w:sz w:val="24"/>
        </w:rPr>
        <w:t>女の人の　話を聞いてください。</w:t>
      </w:r>
      <w:r w:rsidR="00CE5D73" w:rsidRPr="00BF0CCC">
        <w:rPr>
          <w:rFonts w:ascii="Calibri" w:eastAsia="TAsakai_Lig" w:hAnsi="Calibri" w:hint="eastAsia"/>
          <w:sz w:val="24"/>
          <w:lang w:val="en-GB"/>
        </w:rPr>
        <w:tab/>
      </w:r>
    </w:p>
    <w:p w:rsidR="003C099E" w:rsidRPr="00BF0CCC" w:rsidRDefault="000B0072" w:rsidP="003C099E">
      <w:pPr>
        <w:tabs>
          <w:tab w:val="left" w:pos="720"/>
        </w:tabs>
        <w:jc w:val="left"/>
        <w:rPr>
          <w:rFonts w:ascii="Calibri" w:eastAsia="TAsakai_Lig" w:hAnsi="Calibri"/>
          <w:sz w:val="24"/>
        </w:rPr>
      </w:pPr>
      <w:r>
        <w:rPr>
          <w:rFonts w:ascii="Calibri" w:eastAsia="TAsakai_Lig" w:hAnsi="Calibri" w:hint="eastAsia"/>
          <w:sz w:val="24"/>
        </w:rPr>
        <w:t>11</w:t>
      </w:r>
      <w:r w:rsidR="003C099E" w:rsidRPr="00BF0CCC">
        <w:rPr>
          <w:rFonts w:ascii="Calibri" w:eastAsia="TAsakai_Lig" w:hAnsi="Calibri" w:hint="eastAsia"/>
          <w:sz w:val="24"/>
        </w:rPr>
        <w:t>＿＿＿が</w:t>
      </w:r>
      <w:r>
        <w:rPr>
          <w:rFonts w:ascii="Calibri" w:eastAsia="TAsakai_Lig" w:hAnsi="Calibri"/>
          <w:sz w:val="24"/>
        </w:rPr>
        <w:ruby>
          <w:rubyPr>
            <w:rubyAlign w:val="distributeSpace"/>
            <w:hps w:val="12"/>
            <w:hpsRaise w:val="22"/>
            <w:hpsBaseText w:val="24"/>
            <w:lid w:val="ja-JP"/>
          </w:rubyPr>
          <w:rt>
            <w:r w:rsidR="000B0072" w:rsidRPr="000B0072">
              <w:rPr>
                <w:rFonts w:ascii="TAsakai_Lig" w:eastAsia="TAsakai_Lig" w:hAnsi="TAsakai_Lig" w:hint="eastAsia"/>
                <w:sz w:val="12"/>
              </w:rPr>
              <w:t>ふ</w:t>
            </w:r>
          </w:rt>
          <w:rubyBase>
            <w:r w:rsidR="000B0072">
              <w:rPr>
                <w:rFonts w:ascii="Calibri" w:eastAsia="TAsakai_Lig" w:hAnsi="Calibri" w:hint="eastAsia"/>
                <w:sz w:val="24"/>
              </w:rPr>
              <w:t>増</w:t>
            </w:r>
          </w:rubyBase>
        </w:ruby>
      </w:r>
      <w:r w:rsidR="003C099E" w:rsidRPr="00BF0CCC">
        <w:rPr>
          <w:rFonts w:ascii="Calibri" w:eastAsia="TAsakai_Lig" w:hAnsi="Calibri" w:hint="eastAsia"/>
          <w:sz w:val="24"/>
        </w:rPr>
        <w:t>えています。</w:t>
      </w:r>
    </w:p>
    <w:p w:rsidR="003C099E" w:rsidRPr="00BF0CCC" w:rsidRDefault="000B0072" w:rsidP="000B0072">
      <w:pPr>
        <w:tabs>
          <w:tab w:val="left" w:pos="720"/>
        </w:tabs>
        <w:ind w:left="720"/>
        <w:jc w:val="left"/>
        <w:rPr>
          <w:rFonts w:ascii="Calibri" w:eastAsia="TAsakai_Lig" w:hAnsi="Calibri"/>
          <w:sz w:val="24"/>
        </w:rPr>
      </w:pPr>
      <w:proofErr w:type="gramStart"/>
      <w:r>
        <w:rPr>
          <w:rFonts w:ascii="Calibri" w:eastAsia="TAsakai_Lig" w:hAnsi="Calibri" w:hint="eastAsia"/>
          <w:sz w:val="24"/>
        </w:rPr>
        <w:t>a.</w:t>
      </w:r>
      <w:r w:rsidR="003C099E" w:rsidRPr="00BF0CCC">
        <w:rPr>
          <w:rFonts w:ascii="Calibri" w:eastAsia="TAsakai_Lig" w:hAnsi="Calibri" w:hint="eastAsia"/>
          <w:sz w:val="24"/>
        </w:rPr>
        <w:t>歩く人と</w:t>
      </w:r>
      <w:proofErr w:type="gramEnd"/>
      <w:r>
        <w:rPr>
          <w:rFonts w:ascii="Calibri" w:eastAsia="TAsakai_Lig" w:hAnsi="Calibri"/>
          <w:sz w:val="24"/>
        </w:rPr>
        <w:fldChar w:fldCharType="begin"/>
      </w:r>
      <w:r>
        <w:rPr>
          <w:rFonts w:ascii="Calibri" w:eastAsia="TAsakai_Lig" w:hAnsi="Calibri" w:hint="eastAsia"/>
          <w:sz w:val="24"/>
        </w:rPr>
        <w:instrText>EQ \* jc2 \* "Font:TAsakai_Lig" \* hps12 \o\ad(\s\up 11(</w:instrText>
      </w:r>
      <w:r w:rsidRPr="000B0072">
        <w:rPr>
          <w:rFonts w:ascii="TAsakai_Lig" w:eastAsia="TAsakai_Lig" w:hAnsi="TAsakai_Lig" w:hint="eastAsia"/>
          <w:sz w:val="12"/>
        </w:rPr>
        <w:instrText>じてんしゃ</w:instrText>
      </w:r>
      <w:r>
        <w:rPr>
          <w:rFonts w:ascii="Calibri" w:eastAsia="TAsakai_Lig" w:hAnsi="Calibri" w:hint="eastAsia"/>
          <w:sz w:val="24"/>
        </w:rPr>
        <w:instrText>),</w:instrText>
      </w:r>
      <w:r>
        <w:rPr>
          <w:rFonts w:ascii="Calibri" w:eastAsia="TAsakai_Lig" w:hAnsi="Calibri" w:hint="eastAsia"/>
          <w:sz w:val="24"/>
        </w:rPr>
        <w:instrText>自転車</w:instrText>
      </w:r>
      <w:r>
        <w:rPr>
          <w:rFonts w:ascii="Calibri" w:eastAsia="TAsakai_Lig" w:hAnsi="Calibri" w:hint="eastAsia"/>
          <w:sz w:val="24"/>
        </w:rPr>
        <w:instrText>)</w:instrText>
      </w:r>
      <w:r>
        <w:rPr>
          <w:rFonts w:ascii="Calibri" w:eastAsia="TAsakai_Lig" w:hAnsi="Calibri"/>
          <w:sz w:val="24"/>
        </w:rPr>
        <w:fldChar w:fldCharType="end"/>
      </w:r>
      <w:r w:rsidR="003C099E" w:rsidRPr="00BF0CCC">
        <w:rPr>
          <w:rFonts w:ascii="Calibri" w:eastAsia="TAsakai_Lig" w:hAnsi="Calibri" w:hint="eastAsia"/>
          <w:sz w:val="24"/>
        </w:rPr>
        <w:t>の</w:t>
      </w:r>
      <w:r>
        <w:rPr>
          <w:rFonts w:ascii="Calibri" w:eastAsia="TAsakai_Lig" w:hAnsi="Calibri"/>
          <w:sz w:val="24"/>
        </w:rPr>
        <w:ruby>
          <w:rubyPr>
            <w:rubyAlign w:val="distributeSpace"/>
            <w:hps w:val="12"/>
            <w:hpsRaise w:val="22"/>
            <w:hpsBaseText w:val="24"/>
            <w:lid w:val="ja-JP"/>
          </w:rubyPr>
          <w:rt>
            <w:r w:rsidR="000B0072" w:rsidRPr="000B0072">
              <w:rPr>
                <w:rFonts w:ascii="TAsakai_Lig" w:eastAsia="TAsakai_Lig" w:hAnsi="TAsakai_Lig" w:hint="eastAsia"/>
                <w:sz w:val="12"/>
              </w:rPr>
              <w:t>じこ</w:t>
            </w:r>
          </w:rt>
          <w:rubyBase>
            <w:r w:rsidR="000B0072">
              <w:rPr>
                <w:rFonts w:ascii="Calibri" w:eastAsia="TAsakai_Lig" w:hAnsi="Calibri" w:hint="eastAsia"/>
                <w:sz w:val="24"/>
              </w:rPr>
              <w:t>事故</w:t>
            </w:r>
          </w:rubyBase>
        </w:ruby>
      </w:r>
    </w:p>
    <w:p w:rsidR="003C099E" w:rsidRPr="00BF0CCC" w:rsidRDefault="000B0072" w:rsidP="000B0072">
      <w:pPr>
        <w:tabs>
          <w:tab w:val="left" w:pos="720"/>
        </w:tabs>
        <w:ind w:left="720"/>
        <w:jc w:val="left"/>
        <w:rPr>
          <w:rFonts w:ascii="Calibri" w:eastAsia="TAsakai_Lig" w:hAnsi="Calibri"/>
          <w:sz w:val="24"/>
        </w:rPr>
      </w:pPr>
      <w:proofErr w:type="gramStart"/>
      <w:r>
        <w:rPr>
          <w:rFonts w:ascii="Calibri" w:eastAsia="TAsakai_Lig" w:hAnsi="Calibri" w:hint="eastAsia"/>
          <w:sz w:val="24"/>
        </w:rPr>
        <w:t>b</w:t>
      </w:r>
      <w:proofErr w:type="gramEnd"/>
      <w:r>
        <w:rPr>
          <w:rFonts w:ascii="Calibri" w:eastAsia="TAsakai_Lig" w:hAnsi="Calibri" w:hint="eastAsia"/>
          <w:sz w:val="24"/>
        </w:rPr>
        <w:t>.</w:t>
      </w:r>
      <w:r w:rsidRPr="000B0072">
        <w:rPr>
          <w:rFonts w:ascii="Calibri" w:eastAsia="TAsakai_Lig" w:hAnsi="Calibri"/>
          <w:sz w:val="24"/>
        </w:rPr>
        <w:t xml:space="preserve"> </w:t>
      </w:r>
      <w:r>
        <w:rPr>
          <w:rFonts w:ascii="Calibri" w:eastAsia="TAsakai_Lig" w:hAnsi="Calibri"/>
          <w:sz w:val="24"/>
        </w:rPr>
        <w:ruby>
          <w:rubyPr>
            <w:rubyAlign w:val="distributeSpace"/>
            <w:hps w:val="12"/>
            <w:hpsRaise w:val="22"/>
            <w:hpsBaseText w:val="24"/>
            <w:lid w:val="ja-JP"/>
          </w:rubyPr>
          <w:rt>
            <w:r w:rsidR="000B0072" w:rsidRPr="000B0072">
              <w:rPr>
                <w:rFonts w:ascii="TAsakai_Lig" w:eastAsia="TAsakai_Lig" w:hAnsi="TAsakai_Lig" w:hint="eastAsia"/>
                <w:sz w:val="12"/>
              </w:rPr>
              <w:t>じてんしゃ</w:t>
            </w:r>
          </w:rt>
          <w:rubyBase>
            <w:r w:rsidR="000B0072">
              <w:rPr>
                <w:rFonts w:ascii="Calibri" w:eastAsia="TAsakai_Lig" w:hAnsi="Calibri" w:hint="eastAsia"/>
                <w:sz w:val="24"/>
              </w:rPr>
              <w:t>自転車</w:t>
            </w:r>
          </w:rubyBase>
        </w:ruby>
      </w:r>
      <w:r w:rsidR="003C099E" w:rsidRPr="00BF0CCC">
        <w:rPr>
          <w:rFonts w:ascii="Calibri" w:eastAsia="TAsakai_Lig" w:hAnsi="Calibri" w:hint="eastAsia"/>
          <w:sz w:val="24"/>
        </w:rPr>
        <w:t>と車の</w:t>
      </w:r>
      <w:r>
        <w:rPr>
          <w:rFonts w:ascii="Calibri" w:eastAsia="TAsakai_Lig" w:hAnsi="Calibri"/>
          <w:sz w:val="24"/>
        </w:rPr>
        <w:ruby>
          <w:rubyPr>
            <w:rubyAlign w:val="distributeSpace"/>
            <w:hps w:val="12"/>
            <w:hpsRaise w:val="22"/>
            <w:hpsBaseText w:val="24"/>
            <w:lid w:val="ja-JP"/>
          </w:rubyPr>
          <w:rt>
            <w:r w:rsidR="000B0072" w:rsidRPr="000B0072">
              <w:rPr>
                <w:rFonts w:ascii="TAsakai_Lig" w:eastAsia="TAsakai_Lig" w:hAnsi="TAsakai_Lig" w:hint="eastAsia"/>
                <w:sz w:val="12"/>
              </w:rPr>
              <w:t>じこ</w:t>
            </w:r>
          </w:rt>
          <w:rubyBase>
            <w:r w:rsidR="000B0072">
              <w:rPr>
                <w:rFonts w:ascii="Calibri" w:eastAsia="TAsakai_Lig" w:hAnsi="Calibri" w:hint="eastAsia"/>
                <w:sz w:val="24"/>
              </w:rPr>
              <w:t>事故</w:t>
            </w:r>
          </w:rubyBase>
        </w:ruby>
      </w:r>
    </w:p>
    <w:p w:rsidR="003C099E" w:rsidRPr="00BF0CCC" w:rsidRDefault="000B0072" w:rsidP="000B0072">
      <w:pPr>
        <w:tabs>
          <w:tab w:val="left" w:pos="720"/>
        </w:tabs>
        <w:ind w:left="720"/>
        <w:jc w:val="left"/>
        <w:rPr>
          <w:rFonts w:ascii="Calibri" w:eastAsia="TAsakai_Lig" w:hAnsi="Calibri"/>
          <w:sz w:val="24"/>
        </w:rPr>
      </w:pPr>
      <w:proofErr w:type="gramStart"/>
      <w:r>
        <w:rPr>
          <w:rFonts w:ascii="Calibri" w:eastAsia="TAsakai_Lig" w:hAnsi="Calibri" w:hint="eastAsia"/>
          <w:sz w:val="24"/>
        </w:rPr>
        <w:t>c</w:t>
      </w:r>
      <w:proofErr w:type="gramEnd"/>
      <w:r>
        <w:rPr>
          <w:rFonts w:ascii="Calibri" w:eastAsia="TAsakai_Lig" w:hAnsi="Calibri" w:hint="eastAsia"/>
          <w:sz w:val="24"/>
        </w:rPr>
        <w:t xml:space="preserve">. </w:t>
      </w:r>
      <w:r>
        <w:rPr>
          <w:rFonts w:ascii="Calibri" w:eastAsia="TAsakai_Lig" w:hAnsi="Calibri"/>
          <w:sz w:val="24"/>
        </w:rPr>
        <w:ruby>
          <w:rubyPr>
            <w:rubyAlign w:val="distributeSpace"/>
            <w:hps w:val="12"/>
            <w:hpsRaise w:val="22"/>
            <w:hpsBaseText w:val="24"/>
            <w:lid w:val="ja-JP"/>
          </w:rubyPr>
          <w:rt>
            <w:r w:rsidR="000B0072" w:rsidRPr="000B0072">
              <w:rPr>
                <w:rFonts w:ascii="TAsakai_Lig" w:eastAsia="TAsakai_Lig" w:hAnsi="TAsakai_Lig" w:hint="eastAsia"/>
                <w:sz w:val="12"/>
              </w:rPr>
              <w:t>じてんしゃ</w:t>
            </w:r>
          </w:rt>
          <w:rubyBase>
            <w:r w:rsidR="000B0072">
              <w:rPr>
                <w:rFonts w:ascii="Calibri" w:eastAsia="TAsakai_Lig" w:hAnsi="Calibri" w:hint="eastAsia"/>
                <w:sz w:val="24"/>
              </w:rPr>
              <w:t>自転車</w:t>
            </w:r>
          </w:rubyBase>
        </w:ruby>
      </w:r>
      <w:r w:rsidR="003C099E" w:rsidRPr="00BF0CCC">
        <w:rPr>
          <w:rFonts w:ascii="Calibri" w:eastAsia="TAsakai_Lig" w:hAnsi="Calibri" w:hint="eastAsia"/>
          <w:sz w:val="24"/>
        </w:rPr>
        <w:t>と</w:t>
      </w:r>
      <w:r>
        <w:rPr>
          <w:rFonts w:ascii="Calibri" w:eastAsia="TAsakai_Lig" w:hAnsi="Calibri"/>
          <w:sz w:val="24"/>
        </w:rPr>
        <w:ruby>
          <w:rubyPr>
            <w:rubyAlign w:val="distributeSpace"/>
            <w:hps w:val="12"/>
            <w:hpsRaise w:val="22"/>
            <w:hpsBaseText w:val="24"/>
            <w:lid w:val="ja-JP"/>
          </w:rubyPr>
          <w:rt>
            <w:r w:rsidR="000B0072" w:rsidRPr="000B0072">
              <w:rPr>
                <w:rFonts w:ascii="TAsakai_Lig" w:eastAsia="TAsakai_Lig" w:hAnsi="TAsakai_Lig" w:hint="eastAsia"/>
                <w:sz w:val="12"/>
              </w:rPr>
              <w:t>じてんしゃ</w:t>
            </w:r>
          </w:rt>
          <w:rubyBase>
            <w:r w:rsidR="000B0072">
              <w:rPr>
                <w:rFonts w:ascii="Calibri" w:eastAsia="TAsakai_Lig" w:hAnsi="Calibri" w:hint="eastAsia"/>
                <w:sz w:val="24"/>
              </w:rPr>
              <w:t>自転車</w:t>
            </w:r>
          </w:rubyBase>
        </w:ruby>
      </w:r>
      <w:r w:rsidR="003C099E" w:rsidRPr="00BF0CCC">
        <w:rPr>
          <w:rFonts w:ascii="Calibri" w:eastAsia="TAsakai_Lig" w:hAnsi="Calibri" w:hint="eastAsia"/>
          <w:sz w:val="24"/>
        </w:rPr>
        <w:t>の</w:t>
      </w:r>
      <w:r>
        <w:rPr>
          <w:rFonts w:ascii="Calibri" w:eastAsia="TAsakai_Lig" w:hAnsi="Calibri"/>
          <w:sz w:val="24"/>
        </w:rPr>
        <w:ruby>
          <w:rubyPr>
            <w:rubyAlign w:val="distributeSpace"/>
            <w:hps w:val="12"/>
            <w:hpsRaise w:val="22"/>
            <w:hpsBaseText w:val="24"/>
            <w:lid w:val="ja-JP"/>
          </w:rubyPr>
          <w:rt>
            <w:r w:rsidR="000B0072" w:rsidRPr="000B0072">
              <w:rPr>
                <w:rFonts w:ascii="TAsakai_Lig" w:eastAsia="TAsakai_Lig" w:hAnsi="TAsakai_Lig" w:hint="eastAsia"/>
                <w:sz w:val="12"/>
              </w:rPr>
              <w:t>じこ</w:t>
            </w:r>
          </w:rt>
          <w:rubyBase>
            <w:r w:rsidR="000B0072">
              <w:rPr>
                <w:rFonts w:ascii="Calibri" w:eastAsia="TAsakai_Lig" w:hAnsi="Calibri" w:hint="eastAsia"/>
                <w:sz w:val="24"/>
              </w:rPr>
              <w:t>事故</w:t>
            </w:r>
          </w:rubyBase>
        </w:ruby>
      </w:r>
    </w:p>
    <w:p w:rsidR="003C099E" w:rsidRPr="00BF0CCC" w:rsidRDefault="003C099E" w:rsidP="003C099E">
      <w:pPr>
        <w:tabs>
          <w:tab w:val="left" w:pos="720"/>
        </w:tabs>
        <w:jc w:val="left"/>
        <w:rPr>
          <w:rFonts w:ascii="Calibri" w:eastAsia="TAsakai_Lig" w:hAnsi="Calibri"/>
          <w:sz w:val="24"/>
        </w:rPr>
      </w:pPr>
    </w:p>
    <w:p w:rsidR="000B0072" w:rsidRDefault="000B0072" w:rsidP="000B0072">
      <w:pPr>
        <w:tabs>
          <w:tab w:val="left" w:pos="720"/>
        </w:tabs>
        <w:jc w:val="left"/>
        <w:rPr>
          <w:rFonts w:ascii="Calibri" w:eastAsia="TAsakai_Lig" w:hAnsi="Calibri"/>
          <w:sz w:val="24"/>
        </w:rPr>
      </w:pPr>
      <w:r>
        <w:rPr>
          <w:rFonts w:ascii="Calibri" w:eastAsia="TAsakai_Lig" w:hAnsi="Calibri" w:hint="eastAsia"/>
          <w:sz w:val="24"/>
        </w:rPr>
        <w:t>12</w:t>
      </w:r>
      <w:r w:rsidR="003C099E" w:rsidRPr="00BF0CCC">
        <w:rPr>
          <w:rFonts w:ascii="Calibri" w:eastAsia="TAsakai_Lig" w:hAnsi="Calibri" w:hint="eastAsia"/>
          <w:sz w:val="24"/>
        </w:rPr>
        <w:t>女の人</w:t>
      </w:r>
      <w:r>
        <w:rPr>
          <w:rFonts w:ascii="Calibri" w:eastAsia="TAsakai_Lig" w:hAnsi="Calibri" w:hint="eastAsia"/>
          <w:sz w:val="24"/>
        </w:rPr>
        <w:t>が　一番</w:t>
      </w:r>
      <w:r w:rsidR="00A178E5">
        <w:rPr>
          <w:rFonts w:ascii="Calibri" w:eastAsia="TAsakai_Lig" w:hAnsi="Calibri" w:hint="eastAsia"/>
          <w:sz w:val="24"/>
        </w:rPr>
        <w:t>言いたい</w:t>
      </w:r>
      <w:r>
        <w:rPr>
          <w:rFonts w:ascii="Calibri" w:eastAsia="TAsakai_Lig" w:hAnsi="Calibri" w:hint="eastAsia"/>
          <w:sz w:val="24"/>
        </w:rPr>
        <w:t>ことは　何ですか。</w:t>
      </w:r>
    </w:p>
    <w:p w:rsidR="003C099E" w:rsidRPr="00BF0CCC" w:rsidRDefault="000B0072" w:rsidP="000B0072">
      <w:pPr>
        <w:tabs>
          <w:tab w:val="left" w:pos="720"/>
        </w:tabs>
        <w:ind w:left="720"/>
        <w:jc w:val="left"/>
        <w:rPr>
          <w:rFonts w:ascii="Calibri" w:eastAsia="TAsakai_Lig" w:hAnsi="Calibri"/>
          <w:sz w:val="24"/>
        </w:rPr>
      </w:pPr>
      <w:proofErr w:type="gramStart"/>
      <w:r>
        <w:rPr>
          <w:rFonts w:ascii="Calibri" w:eastAsia="TAsakai_Lig" w:hAnsi="Calibri" w:hint="eastAsia"/>
          <w:sz w:val="24"/>
        </w:rPr>
        <w:t>a.</w:t>
      </w:r>
      <w:proofErr w:type="gramEnd"/>
      <w:r>
        <w:rPr>
          <w:rFonts w:ascii="Calibri" w:eastAsia="TAsakai_Lig" w:hAnsi="Calibri"/>
          <w:sz w:val="24"/>
        </w:rPr>
        <w:fldChar w:fldCharType="begin"/>
      </w:r>
      <w:r>
        <w:rPr>
          <w:rFonts w:ascii="Calibri" w:eastAsia="TAsakai_Lig" w:hAnsi="Calibri" w:hint="eastAsia"/>
          <w:sz w:val="24"/>
        </w:rPr>
        <w:instrText>EQ \* jc2 \* "Font:TAsakai_Lig" \* hps12 \o\ad(\s\up 11(</w:instrText>
      </w:r>
      <w:r w:rsidRPr="000B0072">
        <w:rPr>
          <w:rFonts w:ascii="TAsakai_Lig" w:eastAsia="TAsakai_Lig" w:hAnsi="TAsakai_Lig" w:hint="eastAsia"/>
          <w:sz w:val="12"/>
        </w:rPr>
        <w:instrText>じてんしゃ</w:instrText>
      </w:r>
      <w:r>
        <w:rPr>
          <w:rFonts w:ascii="Calibri" w:eastAsia="TAsakai_Lig" w:hAnsi="Calibri" w:hint="eastAsia"/>
          <w:sz w:val="24"/>
        </w:rPr>
        <w:instrText>),</w:instrText>
      </w:r>
      <w:r>
        <w:rPr>
          <w:rFonts w:ascii="Calibri" w:eastAsia="TAsakai_Lig" w:hAnsi="Calibri" w:hint="eastAsia"/>
          <w:sz w:val="24"/>
        </w:rPr>
        <w:instrText>自転車</w:instrText>
      </w:r>
      <w:r>
        <w:rPr>
          <w:rFonts w:ascii="Calibri" w:eastAsia="TAsakai_Lig" w:hAnsi="Calibri" w:hint="eastAsia"/>
          <w:sz w:val="24"/>
        </w:rPr>
        <w:instrText>)</w:instrText>
      </w:r>
      <w:r>
        <w:rPr>
          <w:rFonts w:ascii="Calibri" w:eastAsia="TAsakai_Lig" w:hAnsi="Calibri"/>
          <w:sz w:val="24"/>
        </w:rPr>
        <w:fldChar w:fldCharType="end"/>
      </w:r>
      <w:r w:rsidR="003C099E" w:rsidRPr="00BF0CCC">
        <w:rPr>
          <w:rFonts w:ascii="Calibri" w:eastAsia="TAsakai_Lig" w:hAnsi="Calibri" w:hint="eastAsia"/>
          <w:sz w:val="24"/>
        </w:rPr>
        <w:t>に</w:t>
      </w:r>
      <w:r>
        <w:rPr>
          <w:rFonts w:ascii="Calibri" w:eastAsia="TAsakai_Lig" w:hAnsi="Calibri"/>
          <w:sz w:val="24"/>
        </w:rPr>
        <w:ruby>
          <w:rubyPr>
            <w:rubyAlign w:val="distributeSpace"/>
            <w:hps w:val="12"/>
            <w:hpsRaise w:val="22"/>
            <w:hpsBaseText w:val="24"/>
            <w:lid w:val="ja-JP"/>
          </w:rubyPr>
          <w:rt>
            <w:r w:rsidR="000B0072" w:rsidRPr="000B0072">
              <w:rPr>
                <w:rFonts w:ascii="TAsakai_Lig" w:eastAsia="TAsakai_Lig" w:hAnsi="TAsakai_Lig" w:hint="eastAsia"/>
                <w:sz w:val="12"/>
              </w:rPr>
              <w:t>の</w:t>
            </w:r>
          </w:rt>
          <w:rubyBase>
            <w:r w:rsidR="000B0072">
              <w:rPr>
                <w:rFonts w:ascii="Calibri" w:eastAsia="TAsakai_Lig" w:hAnsi="Calibri" w:hint="eastAsia"/>
                <w:sz w:val="24"/>
              </w:rPr>
              <w:t>乗</w:t>
            </w:r>
          </w:rubyBase>
        </w:ruby>
      </w:r>
      <w:r w:rsidR="003C099E" w:rsidRPr="00BF0CCC">
        <w:rPr>
          <w:rFonts w:ascii="Calibri" w:eastAsia="TAsakai_Lig" w:hAnsi="Calibri" w:hint="eastAsia"/>
          <w:sz w:val="24"/>
        </w:rPr>
        <w:t xml:space="preserve">る人は、マナーを　</w:t>
      </w:r>
      <w:r>
        <w:rPr>
          <w:rFonts w:ascii="Calibri" w:eastAsia="TAsakai_Lig" w:hAnsi="Calibri"/>
          <w:sz w:val="24"/>
        </w:rPr>
        <w:ruby>
          <w:rubyPr>
            <w:rubyAlign w:val="distributeSpace"/>
            <w:hps w:val="12"/>
            <w:hpsRaise w:val="22"/>
            <w:hpsBaseText w:val="24"/>
            <w:lid w:val="ja-JP"/>
          </w:rubyPr>
          <w:rt>
            <w:r w:rsidR="000B0072" w:rsidRPr="000B0072">
              <w:rPr>
                <w:rFonts w:ascii="TAsakai_Lig" w:eastAsia="TAsakai_Lig" w:hAnsi="TAsakai_Lig" w:hint="eastAsia"/>
                <w:sz w:val="12"/>
              </w:rPr>
              <w:t>まも</w:t>
            </w:r>
          </w:rt>
          <w:rubyBase>
            <w:r w:rsidR="000B0072">
              <w:rPr>
                <w:rFonts w:ascii="Calibri" w:eastAsia="TAsakai_Lig" w:hAnsi="Calibri" w:hint="eastAsia"/>
                <w:sz w:val="24"/>
              </w:rPr>
              <w:t>守</w:t>
            </w:r>
          </w:rubyBase>
        </w:ruby>
      </w:r>
      <w:r w:rsidR="003C099E" w:rsidRPr="00BF0CCC">
        <w:rPr>
          <w:rFonts w:ascii="Calibri" w:eastAsia="TAsakai_Lig" w:hAnsi="Calibri" w:hint="eastAsia"/>
          <w:sz w:val="24"/>
        </w:rPr>
        <w:t>るべきだ。</w:t>
      </w:r>
    </w:p>
    <w:p w:rsidR="003C099E" w:rsidRPr="00BF0CCC" w:rsidRDefault="000B0072" w:rsidP="000B0072">
      <w:pPr>
        <w:tabs>
          <w:tab w:val="left" w:pos="720"/>
        </w:tabs>
        <w:ind w:left="720"/>
        <w:jc w:val="left"/>
        <w:rPr>
          <w:rFonts w:ascii="Calibri" w:eastAsia="TAsakai_Lig" w:hAnsi="Calibri"/>
          <w:sz w:val="24"/>
        </w:rPr>
      </w:pPr>
      <w:proofErr w:type="gramStart"/>
      <w:r>
        <w:rPr>
          <w:rFonts w:ascii="Calibri" w:eastAsia="TAsakai_Lig" w:hAnsi="Calibri" w:hint="eastAsia"/>
          <w:sz w:val="24"/>
        </w:rPr>
        <w:t>b.</w:t>
      </w:r>
      <w:proofErr w:type="gramEnd"/>
      <w:r>
        <w:rPr>
          <w:rFonts w:ascii="Calibri" w:eastAsia="TAsakai_Lig" w:hAnsi="Calibri"/>
          <w:sz w:val="24"/>
        </w:rPr>
        <w:fldChar w:fldCharType="begin"/>
      </w:r>
      <w:r>
        <w:rPr>
          <w:rFonts w:ascii="Calibri" w:eastAsia="TAsakai_Lig" w:hAnsi="Calibri" w:hint="eastAsia"/>
          <w:sz w:val="24"/>
        </w:rPr>
        <w:instrText>EQ \* jc2 \* "Font:TAsakai_Lig" \* hps12 \o\ad(\s\up 11(</w:instrText>
      </w:r>
      <w:r w:rsidRPr="000B0072">
        <w:rPr>
          <w:rFonts w:ascii="TAsakai_Lig" w:eastAsia="TAsakai_Lig" w:hAnsi="TAsakai_Lig" w:hint="eastAsia"/>
          <w:sz w:val="12"/>
        </w:rPr>
        <w:instrText>かんきょう</w:instrText>
      </w:r>
      <w:r>
        <w:rPr>
          <w:rFonts w:ascii="Calibri" w:eastAsia="TAsakai_Lig" w:hAnsi="Calibri" w:hint="eastAsia"/>
          <w:sz w:val="24"/>
        </w:rPr>
        <w:instrText>),</w:instrText>
      </w:r>
      <w:r>
        <w:rPr>
          <w:rFonts w:ascii="Calibri" w:eastAsia="TAsakai_Lig" w:hAnsi="Calibri" w:hint="eastAsia"/>
          <w:sz w:val="24"/>
        </w:rPr>
        <w:instrText>環境</w:instrText>
      </w:r>
      <w:r>
        <w:rPr>
          <w:rFonts w:ascii="Calibri" w:eastAsia="TAsakai_Lig" w:hAnsi="Calibri" w:hint="eastAsia"/>
          <w:sz w:val="24"/>
        </w:rPr>
        <w:instrText>)</w:instrText>
      </w:r>
      <w:r>
        <w:rPr>
          <w:rFonts w:ascii="Calibri" w:eastAsia="TAsakai_Lig" w:hAnsi="Calibri"/>
          <w:sz w:val="24"/>
        </w:rPr>
        <w:fldChar w:fldCharType="end"/>
      </w:r>
      <w:r w:rsidR="003C099E" w:rsidRPr="00BF0CCC">
        <w:rPr>
          <w:rFonts w:ascii="Calibri" w:eastAsia="TAsakai_Lig" w:hAnsi="Calibri" w:hint="eastAsia"/>
          <w:sz w:val="24"/>
        </w:rPr>
        <w:t>のために　もっと</w:t>
      </w:r>
      <w:r>
        <w:rPr>
          <w:rFonts w:ascii="Calibri" w:eastAsia="TAsakai_Lig" w:hAnsi="Calibri"/>
          <w:sz w:val="24"/>
        </w:rPr>
        <w:ruby>
          <w:rubyPr>
            <w:rubyAlign w:val="distributeSpace"/>
            <w:hps w:val="12"/>
            <w:hpsRaise w:val="22"/>
            <w:hpsBaseText w:val="24"/>
            <w:lid w:val="ja-JP"/>
          </w:rubyPr>
          <w:rt>
            <w:r w:rsidR="000B0072" w:rsidRPr="000B0072">
              <w:rPr>
                <w:rFonts w:ascii="TAsakai_Lig" w:eastAsia="TAsakai_Lig" w:hAnsi="TAsakai_Lig" w:hint="eastAsia"/>
                <w:sz w:val="12"/>
              </w:rPr>
              <w:t>じてんしゃ</w:t>
            </w:r>
          </w:rt>
          <w:rubyBase>
            <w:r w:rsidR="000B0072">
              <w:rPr>
                <w:rFonts w:ascii="Calibri" w:eastAsia="TAsakai_Lig" w:hAnsi="Calibri" w:hint="eastAsia"/>
                <w:sz w:val="24"/>
              </w:rPr>
              <w:t>自転車</w:t>
            </w:r>
          </w:rubyBase>
        </w:ruby>
      </w:r>
      <w:r w:rsidR="003C099E" w:rsidRPr="00BF0CCC">
        <w:rPr>
          <w:rFonts w:ascii="Calibri" w:eastAsia="TAsakai_Lig" w:hAnsi="Calibri" w:hint="eastAsia"/>
          <w:sz w:val="24"/>
        </w:rPr>
        <w:t>に乗るべきだ。</w:t>
      </w:r>
    </w:p>
    <w:p w:rsidR="003C099E" w:rsidRPr="00BF0CCC" w:rsidRDefault="000B0072" w:rsidP="000B0072">
      <w:pPr>
        <w:tabs>
          <w:tab w:val="left" w:pos="720"/>
        </w:tabs>
        <w:ind w:left="720"/>
        <w:jc w:val="left"/>
        <w:rPr>
          <w:rFonts w:ascii="Calibri" w:eastAsia="TAsakai_Lig" w:hAnsi="Calibri"/>
          <w:sz w:val="24"/>
        </w:rPr>
      </w:pPr>
      <w:proofErr w:type="gramStart"/>
      <w:r>
        <w:rPr>
          <w:rFonts w:ascii="Calibri" w:eastAsia="TAsakai_Lig" w:hAnsi="Calibri" w:hint="eastAsia"/>
          <w:sz w:val="24"/>
        </w:rPr>
        <w:t>c.</w:t>
      </w:r>
      <w:proofErr w:type="gramEnd"/>
      <w:r>
        <w:rPr>
          <w:rFonts w:ascii="Calibri" w:eastAsia="TAsakai_Lig" w:hAnsi="Calibri"/>
          <w:sz w:val="24"/>
        </w:rPr>
        <w:fldChar w:fldCharType="begin"/>
      </w:r>
      <w:r>
        <w:rPr>
          <w:rFonts w:ascii="Calibri" w:eastAsia="TAsakai_Lig" w:hAnsi="Calibri" w:hint="eastAsia"/>
          <w:sz w:val="24"/>
        </w:rPr>
        <w:instrText>EQ \* jc2 \* "Font:TAsakai_Lig" \* hps12 \o\ad(\s\up 11(</w:instrText>
      </w:r>
      <w:r w:rsidRPr="000B0072">
        <w:rPr>
          <w:rFonts w:ascii="TAsakai_Lig" w:eastAsia="TAsakai_Lig" w:hAnsi="TAsakai_Lig" w:hint="eastAsia"/>
          <w:sz w:val="12"/>
        </w:rPr>
        <w:instrText>じてんしゃ</w:instrText>
      </w:r>
      <w:r>
        <w:rPr>
          <w:rFonts w:ascii="Calibri" w:eastAsia="TAsakai_Lig" w:hAnsi="Calibri" w:hint="eastAsia"/>
          <w:sz w:val="24"/>
        </w:rPr>
        <w:instrText>),</w:instrText>
      </w:r>
      <w:r>
        <w:rPr>
          <w:rFonts w:ascii="Calibri" w:eastAsia="TAsakai_Lig" w:hAnsi="Calibri" w:hint="eastAsia"/>
          <w:sz w:val="24"/>
        </w:rPr>
        <w:instrText>自転車</w:instrText>
      </w:r>
      <w:r>
        <w:rPr>
          <w:rFonts w:ascii="Calibri" w:eastAsia="TAsakai_Lig" w:hAnsi="Calibri" w:hint="eastAsia"/>
          <w:sz w:val="24"/>
        </w:rPr>
        <w:instrText>)</w:instrText>
      </w:r>
      <w:r>
        <w:rPr>
          <w:rFonts w:ascii="Calibri" w:eastAsia="TAsakai_Lig" w:hAnsi="Calibri"/>
          <w:sz w:val="24"/>
        </w:rPr>
        <w:fldChar w:fldCharType="end"/>
      </w:r>
      <w:r w:rsidR="003C099E" w:rsidRPr="00BF0CCC">
        <w:rPr>
          <w:rFonts w:ascii="Calibri" w:eastAsia="TAsakai_Lig" w:hAnsi="Calibri" w:hint="eastAsia"/>
          <w:sz w:val="24"/>
        </w:rPr>
        <w:t>に</w:t>
      </w:r>
      <w:r>
        <w:rPr>
          <w:rFonts w:ascii="Calibri" w:eastAsia="TAsakai_Lig" w:hAnsi="Calibri"/>
          <w:sz w:val="24"/>
        </w:rPr>
        <w:ruby>
          <w:rubyPr>
            <w:rubyAlign w:val="distributeSpace"/>
            <w:hps w:val="12"/>
            <w:hpsRaise w:val="22"/>
            <w:hpsBaseText w:val="24"/>
            <w:lid w:val="ja-JP"/>
          </w:rubyPr>
          <w:rt>
            <w:r w:rsidR="000B0072" w:rsidRPr="000B0072">
              <w:rPr>
                <w:rFonts w:ascii="TAsakai_Lig" w:eastAsia="TAsakai_Lig" w:hAnsi="TAsakai_Lig" w:hint="eastAsia"/>
                <w:sz w:val="12"/>
              </w:rPr>
              <w:t>あんぜん</w:t>
            </w:r>
          </w:rt>
          <w:rubyBase>
            <w:r w:rsidR="000B0072">
              <w:rPr>
                <w:rFonts w:ascii="Calibri" w:eastAsia="TAsakai_Lig" w:hAnsi="Calibri" w:hint="eastAsia"/>
                <w:sz w:val="24"/>
              </w:rPr>
              <w:t>安全</w:t>
            </w:r>
          </w:rubyBase>
        </w:ruby>
      </w:r>
      <w:r w:rsidR="003C099E" w:rsidRPr="00BF0CCC">
        <w:rPr>
          <w:rFonts w:ascii="Calibri" w:eastAsia="TAsakai_Lig" w:hAnsi="Calibri" w:hint="eastAsia"/>
          <w:sz w:val="24"/>
        </w:rPr>
        <w:t>に乗れるように　道を作るべきだ。</w:t>
      </w:r>
    </w:p>
    <w:p w:rsidR="003C099E" w:rsidRPr="00BF0CCC" w:rsidRDefault="003C099E" w:rsidP="000B0072">
      <w:pPr>
        <w:tabs>
          <w:tab w:val="left" w:pos="720"/>
        </w:tabs>
        <w:ind w:left="720"/>
        <w:jc w:val="left"/>
        <w:rPr>
          <w:rFonts w:ascii="Calibri" w:eastAsia="TAsakai_Lig" w:hAnsi="Calibri"/>
          <w:sz w:val="24"/>
        </w:rPr>
      </w:pPr>
    </w:p>
    <w:p w:rsidR="00CE5D73" w:rsidRPr="00BF0CCC" w:rsidRDefault="00CE5D73">
      <w:pPr>
        <w:widowControl/>
        <w:jc w:val="left"/>
        <w:rPr>
          <w:rFonts w:ascii="Calibri" w:eastAsia="TAsakai_Lig" w:hAnsi="Calibri"/>
          <w:sz w:val="24"/>
        </w:rPr>
      </w:pPr>
    </w:p>
    <w:p w:rsidR="006F701F" w:rsidRPr="00BF0CCC" w:rsidRDefault="006F701F" w:rsidP="006F701F">
      <w:pPr>
        <w:rPr>
          <w:rFonts w:ascii="Calibri" w:eastAsia="TAsakai_Lig" w:hAnsi="Calibri"/>
          <w:sz w:val="24"/>
        </w:rPr>
      </w:pPr>
      <w:r w:rsidRPr="00BF0CCC">
        <w:rPr>
          <w:rFonts w:ascii="Calibri" w:eastAsia="TAsakai_Lig" w:hAnsi="Calibri" w:hint="eastAsia"/>
          <w:sz w:val="24"/>
        </w:rPr>
        <w:t xml:space="preserve">Part </w:t>
      </w:r>
      <w:r w:rsidRPr="00BF0CCC">
        <w:rPr>
          <w:rFonts w:ascii="Calibri" w:eastAsia="TAsakai_Lig" w:hAnsi="Calibri"/>
          <w:sz w:val="24"/>
          <w:lang w:val="en-GB"/>
        </w:rPr>
        <w:t>4</w:t>
      </w:r>
      <w:r w:rsidRPr="00BF0CCC">
        <w:rPr>
          <w:rFonts w:ascii="Calibri" w:eastAsia="TAsakai_Lig" w:hAnsi="Calibri"/>
          <w:sz w:val="24"/>
        </w:rPr>
        <w:t xml:space="preserve">   Question </w:t>
      </w:r>
      <w:r w:rsidR="000B0072">
        <w:rPr>
          <w:rFonts w:ascii="Calibri" w:eastAsia="TAsakai_Lig" w:hAnsi="Calibri" w:hint="eastAsia"/>
          <w:sz w:val="24"/>
          <w:lang w:val="en-GB"/>
        </w:rPr>
        <w:t>13-</w:t>
      </w:r>
      <w:r w:rsidR="00553CA3">
        <w:rPr>
          <w:rFonts w:ascii="Calibri" w:eastAsia="TAsakai_Lig" w:hAnsi="Calibri" w:hint="eastAsia"/>
          <w:sz w:val="24"/>
          <w:lang w:val="en-GB"/>
        </w:rPr>
        <w:t>19</w:t>
      </w:r>
    </w:p>
    <w:p w:rsidR="00250C13" w:rsidRPr="00BF0CCC" w:rsidRDefault="000B0072" w:rsidP="00250C13">
      <w:pPr>
        <w:tabs>
          <w:tab w:val="left" w:pos="720"/>
        </w:tabs>
        <w:jc w:val="left"/>
        <w:rPr>
          <w:rFonts w:ascii="Calibri" w:eastAsia="TAsakai_Lig" w:hAnsi="Calibri"/>
          <w:sz w:val="24"/>
        </w:rPr>
      </w:pPr>
      <w:r>
        <w:rPr>
          <w:rFonts w:ascii="Calibri" w:eastAsia="TAsakai_Lig" w:hAnsi="Calibri" w:hint="eastAsia"/>
          <w:sz w:val="24"/>
        </w:rPr>
        <w:t>話</w:t>
      </w:r>
      <w:r w:rsidR="00250C13" w:rsidRPr="00BF0CCC">
        <w:rPr>
          <w:rFonts w:ascii="Calibri" w:eastAsia="TAsakai_Lig" w:hAnsi="Calibri" w:hint="eastAsia"/>
          <w:sz w:val="24"/>
        </w:rPr>
        <w:t>を</w:t>
      </w:r>
      <w:r>
        <w:rPr>
          <w:rFonts w:ascii="Calibri" w:eastAsia="TAsakai_Lig" w:hAnsi="Calibri" w:hint="eastAsia"/>
          <w:sz w:val="24"/>
        </w:rPr>
        <w:t>きいて</w:t>
      </w:r>
      <w:r w:rsidR="00250C13" w:rsidRPr="00BF0CCC">
        <w:rPr>
          <w:rFonts w:ascii="Calibri" w:eastAsia="TAsakai_Lig" w:hAnsi="Calibri" w:hint="eastAsia"/>
          <w:sz w:val="24"/>
        </w:rPr>
        <w:t>、（　　）に正しいことばや　かずを書いてください。長さは１字～</w:t>
      </w:r>
      <w:r>
        <w:rPr>
          <w:rFonts w:ascii="Calibri" w:eastAsia="TAsakai_Lig" w:hAnsi="Calibri" w:hint="eastAsia"/>
          <w:sz w:val="24"/>
        </w:rPr>
        <w:t>１０</w:t>
      </w:r>
      <w:r w:rsidR="00250C13" w:rsidRPr="00BF0CCC">
        <w:rPr>
          <w:rFonts w:ascii="Calibri" w:eastAsia="TAsakai_Lig" w:hAnsi="Calibri" w:hint="eastAsia"/>
          <w:sz w:val="24"/>
        </w:rPr>
        <w:t>字です。</w:t>
      </w:r>
    </w:p>
    <w:p w:rsidR="00250C13" w:rsidRDefault="00250C13" w:rsidP="00250C13">
      <w:pPr>
        <w:tabs>
          <w:tab w:val="left" w:pos="720"/>
        </w:tabs>
        <w:jc w:val="left"/>
        <w:rPr>
          <w:rFonts w:ascii="Calibri" w:eastAsia="TAsakai_Lig" w:hAnsi="Calibri"/>
          <w:sz w:val="24"/>
        </w:rPr>
      </w:pPr>
    </w:p>
    <w:p w:rsidR="000B0072" w:rsidRPr="00BF0CCC" w:rsidRDefault="000B0072" w:rsidP="00250C13">
      <w:pPr>
        <w:tabs>
          <w:tab w:val="left" w:pos="720"/>
        </w:tabs>
        <w:jc w:val="left"/>
        <w:rPr>
          <w:rFonts w:ascii="Calibri" w:eastAsia="TAsakai_Lig" w:hAnsi="Calibri"/>
          <w:sz w:val="24"/>
        </w:rPr>
      </w:pPr>
      <w:r>
        <w:rPr>
          <w:rFonts w:ascii="Calibri" w:eastAsia="TAsakai_Lig" w:hAnsi="Calibri"/>
          <w:sz w:val="24"/>
        </w:rPr>
        <w:fldChar w:fldCharType="begin"/>
      </w:r>
      <w:r>
        <w:rPr>
          <w:rFonts w:ascii="Calibri" w:eastAsia="TAsakai_Lig" w:hAnsi="Calibri"/>
          <w:sz w:val="24"/>
        </w:rPr>
        <w:instrText>EQ \* jc2 \* "Font:TAsakai_Lig" \* hps12 \o\ad(\s\up 11(</w:instrText>
      </w:r>
      <w:r w:rsidRPr="000B0072">
        <w:rPr>
          <w:rFonts w:ascii="TAsakai_Lig" w:eastAsia="TAsakai_Lig" w:hAnsi="TAsakai_Lig" w:hint="eastAsia"/>
          <w:sz w:val="12"/>
        </w:rPr>
        <w:instrText>かず</w:instrText>
      </w:r>
      <w:r>
        <w:rPr>
          <w:rFonts w:ascii="Calibri" w:eastAsia="TAsakai_Lig" w:hAnsi="Calibri"/>
          <w:sz w:val="24"/>
        </w:rPr>
        <w:instrText>),</w:instrText>
      </w:r>
      <w:r>
        <w:rPr>
          <w:rFonts w:ascii="Calibri" w:eastAsia="TAsakai_Lig" w:hAnsi="Calibri" w:hint="eastAsia"/>
          <w:sz w:val="24"/>
        </w:rPr>
        <w:instrText>数</w:instrText>
      </w:r>
      <w:r>
        <w:rPr>
          <w:rFonts w:ascii="Calibri" w:eastAsia="TAsakai_Lig" w:hAnsi="Calibri"/>
          <w:sz w:val="24"/>
        </w:rPr>
        <w:instrText>)</w:instrText>
      </w:r>
      <w:r>
        <w:rPr>
          <w:rFonts w:ascii="Calibri" w:eastAsia="TAsakai_Lig" w:hAnsi="Calibri"/>
          <w:sz w:val="24"/>
        </w:rPr>
        <w:fldChar w:fldCharType="end"/>
      </w:r>
      <w:r>
        <w:rPr>
          <w:rFonts w:ascii="Calibri" w:eastAsia="TAsakai_Lig" w:hAnsi="Calibri" w:hint="eastAsia"/>
          <w:sz w:val="24"/>
        </w:rPr>
        <w:t>と</w:t>
      </w:r>
      <w:r>
        <w:rPr>
          <w:rFonts w:ascii="Calibri" w:eastAsia="TAsakai_Lig" w:hAnsi="Calibri"/>
          <w:sz w:val="24"/>
        </w:rPr>
        <w:ruby>
          <w:rubyPr>
            <w:rubyAlign w:val="distributeSpace"/>
            <w:hps w:val="12"/>
            <w:hpsRaise w:val="22"/>
            <w:hpsBaseText w:val="24"/>
            <w:lid w:val="ja-JP"/>
          </w:rubyPr>
          <w:rt>
            <w:r w:rsidR="000B0072" w:rsidRPr="000B0072">
              <w:rPr>
                <w:rFonts w:ascii="TAsakai_Lig" w:eastAsia="TAsakai_Lig" w:hAnsi="TAsakai_Lig" w:hint="eastAsia"/>
                <w:sz w:val="12"/>
              </w:rPr>
              <w:t>いろ</w:t>
            </w:r>
          </w:rt>
          <w:rubyBase>
            <w:r w:rsidR="000B0072">
              <w:rPr>
                <w:rFonts w:ascii="Calibri" w:eastAsia="TAsakai_Lig" w:hAnsi="Calibri" w:hint="eastAsia"/>
                <w:sz w:val="24"/>
              </w:rPr>
              <w:t>色</w:t>
            </w:r>
          </w:rubyBase>
        </w:ruby>
      </w:r>
    </w:p>
    <w:p w:rsidR="000B0072" w:rsidRPr="00BF0CCC" w:rsidRDefault="000B0072" w:rsidP="000B0072">
      <w:pPr>
        <w:widowControl/>
        <w:jc w:val="left"/>
        <w:rPr>
          <w:rFonts w:ascii="Calibri" w:eastAsia="TAsakai_Lig" w:hAnsi="Calibri"/>
          <w:sz w:val="24"/>
        </w:rPr>
      </w:pPr>
      <w:r>
        <w:rPr>
          <w:rFonts w:ascii="Calibri" w:eastAsia="TAsakai_Lig" w:hAnsi="Calibri" w:hint="eastAsia"/>
          <w:sz w:val="24"/>
        </w:rPr>
        <w:t>13</w:t>
      </w:r>
      <w:r w:rsidR="003C099E" w:rsidRPr="00BF0CCC">
        <w:rPr>
          <w:rFonts w:ascii="Calibri" w:eastAsia="TAsakai_Lig" w:hAnsi="Calibri" w:hint="eastAsia"/>
          <w:sz w:val="24"/>
        </w:rPr>
        <w:t>カップルのために</w:t>
      </w:r>
      <w:r w:rsidR="00A178E5">
        <w:rPr>
          <w:rFonts w:ascii="Calibri" w:eastAsia="TAsakai_Lig" w:hAnsi="Calibri" w:hint="eastAsia"/>
          <w:sz w:val="24"/>
        </w:rPr>
        <w:t>よ</w:t>
      </w:r>
      <w:r w:rsidR="003C099E" w:rsidRPr="00BF0CCC">
        <w:rPr>
          <w:rFonts w:ascii="Calibri" w:eastAsia="TAsakai_Lig" w:hAnsi="Calibri" w:hint="eastAsia"/>
          <w:sz w:val="24"/>
        </w:rPr>
        <w:t>く使う</w:t>
      </w:r>
      <w:r w:rsidR="00A178E5">
        <w:rPr>
          <w:rFonts w:ascii="Calibri" w:eastAsia="TAsakai_Lig" w:hAnsi="Calibri"/>
          <w:sz w:val="24"/>
        </w:rPr>
        <w:ruby>
          <w:rubyPr>
            <w:rubyAlign w:val="distributeSpace"/>
            <w:hps w:val="12"/>
            <w:hpsRaise w:val="24"/>
            <w:hpsBaseText w:val="24"/>
            <w:lid w:val="ja-JP"/>
          </w:rubyPr>
          <w:rt>
            <w:r w:rsidR="00A178E5" w:rsidRPr="00A178E5">
              <w:rPr>
                <w:rFonts w:ascii="TAsakai_Lig" w:eastAsia="TAsakai_Lig" w:hAnsi="TAsakai_Lig" w:hint="eastAsia"/>
                <w:sz w:val="12"/>
              </w:rPr>
              <w:t>すうじ</w:t>
            </w:r>
          </w:rt>
          <w:rubyBase>
            <w:r w:rsidR="00A178E5">
              <w:rPr>
                <w:rFonts w:ascii="Calibri" w:eastAsia="TAsakai_Lig" w:hAnsi="Calibri" w:hint="eastAsia"/>
                <w:sz w:val="24"/>
              </w:rPr>
              <w:t>数字</w:t>
            </w:r>
          </w:rubyBase>
        </w:ruby>
      </w:r>
      <w:r>
        <w:rPr>
          <w:rFonts w:ascii="Calibri" w:eastAsia="TAsakai_Lig" w:hAnsi="Calibri" w:hint="eastAsia"/>
          <w:sz w:val="24"/>
        </w:rPr>
        <w:t>は</w:t>
      </w:r>
      <w:r w:rsidRPr="00BF0CCC">
        <w:rPr>
          <w:rFonts w:ascii="Calibri" w:eastAsia="TAsakai_Lig" w:hAnsi="Calibri" w:hint="eastAsia"/>
          <w:sz w:val="24"/>
        </w:rPr>
        <w:t>（</w:t>
      </w:r>
      <w:proofErr w:type="gramStart"/>
      <w:r w:rsidRPr="00BF0CCC">
        <w:rPr>
          <w:rFonts w:ascii="Calibri" w:eastAsia="TAsakai_Lig" w:hAnsi="Calibri" w:hint="eastAsia"/>
          <w:sz w:val="24"/>
        </w:rPr>
        <w:t xml:space="preserve">　　）</w:t>
      </w:r>
      <w:proofErr w:type="gramEnd"/>
      <w:r>
        <w:rPr>
          <w:rFonts w:ascii="Calibri" w:eastAsia="TAsakai_Lig" w:hAnsi="Calibri" w:hint="eastAsia"/>
          <w:sz w:val="24"/>
        </w:rPr>
        <w:t>です。</w:t>
      </w:r>
      <w:r>
        <w:rPr>
          <w:rFonts w:ascii="Calibri" w:eastAsia="TAsakai_Lig" w:hAnsi="Calibri" w:hint="eastAsia"/>
          <w:sz w:val="24"/>
        </w:rPr>
        <w:tab/>
      </w:r>
      <w:r>
        <w:rPr>
          <w:rFonts w:ascii="Calibri" w:eastAsia="TAsakai_Lig" w:hAnsi="Calibri" w:hint="eastAsia"/>
          <w:sz w:val="24"/>
        </w:rPr>
        <w:tab/>
      </w:r>
      <w:r>
        <w:rPr>
          <w:rFonts w:ascii="Calibri" w:eastAsia="TAsakai_Lig" w:hAnsi="Calibri" w:hint="eastAsia"/>
          <w:sz w:val="24"/>
        </w:rPr>
        <w:tab/>
      </w:r>
      <w:r>
        <w:rPr>
          <w:rFonts w:ascii="Calibri" w:eastAsia="TAsakai_Lig" w:hAnsi="Calibri" w:hint="eastAsia"/>
          <w:sz w:val="24"/>
        </w:rPr>
        <w:tab/>
        <w:t>&lt;</w:t>
      </w:r>
      <w:r w:rsidR="00A178E5">
        <w:rPr>
          <w:rFonts w:ascii="Calibri" w:eastAsia="TAsakai_Lig" w:hAnsi="Calibri"/>
          <w:sz w:val="24"/>
        </w:rPr>
        <w:ruby>
          <w:rubyPr>
            <w:rubyAlign w:val="distributeSpace"/>
            <w:hps w:val="12"/>
            <w:hpsRaise w:val="22"/>
            <w:hpsBaseText w:val="24"/>
            <w:lid w:val="ja-JP"/>
          </w:rubyPr>
          <w:rt>
            <w:r w:rsidR="00A178E5" w:rsidRPr="00A178E5">
              <w:rPr>
                <w:rFonts w:ascii="TAsakai_Lig" w:eastAsia="TAsakai_Lig" w:hAnsi="TAsakai_Lig" w:hint="eastAsia"/>
                <w:sz w:val="12"/>
              </w:rPr>
              <w:t>かず</w:t>
            </w:r>
          </w:rt>
          <w:rubyBase>
            <w:r w:rsidR="00A178E5">
              <w:rPr>
                <w:rFonts w:ascii="Calibri" w:eastAsia="TAsakai_Lig" w:hAnsi="Calibri" w:hint="eastAsia"/>
                <w:sz w:val="24"/>
              </w:rPr>
              <w:t>数</w:t>
            </w:r>
          </w:rubyBase>
        </w:ruby>
      </w:r>
      <w:r>
        <w:rPr>
          <w:rFonts w:ascii="Calibri" w:eastAsia="TAsakai_Lig" w:hAnsi="Calibri" w:hint="eastAsia"/>
          <w:sz w:val="24"/>
        </w:rPr>
        <w:t>&gt;</w:t>
      </w:r>
    </w:p>
    <w:p w:rsidR="003C099E" w:rsidRPr="00BF0CCC" w:rsidRDefault="000B0072" w:rsidP="003C099E">
      <w:pPr>
        <w:widowControl/>
        <w:jc w:val="left"/>
        <w:rPr>
          <w:rFonts w:ascii="Calibri" w:eastAsia="TAsakai_Lig" w:hAnsi="Calibri"/>
          <w:sz w:val="24"/>
        </w:rPr>
      </w:pPr>
      <w:r>
        <w:rPr>
          <w:rFonts w:ascii="Calibri" w:eastAsia="TAsakai_Lig" w:hAnsi="Calibri" w:hint="eastAsia"/>
          <w:sz w:val="24"/>
        </w:rPr>
        <w:t>14</w:t>
      </w:r>
      <w:r w:rsidR="00DB0894" w:rsidRPr="00BF0CCC">
        <w:rPr>
          <w:rFonts w:ascii="Calibri" w:eastAsia="TAsakai_Lig" w:hAnsi="Calibri" w:hint="eastAsia"/>
          <w:sz w:val="24"/>
        </w:rPr>
        <w:t>日</w:t>
      </w:r>
      <w:r w:rsidR="003C099E" w:rsidRPr="00BF0CCC">
        <w:rPr>
          <w:rFonts w:ascii="Calibri" w:eastAsia="TAsakai_Lig" w:hAnsi="Calibri" w:hint="eastAsia"/>
          <w:sz w:val="24"/>
        </w:rPr>
        <w:t>本と中国で同じように思われている</w:t>
      </w:r>
      <w:r w:rsidR="00A178E5">
        <w:rPr>
          <w:rFonts w:ascii="Calibri" w:eastAsia="TAsakai_Lig" w:hAnsi="Calibri"/>
          <w:sz w:val="24"/>
        </w:rPr>
        <w:ruby>
          <w:rubyPr>
            <w:rubyAlign w:val="distributeSpace"/>
            <w:hps w:val="12"/>
            <w:hpsRaise w:val="24"/>
            <w:hpsBaseText w:val="24"/>
            <w:lid w:val="ja-JP"/>
          </w:rubyPr>
          <w:rt>
            <w:r w:rsidR="00A178E5" w:rsidRPr="00A178E5">
              <w:rPr>
                <w:rFonts w:ascii="TAsakai_Lig" w:eastAsia="TAsakai_Lig" w:hAnsi="TAsakai_Lig" w:hint="eastAsia"/>
                <w:sz w:val="12"/>
              </w:rPr>
              <w:t>すうじ</w:t>
            </w:r>
          </w:rt>
          <w:rubyBase>
            <w:r w:rsidR="00A178E5">
              <w:rPr>
                <w:rFonts w:ascii="Calibri" w:eastAsia="TAsakai_Lig" w:hAnsi="Calibri" w:hint="eastAsia"/>
                <w:sz w:val="24"/>
              </w:rPr>
              <w:t>数字</w:t>
            </w:r>
          </w:rubyBase>
        </w:ruby>
      </w:r>
      <w:r>
        <w:rPr>
          <w:rFonts w:ascii="Calibri" w:eastAsia="TAsakai_Lig" w:hAnsi="Calibri" w:hint="eastAsia"/>
          <w:sz w:val="24"/>
        </w:rPr>
        <w:t>は</w:t>
      </w:r>
      <w:r w:rsidRPr="00BF0CCC">
        <w:rPr>
          <w:rFonts w:ascii="Calibri" w:eastAsia="TAsakai_Lig" w:hAnsi="Calibri" w:hint="eastAsia"/>
          <w:sz w:val="24"/>
        </w:rPr>
        <w:t>（</w:t>
      </w:r>
      <w:proofErr w:type="gramStart"/>
      <w:r w:rsidRPr="00BF0CCC">
        <w:rPr>
          <w:rFonts w:ascii="Calibri" w:eastAsia="TAsakai_Lig" w:hAnsi="Calibri" w:hint="eastAsia"/>
          <w:sz w:val="24"/>
        </w:rPr>
        <w:t xml:space="preserve">　　）</w:t>
      </w:r>
      <w:proofErr w:type="gramEnd"/>
      <w:r>
        <w:rPr>
          <w:rFonts w:ascii="Calibri" w:eastAsia="TAsakai_Lig" w:hAnsi="Calibri" w:hint="eastAsia"/>
          <w:sz w:val="24"/>
        </w:rPr>
        <w:t>です。</w:t>
      </w:r>
      <w:r>
        <w:rPr>
          <w:rFonts w:ascii="Calibri" w:eastAsia="TAsakai_Lig" w:hAnsi="Calibri" w:hint="eastAsia"/>
          <w:sz w:val="24"/>
        </w:rPr>
        <w:tab/>
      </w:r>
      <w:r>
        <w:rPr>
          <w:rFonts w:ascii="Calibri" w:eastAsia="TAsakai_Lig" w:hAnsi="Calibri" w:hint="eastAsia"/>
          <w:sz w:val="24"/>
        </w:rPr>
        <w:tab/>
        <w:t>&lt;</w:t>
      </w:r>
      <w:r w:rsidR="00A178E5">
        <w:rPr>
          <w:rFonts w:ascii="Calibri" w:eastAsia="TAsakai_Lig" w:hAnsi="Calibri"/>
          <w:sz w:val="24"/>
        </w:rPr>
        <w:ruby>
          <w:rubyPr>
            <w:rubyAlign w:val="distributeSpace"/>
            <w:hps w:val="12"/>
            <w:hpsRaise w:val="22"/>
            <w:hpsBaseText w:val="24"/>
            <w:lid w:val="ja-JP"/>
          </w:rubyPr>
          <w:rt>
            <w:r w:rsidR="00A178E5" w:rsidRPr="00A178E5">
              <w:rPr>
                <w:rFonts w:ascii="TAsakai_Lig" w:eastAsia="TAsakai_Lig" w:hAnsi="TAsakai_Lig" w:hint="eastAsia"/>
                <w:sz w:val="12"/>
              </w:rPr>
              <w:t>かず</w:t>
            </w:r>
          </w:rt>
          <w:rubyBase>
            <w:r w:rsidR="00A178E5">
              <w:rPr>
                <w:rFonts w:ascii="Calibri" w:eastAsia="TAsakai_Lig" w:hAnsi="Calibri" w:hint="eastAsia"/>
                <w:sz w:val="24"/>
              </w:rPr>
              <w:t>数</w:t>
            </w:r>
          </w:rubyBase>
        </w:ruby>
      </w:r>
      <w:r>
        <w:rPr>
          <w:rFonts w:ascii="Calibri" w:eastAsia="TAsakai_Lig" w:hAnsi="Calibri" w:hint="eastAsia"/>
          <w:sz w:val="24"/>
        </w:rPr>
        <w:t>&gt;</w:t>
      </w:r>
    </w:p>
    <w:p w:rsidR="003C099E" w:rsidRPr="00BF0CCC" w:rsidRDefault="000B0072" w:rsidP="003C099E">
      <w:pPr>
        <w:widowControl/>
        <w:jc w:val="left"/>
        <w:rPr>
          <w:rFonts w:ascii="Calibri" w:eastAsia="TAsakai_Lig" w:hAnsi="Calibri"/>
          <w:sz w:val="24"/>
        </w:rPr>
      </w:pPr>
      <w:r>
        <w:rPr>
          <w:rFonts w:ascii="Calibri" w:eastAsia="TAsakai_Lig" w:hAnsi="Calibri" w:hint="eastAsia"/>
          <w:sz w:val="24"/>
        </w:rPr>
        <w:t>15</w:t>
      </w:r>
      <w:r w:rsidR="003C099E" w:rsidRPr="00BF0CCC">
        <w:rPr>
          <w:rFonts w:ascii="Calibri" w:eastAsia="TAsakai_Lig" w:hAnsi="Calibri" w:hint="eastAsia"/>
          <w:sz w:val="24"/>
        </w:rPr>
        <w:t xml:space="preserve">１３を　</w:t>
      </w:r>
      <w:r w:rsidR="00DB0894">
        <w:rPr>
          <w:rFonts w:ascii="Calibri" w:eastAsia="TAsakai_Lig" w:hAnsi="Calibri" w:hint="eastAsia"/>
          <w:sz w:val="24"/>
        </w:rPr>
        <w:t>悪い</w:t>
      </w:r>
      <w:r w:rsidR="00A178E5">
        <w:rPr>
          <w:rFonts w:ascii="Calibri" w:eastAsia="TAsakai_Lig" w:hAnsi="Calibri"/>
          <w:sz w:val="24"/>
        </w:rPr>
        <w:ruby>
          <w:rubyPr>
            <w:rubyAlign w:val="distributeSpace"/>
            <w:hps w:val="12"/>
            <w:hpsRaise w:val="24"/>
            <w:hpsBaseText w:val="24"/>
            <w:lid w:val="ja-JP"/>
          </w:rubyPr>
          <w:rt>
            <w:r w:rsidR="00A178E5" w:rsidRPr="00A178E5">
              <w:rPr>
                <w:rFonts w:ascii="TAsakai_Lig" w:eastAsia="TAsakai_Lig" w:hAnsi="TAsakai_Lig" w:hint="eastAsia"/>
                <w:sz w:val="12"/>
              </w:rPr>
              <w:t>すうじ</w:t>
            </w:r>
          </w:rt>
          <w:rubyBase>
            <w:r w:rsidR="00A178E5">
              <w:rPr>
                <w:rFonts w:ascii="Calibri" w:eastAsia="TAsakai_Lig" w:hAnsi="Calibri" w:hint="eastAsia"/>
                <w:sz w:val="24"/>
              </w:rPr>
              <w:t>数字</w:t>
            </w:r>
          </w:rubyBase>
        </w:ruby>
      </w:r>
      <w:r w:rsidR="003C099E" w:rsidRPr="00BF0CCC">
        <w:rPr>
          <w:rFonts w:ascii="Calibri" w:eastAsia="TAsakai_Lig" w:hAnsi="Calibri" w:hint="eastAsia"/>
          <w:sz w:val="24"/>
        </w:rPr>
        <w:t>だと思</w:t>
      </w:r>
      <w:r w:rsidR="00DB0894">
        <w:rPr>
          <w:rFonts w:ascii="Calibri" w:eastAsia="TAsakai_Lig" w:hAnsi="Calibri" w:hint="eastAsia"/>
          <w:sz w:val="24"/>
        </w:rPr>
        <w:t>わない</w:t>
      </w:r>
      <w:r w:rsidR="003C099E" w:rsidRPr="00BF0CCC">
        <w:rPr>
          <w:rFonts w:ascii="Calibri" w:eastAsia="TAsakai_Lig" w:hAnsi="Calibri" w:hint="eastAsia"/>
          <w:sz w:val="24"/>
        </w:rPr>
        <w:t>国</w:t>
      </w:r>
      <w:r>
        <w:rPr>
          <w:rFonts w:ascii="Calibri" w:eastAsia="TAsakai_Lig" w:hAnsi="Calibri" w:hint="eastAsia"/>
          <w:sz w:val="24"/>
        </w:rPr>
        <w:t>は</w:t>
      </w:r>
      <w:r w:rsidRPr="00BF0CCC">
        <w:rPr>
          <w:rFonts w:ascii="Calibri" w:eastAsia="TAsakai_Lig" w:hAnsi="Calibri" w:hint="eastAsia"/>
          <w:sz w:val="24"/>
        </w:rPr>
        <w:t>（</w:t>
      </w:r>
      <w:proofErr w:type="gramStart"/>
      <w:r w:rsidRPr="00BF0CCC">
        <w:rPr>
          <w:rFonts w:ascii="Calibri" w:eastAsia="TAsakai_Lig" w:hAnsi="Calibri" w:hint="eastAsia"/>
          <w:sz w:val="24"/>
        </w:rPr>
        <w:t xml:space="preserve">　　）</w:t>
      </w:r>
      <w:proofErr w:type="gramEnd"/>
      <w:r>
        <w:rPr>
          <w:rFonts w:ascii="Calibri" w:eastAsia="TAsakai_Lig" w:hAnsi="Calibri" w:hint="eastAsia"/>
          <w:sz w:val="24"/>
        </w:rPr>
        <w:t>です。</w:t>
      </w:r>
      <w:r w:rsidR="00A178E5">
        <w:rPr>
          <w:rFonts w:ascii="Calibri" w:eastAsia="TAsakai_Lig" w:hAnsi="Calibri" w:hint="eastAsia"/>
          <w:sz w:val="24"/>
        </w:rPr>
        <w:tab/>
      </w:r>
      <w:r>
        <w:rPr>
          <w:rFonts w:ascii="Calibri" w:eastAsia="TAsakai_Lig" w:hAnsi="Calibri" w:hint="eastAsia"/>
          <w:sz w:val="24"/>
        </w:rPr>
        <w:tab/>
      </w:r>
      <w:r>
        <w:rPr>
          <w:rFonts w:ascii="Calibri" w:eastAsia="TAsakai_Lig" w:hAnsi="Calibri" w:hint="eastAsia"/>
          <w:sz w:val="24"/>
        </w:rPr>
        <w:tab/>
        <w:t>&lt;</w:t>
      </w:r>
      <w:r>
        <w:rPr>
          <w:rFonts w:ascii="Calibri" w:eastAsia="TAsakai_Lig" w:hAnsi="Calibri" w:hint="eastAsia"/>
          <w:sz w:val="24"/>
        </w:rPr>
        <w:t>どこ</w:t>
      </w:r>
      <w:r>
        <w:rPr>
          <w:rFonts w:ascii="Calibri" w:eastAsia="TAsakai_Lig" w:hAnsi="Calibri" w:hint="eastAsia"/>
          <w:sz w:val="24"/>
        </w:rPr>
        <w:t>&gt;</w:t>
      </w:r>
    </w:p>
    <w:p w:rsidR="003C099E" w:rsidRPr="00BF0CCC" w:rsidRDefault="000B0072" w:rsidP="003C099E">
      <w:pPr>
        <w:widowControl/>
        <w:jc w:val="left"/>
        <w:rPr>
          <w:rFonts w:ascii="Calibri" w:eastAsia="TAsakai_Lig" w:hAnsi="Calibri"/>
          <w:sz w:val="24"/>
        </w:rPr>
      </w:pPr>
      <w:r>
        <w:rPr>
          <w:rFonts w:ascii="Calibri" w:eastAsia="TAsakai_Lig" w:hAnsi="Calibri" w:hint="eastAsia"/>
          <w:sz w:val="24"/>
        </w:rPr>
        <w:t>16</w:t>
      </w:r>
      <w:r w:rsidR="00DB0894">
        <w:rPr>
          <w:rFonts w:ascii="Calibri" w:eastAsia="TAsakai_Lig" w:hAnsi="Calibri" w:hint="eastAsia"/>
          <w:sz w:val="24"/>
        </w:rPr>
        <w:t xml:space="preserve">日本で　</w:t>
      </w:r>
      <w:r w:rsidR="00A178E5">
        <w:rPr>
          <w:rFonts w:ascii="Calibri" w:eastAsia="TAsakai_Lig" w:hAnsi="Calibri"/>
          <w:sz w:val="24"/>
        </w:rPr>
        <w:ruby>
          <w:rubyPr>
            <w:rubyAlign w:val="distributeSpace"/>
            <w:hps w:val="12"/>
            <w:hpsRaise w:val="24"/>
            <w:hpsBaseText w:val="24"/>
            <w:lid w:val="ja-JP"/>
          </w:rubyPr>
          <w:rt>
            <w:r w:rsidR="00A178E5" w:rsidRPr="00A178E5">
              <w:rPr>
                <w:rFonts w:ascii="TAsakai_Lig" w:eastAsia="TAsakai_Lig" w:hAnsi="TAsakai_Lig" w:hint="eastAsia"/>
                <w:sz w:val="12"/>
              </w:rPr>
              <w:t>けっこんしき</w:t>
            </w:r>
          </w:rt>
          <w:rubyBase>
            <w:r w:rsidR="00A178E5">
              <w:rPr>
                <w:rFonts w:ascii="Calibri" w:eastAsia="TAsakai_Lig" w:hAnsi="Calibri" w:hint="eastAsia"/>
                <w:sz w:val="24"/>
              </w:rPr>
              <w:t>結婚式</w:t>
            </w:r>
          </w:rubyBase>
        </w:ruby>
      </w:r>
      <w:r w:rsidR="00DB0894">
        <w:rPr>
          <w:rFonts w:ascii="Calibri" w:eastAsia="TAsakai_Lig" w:hAnsi="Calibri" w:hint="eastAsia"/>
          <w:sz w:val="24"/>
        </w:rPr>
        <w:t>のとき　赤といっしょ</w:t>
      </w:r>
      <w:r w:rsidR="003C099E" w:rsidRPr="00BF0CCC">
        <w:rPr>
          <w:rFonts w:ascii="Calibri" w:eastAsia="TAsakai_Lig" w:hAnsi="Calibri" w:hint="eastAsia"/>
          <w:sz w:val="24"/>
        </w:rPr>
        <w:t>に使う色</w:t>
      </w:r>
      <w:r>
        <w:rPr>
          <w:rFonts w:ascii="Calibri" w:eastAsia="TAsakai_Lig" w:hAnsi="Calibri" w:hint="eastAsia"/>
          <w:sz w:val="24"/>
        </w:rPr>
        <w:t>は</w:t>
      </w:r>
      <w:r w:rsidRPr="00BF0CCC">
        <w:rPr>
          <w:rFonts w:ascii="Calibri" w:eastAsia="TAsakai_Lig" w:hAnsi="Calibri" w:hint="eastAsia"/>
          <w:sz w:val="24"/>
        </w:rPr>
        <w:t>（</w:t>
      </w:r>
      <w:proofErr w:type="gramStart"/>
      <w:r w:rsidRPr="00BF0CCC">
        <w:rPr>
          <w:rFonts w:ascii="Calibri" w:eastAsia="TAsakai_Lig" w:hAnsi="Calibri" w:hint="eastAsia"/>
          <w:sz w:val="24"/>
        </w:rPr>
        <w:t xml:space="preserve">　　）</w:t>
      </w:r>
      <w:proofErr w:type="gramEnd"/>
      <w:r w:rsidR="00EA689C">
        <w:rPr>
          <w:rFonts w:ascii="Calibri" w:eastAsia="TAsakai_Lig" w:hAnsi="Calibri"/>
          <w:sz w:val="24"/>
        </w:rPr>
        <w:fldChar w:fldCharType="begin"/>
      </w:r>
      <w:r w:rsidR="00EA689C">
        <w:rPr>
          <w:rFonts w:ascii="Calibri" w:eastAsia="TAsakai_Lig" w:hAnsi="Calibri" w:hint="eastAsia"/>
          <w:sz w:val="24"/>
        </w:rPr>
        <w:instrText>EQ \* jc2 \* "Font:TAsakai_Lig" \* hps12 \o\ad(\s\up 11(</w:instrText>
      </w:r>
      <w:r w:rsidR="00EA689C" w:rsidRPr="00EA689C">
        <w:rPr>
          <w:rFonts w:ascii="TAsakai_Lig" w:eastAsia="TAsakai_Lig" w:hAnsi="TAsakai_Lig" w:hint="eastAsia"/>
          <w:sz w:val="12"/>
        </w:rPr>
        <w:instrText>いろ</w:instrText>
      </w:r>
      <w:r w:rsidR="00EA689C">
        <w:rPr>
          <w:rFonts w:ascii="Calibri" w:eastAsia="TAsakai_Lig" w:hAnsi="Calibri" w:hint="eastAsia"/>
          <w:sz w:val="24"/>
        </w:rPr>
        <w:instrText>),</w:instrText>
      </w:r>
      <w:r w:rsidR="00EA689C">
        <w:rPr>
          <w:rFonts w:ascii="Calibri" w:eastAsia="TAsakai_Lig" w:hAnsi="Calibri" w:hint="eastAsia"/>
          <w:sz w:val="24"/>
        </w:rPr>
        <w:instrText>色</w:instrText>
      </w:r>
      <w:r w:rsidR="00EA689C">
        <w:rPr>
          <w:rFonts w:ascii="Calibri" w:eastAsia="TAsakai_Lig" w:hAnsi="Calibri" w:hint="eastAsia"/>
          <w:sz w:val="24"/>
        </w:rPr>
        <w:instrText>)</w:instrText>
      </w:r>
      <w:r w:rsidR="00EA689C">
        <w:rPr>
          <w:rFonts w:ascii="Calibri" w:eastAsia="TAsakai_Lig" w:hAnsi="Calibri"/>
          <w:sz w:val="24"/>
        </w:rPr>
        <w:fldChar w:fldCharType="end"/>
      </w:r>
      <w:r>
        <w:rPr>
          <w:rFonts w:ascii="Calibri" w:eastAsia="TAsakai_Lig" w:hAnsi="Calibri" w:hint="eastAsia"/>
          <w:sz w:val="24"/>
        </w:rPr>
        <w:t>です。</w:t>
      </w:r>
      <w:r>
        <w:rPr>
          <w:rFonts w:ascii="Calibri" w:eastAsia="TAsakai_Lig" w:hAnsi="Calibri" w:hint="eastAsia"/>
          <w:sz w:val="24"/>
        </w:rPr>
        <w:tab/>
        <w:t>&lt;</w:t>
      </w:r>
      <w:r w:rsidR="00A178E5">
        <w:rPr>
          <w:rFonts w:ascii="Calibri" w:eastAsia="TAsakai_Lig" w:hAnsi="Calibri"/>
          <w:sz w:val="24"/>
        </w:rPr>
        <w:ruby>
          <w:rubyPr>
            <w:rubyAlign w:val="distributeSpace"/>
            <w:hps w:val="12"/>
            <w:hpsRaise w:val="22"/>
            <w:hpsBaseText w:val="24"/>
            <w:lid w:val="ja-JP"/>
          </w:rubyPr>
          <w:rt>
            <w:r w:rsidR="00A178E5" w:rsidRPr="00A178E5">
              <w:rPr>
                <w:rFonts w:ascii="TAsakai_Lig" w:eastAsia="TAsakai_Lig" w:hAnsi="TAsakai_Lig" w:hint="eastAsia"/>
                <w:sz w:val="12"/>
              </w:rPr>
              <w:t>なにいろ</w:t>
            </w:r>
          </w:rt>
          <w:rubyBase>
            <w:r w:rsidR="00A178E5">
              <w:rPr>
                <w:rFonts w:ascii="Calibri" w:eastAsia="TAsakai_Lig" w:hAnsi="Calibri" w:hint="eastAsia"/>
                <w:sz w:val="24"/>
              </w:rPr>
              <w:t>何色</w:t>
            </w:r>
          </w:rubyBase>
        </w:ruby>
      </w:r>
      <w:r>
        <w:rPr>
          <w:rFonts w:ascii="Calibri" w:eastAsia="TAsakai_Lig" w:hAnsi="Calibri" w:hint="eastAsia"/>
          <w:sz w:val="24"/>
        </w:rPr>
        <w:t>&gt;</w:t>
      </w:r>
    </w:p>
    <w:p w:rsidR="0047654D" w:rsidRPr="00BF0CCC" w:rsidRDefault="0047654D" w:rsidP="0047654D">
      <w:pPr>
        <w:tabs>
          <w:tab w:val="left" w:pos="720"/>
        </w:tabs>
        <w:jc w:val="left"/>
        <w:rPr>
          <w:rFonts w:ascii="Calibri" w:eastAsia="TAsakai_Lig" w:hAnsi="Calibri"/>
          <w:sz w:val="24"/>
        </w:rPr>
      </w:pPr>
    </w:p>
    <w:p w:rsidR="0047654D" w:rsidRPr="00BF0CCC" w:rsidRDefault="0047654D" w:rsidP="00E81314">
      <w:pPr>
        <w:tabs>
          <w:tab w:val="left" w:pos="720"/>
        </w:tabs>
        <w:jc w:val="left"/>
        <w:rPr>
          <w:rFonts w:ascii="Calibri" w:eastAsia="TAsakai_Lig" w:hAnsi="Calibri"/>
          <w:sz w:val="24"/>
          <w:lang w:val="en-GB"/>
        </w:rPr>
      </w:pPr>
    </w:p>
    <w:p w:rsidR="00C256AC" w:rsidRPr="00BF0CCC" w:rsidRDefault="000B0072" w:rsidP="00F61110">
      <w:pPr>
        <w:tabs>
          <w:tab w:val="left" w:pos="720"/>
        </w:tabs>
        <w:jc w:val="left"/>
        <w:rPr>
          <w:rFonts w:ascii="Calibri" w:eastAsia="TAsakai_Lig" w:hAnsi="Calibri"/>
          <w:sz w:val="24"/>
        </w:rPr>
      </w:pPr>
      <w:r>
        <w:rPr>
          <w:rFonts w:ascii="Calibri" w:eastAsia="TAsakai_Lig" w:hAnsi="Calibri"/>
          <w:sz w:val="24"/>
        </w:rPr>
        <w:fldChar w:fldCharType="begin"/>
      </w:r>
      <w:r>
        <w:rPr>
          <w:rFonts w:ascii="Calibri" w:eastAsia="TAsakai_Lig" w:hAnsi="Calibri"/>
          <w:sz w:val="24"/>
        </w:rPr>
        <w:instrText>EQ \* jc2 \* "Font:TAsakai_Lig" \* hps12 \o\ad(\s\up 11(</w:instrText>
      </w:r>
      <w:r w:rsidRPr="000B0072">
        <w:rPr>
          <w:rFonts w:ascii="TAsakai_Lig" w:eastAsia="TAsakai_Lig" w:hAnsi="TAsakai_Lig" w:hint="eastAsia"/>
          <w:sz w:val="12"/>
        </w:rPr>
        <w:instrText>りょこう</w:instrText>
      </w:r>
      <w:r>
        <w:rPr>
          <w:rFonts w:ascii="Calibri" w:eastAsia="TAsakai_Lig" w:hAnsi="Calibri"/>
          <w:sz w:val="24"/>
        </w:rPr>
        <w:instrText>),</w:instrText>
      </w:r>
      <w:r>
        <w:rPr>
          <w:rFonts w:ascii="Calibri" w:eastAsia="TAsakai_Lig" w:hAnsi="Calibri" w:hint="eastAsia"/>
          <w:sz w:val="24"/>
        </w:rPr>
        <w:instrText>旅行</w:instrText>
      </w:r>
      <w:r>
        <w:rPr>
          <w:rFonts w:ascii="Calibri" w:eastAsia="TAsakai_Lig" w:hAnsi="Calibri"/>
          <w:sz w:val="24"/>
        </w:rPr>
        <w:instrText>)</w:instrText>
      </w:r>
      <w:r>
        <w:rPr>
          <w:rFonts w:ascii="Calibri" w:eastAsia="TAsakai_Lig" w:hAnsi="Calibri"/>
          <w:sz w:val="24"/>
        </w:rPr>
        <w:fldChar w:fldCharType="end"/>
      </w:r>
      <w:r>
        <w:rPr>
          <w:rFonts w:ascii="Calibri" w:eastAsia="TAsakai_Lig" w:hAnsi="Calibri" w:hint="eastAsia"/>
          <w:sz w:val="24"/>
        </w:rPr>
        <w:t>の</w:t>
      </w:r>
      <w:r>
        <w:rPr>
          <w:rFonts w:ascii="Calibri" w:eastAsia="TAsakai_Lig" w:hAnsi="Calibri"/>
          <w:sz w:val="24"/>
        </w:rPr>
        <w:ruby>
          <w:rubyPr>
            <w:rubyAlign w:val="distributeSpace"/>
            <w:hps w:val="12"/>
            <w:hpsRaise w:val="22"/>
            <w:hpsBaseText w:val="24"/>
            <w:lid w:val="ja-JP"/>
          </w:rubyPr>
          <w:rt>
            <w:r w:rsidR="000B0072" w:rsidRPr="000B0072">
              <w:rPr>
                <w:rFonts w:ascii="TAsakai_Lig" w:eastAsia="TAsakai_Lig" w:hAnsi="TAsakai_Lig" w:hint="eastAsia"/>
                <w:sz w:val="12"/>
              </w:rPr>
              <w:t>もう</w:t>
            </w:r>
          </w:rt>
          <w:rubyBase>
            <w:r w:rsidR="000B0072">
              <w:rPr>
                <w:rFonts w:ascii="Calibri" w:eastAsia="TAsakai_Lig" w:hAnsi="Calibri" w:hint="eastAsia"/>
                <w:sz w:val="24"/>
              </w:rPr>
              <w:t>申</w:t>
            </w:r>
          </w:rubyBase>
        </w:ruby>
      </w:r>
      <w:r>
        <w:rPr>
          <w:rFonts w:ascii="Calibri" w:eastAsia="TAsakai_Lig" w:hAnsi="Calibri" w:hint="eastAsia"/>
          <w:sz w:val="24"/>
        </w:rPr>
        <w:t>し</w:t>
      </w:r>
      <w:r>
        <w:rPr>
          <w:rFonts w:ascii="Calibri" w:eastAsia="TAsakai_Lig" w:hAnsi="Calibri"/>
          <w:sz w:val="24"/>
        </w:rPr>
        <w:ruby>
          <w:rubyPr>
            <w:rubyAlign w:val="distributeSpace"/>
            <w:hps w:val="12"/>
            <w:hpsRaise w:val="22"/>
            <w:hpsBaseText w:val="24"/>
            <w:lid w:val="ja-JP"/>
          </w:rubyPr>
          <w:rt>
            <w:r w:rsidR="000B0072" w:rsidRPr="000B0072">
              <w:rPr>
                <w:rFonts w:ascii="TAsakai_Lig" w:eastAsia="TAsakai_Lig" w:hAnsi="TAsakai_Lig" w:hint="eastAsia"/>
                <w:sz w:val="12"/>
              </w:rPr>
              <w:t>こ</w:t>
            </w:r>
          </w:rt>
          <w:rubyBase>
            <w:r w:rsidR="000B0072">
              <w:rPr>
                <w:rFonts w:ascii="Calibri" w:eastAsia="TAsakai_Lig" w:hAnsi="Calibri" w:hint="eastAsia"/>
                <w:sz w:val="24"/>
              </w:rPr>
              <w:t>込</w:t>
            </w:r>
          </w:rubyBase>
        </w:ruby>
      </w:r>
      <w:r>
        <w:rPr>
          <w:rFonts w:ascii="Calibri" w:eastAsia="TAsakai_Lig" w:hAnsi="Calibri" w:hint="eastAsia"/>
          <w:sz w:val="24"/>
        </w:rPr>
        <w:t>み</w:t>
      </w:r>
    </w:p>
    <w:p w:rsidR="000309D3" w:rsidRPr="00BF0CCC" w:rsidRDefault="000B0072" w:rsidP="000309D3">
      <w:pPr>
        <w:tabs>
          <w:tab w:val="left" w:pos="720"/>
        </w:tabs>
        <w:jc w:val="left"/>
        <w:rPr>
          <w:rFonts w:ascii="Calibri" w:eastAsia="TAsakai_Lig" w:hAnsi="Calibri"/>
          <w:sz w:val="24"/>
        </w:rPr>
      </w:pPr>
      <w:r>
        <w:rPr>
          <w:rFonts w:ascii="Calibri" w:eastAsia="TAsakai_Lig" w:hAnsi="Calibri" w:hint="eastAsia"/>
          <w:sz w:val="24"/>
        </w:rPr>
        <w:t>17-19</w:t>
      </w:r>
      <w:r w:rsidR="00A178E5">
        <w:rPr>
          <w:rFonts w:ascii="Calibri" w:eastAsia="TAsakai_Lig" w:hAnsi="Calibri"/>
          <w:sz w:val="24"/>
        </w:rPr>
        <w:ruby>
          <w:rubyPr>
            <w:rubyAlign w:val="distributeSpace"/>
            <w:hps w:val="12"/>
            <w:hpsRaise w:val="24"/>
            <w:hpsBaseText w:val="24"/>
            <w:lid w:val="ja-JP"/>
          </w:rubyPr>
          <w:rt>
            <w:r w:rsidR="00A178E5" w:rsidRPr="00A178E5">
              <w:rPr>
                <w:rFonts w:ascii="TAsakai_Lig" w:eastAsia="TAsakai_Lig" w:hAnsi="TAsakai_Lig" w:hint="eastAsia"/>
                <w:sz w:val="12"/>
              </w:rPr>
              <w:t>じむしつ</w:t>
            </w:r>
          </w:rt>
          <w:rubyBase>
            <w:r w:rsidR="00A178E5">
              <w:rPr>
                <w:rFonts w:ascii="Calibri" w:eastAsia="TAsakai_Lig" w:hAnsi="Calibri" w:hint="eastAsia"/>
                <w:sz w:val="24"/>
              </w:rPr>
              <w:t>事務室</w:t>
            </w:r>
          </w:rubyBase>
        </w:ruby>
      </w:r>
      <w:r w:rsidR="00A178E5">
        <w:rPr>
          <w:rFonts w:ascii="Calibri" w:eastAsia="TAsakai_Lig" w:hAnsi="Calibri" w:hint="eastAsia"/>
          <w:sz w:val="24"/>
        </w:rPr>
        <w:t>に</w:t>
      </w:r>
      <w:r w:rsidR="00A178E5">
        <w:rPr>
          <w:rFonts w:ascii="Calibri" w:eastAsia="TAsakai_Lig" w:hAnsi="Calibri"/>
          <w:sz w:val="24"/>
        </w:rPr>
        <w:ruby>
          <w:rubyPr>
            <w:rubyAlign w:val="distributeSpace"/>
            <w:hps w:val="12"/>
            <w:hpsRaise w:val="24"/>
            <w:hpsBaseText w:val="24"/>
            <w:lid w:val="ja-JP"/>
          </w:rubyPr>
          <w:rt>
            <w:r w:rsidR="00A178E5" w:rsidRPr="00A178E5">
              <w:rPr>
                <w:rFonts w:ascii="TAsakai_Lig" w:eastAsia="TAsakai_Lig" w:hAnsi="TAsakai_Lig" w:hint="eastAsia"/>
                <w:sz w:val="12"/>
              </w:rPr>
              <w:t>も</w:t>
            </w:r>
          </w:rt>
          <w:rubyBase>
            <w:r w:rsidR="00A178E5">
              <w:rPr>
                <w:rFonts w:ascii="Calibri" w:eastAsia="TAsakai_Lig" w:hAnsi="Calibri" w:hint="eastAsia"/>
                <w:sz w:val="24"/>
              </w:rPr>
              <w:t>持</w:t>
            </w:r>
          </w:rubyBase>
        </w:ruby>
      </w:r>
      <w:r>
        <w:rPr>
          <w:rFonts w:ascii="Calibri" w:eastAsia="TAsakai_Lig" w:hAnsi="Calibri" w:hint="eastAsia"/>
          <w:sz w:val="24"/>
        </w:rPr>
        <w:t>っていくものは</w:t>
      </w:r>
      <w:r w:rsidRPr="00BF0CCC">
        <w:rPr>
          <w:rFonts w:ascii="Calibri" w:eastAsia="TAsakai_Lig" w:hAnsi="Calibri" w:hint="eastAsia"/>
          <w:sz w:val="24"/>
        </w:rPr>
        <w:t>（</w:t>
      </w:r>
      <w:proofErr w:type="gramStart"/>
      <w:r w:rsidRPr="00BF0CCC">
        <w:rPr>
          <w:rFonts w:ascii="Calibri" w:eastAsia="TAsakai_Lig" w:hAnsi="Calibri" w:hint="eastAsia"/>
          <w:sz w:val="24"/>
        </w:rPr>
        <w:t xml:space="preserve">　　）</w:t>
      </w:r>
      <w:proofErr w:type="gramEnd"/>
      <w:r>
        <w:rPr>
          <w:rFonts w:ascii="Calibri" w:eastAsia="TAsakai_Lig" w:hAnsi="Calibri" w:hint="eastAsia"/>
          <w:sz w:val="24"/>
        </w:rPr>
        <w:t>と</w:t>
      </w:r>
      <w:r w:rsidRPr="00BF0CCC">
        <w:rPr>
          <w:rFonts w:ascii="Calibri" w:eastAsia="TAsakai_Lig" w:hAnsi="Calibri" w:hint="eastAsia"/>
          <w:sz w:val="24"/>
        </w:rPr>
        <w:t>（　　）</w:t>
      </w:r>
      <w:r>
        <w:rPr>
          <w:rFonts w:ascii="Calibri" w:eastAsia="TAsakai_Lig" w:hAnsi="Calibri" w:hint="eastAsia"/>
          <w:sz w:val="24"/>
        </w:rPr>
        <w:t>と</w:t>
      </w:r>
      <w:r w:rsidRPr="00BF0CCC">
        <w:rPr>
          <w:rFonts w:ascii="Calibri" w:eastAsia="TAsakai_Lig" w:hAnsi="Calibri" w:hint="eastAsia"/>
          <w:sz w:val="24"/>
        </w:rPr>
        <w:t>（　　）</w:t>
      </w:r>
      <w:r>
        <w:rPr>
          <w:rFonts w:ascii="Calibri" w:eastAsia="TAsakai_Lig" w:hAnsi="Calibri" w:hint="eastAsia"/>
          <w:sz w:val="24"/>
        </w:rPr>
        <w:t>です。</w:t>
      </w:r>
      <w:r>
        <w:rPr>
          <w:rFonts w:ascii="Calibri" w:eastAsia="TAsakai_Lig" w:hAnsi="Calibri" w:hint="eastAsia"/>
          <w:sz w:val="24"/>
        </w:rPr>
        <w:tab/>
      </w:r>
      <w:r>
        <w:rPr>
          <w:rFonts w:ascii="Calibri" w:eastAsia="TAsakai_Lig" w:hAnsi="Calibri" w:hint="eastAsia"/>
          <w:sz w:val="24"/>
        </w:rPr>
        <w:tab/>
        <w:t>&lt;</w:t>
      </w:r>
      <w:r>
        <w:rPr>
          <w:rFonts w:ascii="Calibri" w:eastAsia="TAsakai_Lig" w:hAnsi="Calibri" w:hint="eastAsia"/>
          <w:sz w:val="24"/>
        </w:rPr>
        <w:t>何</w:t>
      </w:r>
      <w:r>
        <w:rPr>
          <w:rFonts w:ascii="Calibri" w:eastAsia="TAsakai_Lig" w:hAnsi="Calibri" w:hint="eastAsia"/>
          <w:sz w:val="24"/>
        </w:rPr>
        <w:t>&gt;</w:t>
      </w:r>
    </w:p>
    <w:p w:rsidR="007807C8" w:rsidRPr="00BF0CCC" w:rsidRDefault="007807C8">
      <w:pPr>
        <w:tabs>
          <w:tab w:val="left" w:pos="720"/>
        </w:tabs>
        <w:jc w:val="left"/>
        <w:rPr>
          <w:rFonts w:ascii="Calibri" w:eastAsia="TAsakai_Lig" w:hAnsi="Calibri"/>
          <w:sz w:val="24"/>
        </w:rPr>
      </w:pPr>
    </w:p>
    <w:p w:rsidR="0094772D" w:rsidRPr="00BF0CCC" w:rsidRDefault="0094772D" w:rsidP="00842B92">
      <w:pPr>
        <w:tabs>
          <w:tab w:val="left" w:pos="720"/>
        </w:tabs>
        <w:jc w:val="left"/>
        <w:rPr>
          <w:rFonts w:ascii="Calibri" w:eastAsia="TAsakai_Lig" w:hAnsi="Calibri"/>
          <w:sz w:val="24"/>
        </w:rPr>
      </w:pPr>
    </w:p>
    <w:p w:rsidR="00883986" w:rsidRPr="00BF0CCC" w:rsidRDefault="00A178E5">
      <w:pPr>
        <w:widowControl/>
        <w:jc w:val="left"/>
        <w:rPr>
          <w:rFonts w:ascii="Calibri" w:eastAsia="TAsakai_Lig" w:hAnsi="Calibri"/>
          <w:sz w:val="24"/>
        </w:rPr>
      </w:pPr>
      <w:r>
        <w:rPr>
          <w:rFonts w:ascii="Calibri" w:eastAsia="TAsakai_Lig" w:hAnsi="Calibri" w:hint="eastAsia"/>
          <w:sz w:val="24"/>
        </w:rPr>
        <w:lastRenderedPageBreak/>
        <w:t>Answer</w:t>
      </w:r>
      <w:r>
        <w:rPr>
          <w:rFonts w:ascii="Calibri" w:eastAsia="TAsakai_Lig" w:hAnsi="Calibri" w:hint="eastAsia"/>
          <w:sz w:val="24"/>
        </w:rPr>
        <w:t xml:space="preserve">　</w:t>
      </w:r>
      <w:r>
        <w:rPr>
          <w:rFonts w:ascii="Calibri" w:eastAsia="TAsakai_Lig" w:hAnsi="Calibri" w:hint="eastAsia"/>
          <w:sz w:val="24"/>
        </w:rPr>
        <w:t>sheet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2"/>
        <w:gridCol w:w="1701"/>
        <w:gridCol w:w="1701"/>
        <w:gridCol w:w="1701"/>
        <w:gridCol w:w="1701"/>
      </w:tblGrid>
      <w:tr w:rsidR="00883986" w:rsidRPr="00BF0CCC" w:rsidTr="00E01BA6">
        <w:trPr>
          <w:trHeight w:val="397"/>
        </w:trPr>
        <w:tc>
          <w:tcPr>
            <w:tcW w:w="1242" w:type="dxa"/>
            <w:tcBorders>
              <w:top w:val="nil"/>
              <w:left w:val="nil"/>
              <w:right w:val="nil"/>
            </w:tcBorders>
            <w:shd w:val="clear" w:color="auto" w:fill="auto"/>
          </w:tcPr>
          <w:p w:rsidR="00883986" w:rsidRPr="00BF0CCC" w:rsidRDefault="00883986" w:rsidP="00E01BA6">
            <w:pPr>
              <w:rPr>
                <w:rFonts w:ascii="Calibri" w:eastAsia="TAsakai_Lig" w:hAnsi="Calibri"/>
                <w:sz w:val="24"/>
              </w:rPr>
            </w:pPr>
            <w:r w:rsidRPr="00BF0CCC">
              <w:rPr>
                <w:rFonts w:ascii="Calibri" w:eastAsia="TAsakai_Lig" w:hAnsi="Calibri" w:hint="eastAsia"/>
                <w:sz w:val="24"/>
              </w:rPr>
              <w:t>Part I</w:t>
            </w:r>
          </w:p>
        </w:tc>
        <w:tc>
          <w:tcPr>
            <w:tcW w:w="1701" w:type="dxa"/>
            <w:tcBorders>
              <w:top w:val="nil"/>
              <w:left w:val="nil"/>
              <w:right w:val="nil"/>
            </w:tcBorders>
            <w:shd w:val="clear" w:color="auto" w:fill="auto"/>
          </w:tcPr>
          <w:p w:rsidR="00883986" w:rsidRPr="00BF0CCC" w:rsidRDefault="00883986" w:rsidP="00E01BA6">
            <w:pPr>
              <w:rPr>
                <w:rFonts w:ascii="Calibri" w:eastAsia="TAsakai_Lig" w:hAnsi="Calibri"/>
                <w:sz w:val="24"/>
              </w:rPr>
            </w:pPr>
          </w:p>
        </w:tc>
        <w:tc>
          <w:tcPr>
            <w:tcW w:w="1701" w:type="dxa"/>
            <w:tcBorders>
              <w:top w:val="nil"/>
              <w:left w:val="nil"/>
              <w:bottom w:val="nil"/>
              <w:right w:val="nil"/>
            </w:tcBorders>
          </w:tcPr>
          <w:p w:rsidR="00883986" w:rsidRPr="00BF0CCC" w:rsidRDefault="00883986" w:rsidP="00E01BA6">
            <w:pPr>
              <w:rPr>
                <w:rFonts w:ascii="Calibri" w:eastAsia="TAsakai_Lig" w:hAnsi="Calibri"/>
                <w:sz w:val="24"/>
              </w:rPr>
            </w:pPr>
          </w:p>
        </w:tc>
        <w:tc>
          <w:tcPr>
            <w:tcW w:w="1701" w:type="dxa"/>
            <w:tcBorders>
              <w:top w:val="nil"/>
              <w:left w:val="nil"/>
              <w:right w:val="nil"/>
            </w:tcBorders>
          </w:tcPr>
          <w:p w:rsidR="00883986" w:rsidRPr="00BF0CCC" w:rsidRDefault="00883986" w:rsidP="00E01BA6">
            <w:pPr>
              <w:rPr>
                <w:rFonts w:ascii="Calibri" w:eastAsia="TAsakai_Lig" w:hAnsi="Calibri"/>
                <w:sz w:val="24"/>
              </w:rPr>
            </w:pPr>
            <w:r w:rsidRPr="00BF0CCC">
              <w:rPr>
                <w:rFonts w:ascii="Calibri" w:eastAsia="TAsakai_Lig" w:hAnsi="Calibri" w:hint="eastAsia"/>
                <w:sz w:val="24"/>
              </w:rPr>
              <w:t>Part II</w:t>
            </w:r>
          </w:p>
        </w:tc>
        <w:tc>
          <w:tcPr>
            <w:tcW w:w="1701" w:type="dxa"/>
            <w:tcBorders>
              <w:top w:val="nil"/>
              <w:left w:val="nil"/>
              <w:right w:val="nil"/>
            </w:tcBorders>
          </w:tcPr>
          <w:p w:rsidR="00883986" w:rsidRPr="00BF0CCC" w:rsidRDefault="00883986" w:rsidP="00E01BA6">
            <w:pPr>
              <w:rPr>
                <w:rFonts w:ascii="Calibri" w:eastAsia="TAsakai_Lig" w:hAnsi="Calibri"/>
                <w:sz w:val="24"/>
              </w:rPr>
            </w:pPr>
          </w:p>
        </w:tc>
      </w:tr>
      <w:tr w:rsidR="00883986" w:rsidRPr="00BF0CCC" w:rsidTr="00E01BA6">
        <w:trPr>
          <w:trHeight w:val="397"/>
        </w:trPr>
        <w:tc>
          <w:tcPr>
            <w:tcW w:w="1242" w:type="dxa"/>
            <w:shd w:val="clear" w:color="auto" w:fill="auto"/>
          </w:tcPr>
          <w:p w:rsidR="00883986" w:rsidRPr="00BF0CCC" w:rsidRDefault="00883986" w:rsidP="00E01BA6">
            <w:pPr>
              <w:spacing w:line="360" w:lineRule="auto"/>
              <w:rPr>
                <w:rFonts w:ascii="Calibri" w:eastAsia="TAsakai_Lig" w:hAnsi="Calibri"/>
                <w:sz w:val="24"/>
              </w:rPr>
            </w:pPr>
            <w:r w:rsidRPr="00BF0CCC">
              <w:rPr>
                <w:rFonts w:ascii="Calibri" w:eastAsia="TAsakai_Lig" w:hAnsi="Calibri"/>
                <w:sz w:val="24"/>
              </w:rPr>
              <w:t>1</w:t>
            </w:r>
          </w:p>
        </w:tc>
        <w:tc>
          <w:tcPr>
            <w:tcW w:w="1701" w:type="dxa"/>
            <w:shd w:val="clear" w:color="auto" w:fill="auto"/>
          </w:tcPr>
          <w:p w:rsidR="00883986" w:rsidRPr="00BF0CCC" w:rsidRDefault="00883986" w:rsidP="00E01BA6">
            <w:pPr>
              <w:spacing w:line="360" w:lineRule="auto"/>
              <w:rPr>
                <w:rFonts w:ascii="Calibri" w:eastAsia="TAsakai_Lig" w:hAnsi="Calibri"/>
                <w:sz w:val="24"/>
              </w:rPr>
            </w:pPr>
          </w:p>
        </w:tc>
        <w:tc>
          <w:tcPr>
            <w:tcW w:w="1701" w:type="dxa"/>
            <w:tcBorders>
              <w:top w:val="nil"/>
              <w:bottom w:val="nil"/>
            </w:tcBorders>
          </w:tcPr>
          <w:p w:rsidR="00883986" w:rsidRPr="00BF0CCC" w:rsidRDefault="00883986" w:rsidP="00E01BA6">
            <w:pPr>
              <w:spacing w:line="360" w:lineRule="auto"/>
              <w:rPr>
                <w:rFonts w:ascii="Calibri" w:eastAsia="TAsakai_Lig" w:hAnsi="Calibri"/>
                <w:sz w:val="24"/>
              </w:rPr>
            </w:pPr>
          </w:p>
        </w:tc>
        <w:tc>
          <w:tcPr>
            <w:tcW w:w="1701" w:type="dxa"/>
          </w:tcPr>
          <w:p w:rsidR="00883986" w:rsidRPr="00BF0CCC" w:rsidRDefault="00553CA3" w:rsidP="00E01BA6">
            <w:pPr>
              <w:spacing w:line="360" w:lineRule="auto"/>
              <w:rPr>
                <w:rFonts w:ascii="Calibri" w:eastAsia="TAsakai_Lig" w:hAnsi="Calibri"/>
                <w:sz w:val="24"/>
              </w:rPr>
            </w:pPr>
            <w:r>
              <w:rPr>
                <w:rFonts w:ascii="Calibri" w:eastAsia="TAsakai_Lig" w:hAnsi="Calibri" w:hint="eastAsia"/>
                <w:sz w:val="24"/>
              </w:rPr>
              <w:t>7</w:t>
            </w:r>
          </w:p>
        </w:tc>
        <w:tc>
          <w:tcPr>
            <w:tcW w:w="1701" w:type="dxa"/>
          </w:tcPr>
          <w:p w:rsidR="00883986" w:rsidRPr="00BF0CCC" w:rsidRDefault="00883986" w:rsidP="00E01BA6">
            <w:pPr>
              <w:spacing w:line="360" w:lineRule="auto"/>
              <w:rPr>
                <w:rFonts w:ascii="Calibri" w:eastAsia="TAsakai_Lig" w:hAnsi="Calibri"/>
                <w:sz w:val="24"/>
              </w:rPr>
            </w:pPr>
          </w:p>
        </w:tc>
      </w:tr>
      <w:tr w:rsidR="00883986" w:rsidRPr="00BF0CCC" w:rsidTr="00E01BA6">
        <w:trPr>
          <w:trHeight w:val="397"/>
        </w:trPr>
        <w:tc>
          <w:tcPr>
            <w:tcW w:w="1242" w:type="dxa"/>
            <w:shd w:val="clear" w:color="auto" w:fill="auto"/>
          </w:tcPr>
          <w:p w:rsidR="00883986" w:rsidRPr="00BF0CCC" w:rsidRDefault="00883986" w:rsidP="00E01BA6">
            <w:pPr>
              <w:spacing w:line="360" w:lineRule="auto"/>
              <w:rPr>
                <w:rFonts w:ascii="Calibri" w:eastAsia="TAsakai_Lig" w:hAnsi="Calibri"/>
                <w:sz w:val="24"/>
              </w:rPr>
            </w:pPr>
            <w:r w:rsidRPr="00BF0CCC">
              <w:rPr>
                <w:rFonts w:ascii="Calibri" w:eastAsia="TAsakai_Lig" w:hAnsi="Calibri"/>
                <w:sz w:val="24"/>
              </w:rPr>
              <w:t>2</w:t>
            </w:r>
          </w:p>
        </w:tc>
        <w:tc>
          <w:tcPr>
            <w:tcW w:w="1701" w:type="dxa"/>
            <w:shd w:val="clear" w:color="auto" w:fill="auto"/>
          </w:tcPr>
          <w:p w:rsidR="00883986" w:rsidRPr="00BF0CCC" w:rsidRDefault="00883986" w:rsidP="00E01BA6">
            <w:pPr>
              <w:spacing w:line="360" w:lineRule="auto"/>
              <w:rPr>
                <w:rFonts w:ascii="Calibri" w:eastAsia="TAsakai_Lig" w:hAnsi="Calibri"/>
                <w:sz w:val="24"/>
              </w:rPr>
            </w:pPr>
          </w:p>
        </w:tc>
        <w:tc>
          <w:tcPr>
            <w:tcW w:w="1701" w:type="dxa"/>
            <w:tcBorders>
              <w:top w:val="nil"/>
              <w:bottom w:val="nil"/>
            </w:tcBorders>
          </w:tcPr>
          <w:p w:rsidR="00883986" w:rsidRPr="00BF0CCC" w:rsidRDefault="00883986" w:rsidP="00E01BA6">
            <w:pPr>
              <w:spacing w:line="360" w:lineRule="auto"/>
              <w:rPr>
                <w:rFonts w:ascii="Calibri" w:eastAsia="TAsakai_Lig" w:hAnsi="Calibri"/>
                <w:sz w:val="24"/>
              </w:rPr>
            </w:pPr>
          </w:p>
        </w:tc>
        <w:tc>
          <w:tcPr>
            <w:tcW w:w="1701" w:type="dxa"/>
          </w:tcPr>
          <w:p w:rsidR="00883986" w:rsidRPr="00BF0CCC" w:rsidRDefault="00553CA3" w:rsidP="00E01BA6">
            <w:pPr>
              <w:spacing w:line="360" w:lineRule="auto"/>
              <w:rPr>
                <w:rFonts w:ascii="Calibri" w:eastAsia="TAsakai_Lig" w:hAnsi="Calibri"/>
                <w:sz w:val="24"/>
              </w:rPr>
            </w:pPr>
            <w:r>
              <w:rPr>
                <w:rFonts w:ascii="Calibri" w:eastAsia="TAsakai_Lig" w:hAnsi="Calibri" w:hint="eastAsia"/>
                <w:sz w:val="24"/>
              </w:rPr>
              <w:t>8</w:t>
            </w:r>
          </w:p>
        </w:tc>
        <w:tc>
          <w:tcPr>
            <w:tcW w:w="1701" w:type="dxa"/>
          </w:tcPr>
          <w:p w:rsidR="00883986" w:rsidRPr="00BF0CCC" w:rsidRDefault="00883986" w:rsidP="00E01BA6">
            <w:pPr>
              <w:spacing w:line="360" w:lineRule="auto"/>
              <w:rPr>
                <w:rFonts w:ascii="Calibri" w:eastAsia="TAsakai_Lig" w:hAnsi="Calibri"/>
                <w:sz w:val="24"/>
              </w:rPr>
            </w:pPr>
          </w:p>
        </w:tc>
      </w:tr>
      <w:tr w:rsidR="00883986" w:rsidRPr="00BF0CCC" w:rsidTr="00E01BA6">
        <w:trPr>
          <w:trHeight w:val="397"/>
        </w:trPr>
        <w:tc>
          <w:tcPr>
            <w:tcW w:w="1242" w:type="dxa"/>
            <w:shd w:val="clear" w:color="auto" w:fill="auto"/>
          </w:tcPr>
          <w:p w:rsidR="00883986" w:rsidRPr="00BF0CCC" w:rsidRDefault="00883986" w:rsidP="00E01BA6">
            <w:pPr>
              <w:spacing w:line="360" w:lineRule="auto"/>
              <w:rPr>
                <w:rFonts w:ascii="Calibri" w:eastAsia="TAsakai_Lig" w:hAnsi="Calibri"/>
                <w:sz w:val="24"/>
              </w:rPr>
            </w:pPr>
            <w:r w:rsidRPr="00BF0CCC">
              <w:rPr>
                <w:rFonts w:ascii="Calibri" w:eastAsia="TAsakai_Lig" w:hAnsi="Calibri"/>
                <w:sz w:val="24"/>
              </w:rPr>
              <w:t>3</w:t>
            </w:r>
          </w:p>
        </w:tc>
        <w:tc>
          <w:tcPr>
            <w:tcW w:w="1701" w:type="dxa"/>
            <w:shd w:val="clear" w:color="auto" w:fill="auto"/>
          </w:tcPr>
          <w:p w:rsidR="00883986" w:rsidRPr="00BF0CCC" w:rsidRDefault="00883986" w:rsidP="00E01BA6">
            <w:pPr>
              <w:spacing w:line="360" w:lineRule="auto"/>
              <w:rPr>
                <w:rFonts w:ascii="Calibri" w:eastAsia="TAsakai_Lig" w:hAnsi="Calibri"/>
                <w:sz w:val="24"/>
              </w:rPr>
            </w:pPr>
          </w:p>
        </w:tc>
        <w:tc>
          <w:tcPr>
            <w:tcW w:w="1701" w:type="dxa"/>
            <w:tcBorders>
              <w:top w:val="nil"/>
              <w:bottom w:val="nil"/>
            </w:tcBorders>
          </w:tcPr>
          <w:p w:rsidR="00883986" w:rsidRPr="00BF0CCC" w:rsidRDefault="00883986" w:rsidP="00E01BA6">
            <w:pPr>
              <w:spacing w:line="360" w:lineRule="auto"/>
              <w:rPr>
                <w:rFonts w:ascii="Calibri" w:eastAsia="TAsakai_Lig" w:hAnsi="Calibri"/>
                <w:sz w:val="24"/>
              </w:rPr>
            </w:pPr>
          </w:p>
        </w:tc>
        <w:tc>
          <w:tcPr>
            <w:tcW w:w="1701" w:type="dxa"/>
          </w:tcPr>
          <w:p w:rsidR="00883986" w:rsidRPr="00BF0CCC" w:rsidRDefault="00553CA3" w:rsidP="00E01BA6">
            <w:pPr>
              <w:spacing w:line="360" w:lineRule="auto"/>
              <w:rPr>
                <w:rFonts w:ascii="Calibri" w:eastAsia="TAsakai_Lig" w:hAnsi="Calibri"/>
                <w:sz w:val="24"/>
              </w:rPr>
            </w:pPr>
            <w:r>
              <w:rPr>
                <w:rFonts w:ascii="Calibri" w:eastAsia="TAsakai_Lig" w:hAnsi="Calibri" w:hint="eastAsia"/>
                <w:sz w:val="24"/>
              </w:rPr>
              <w:t>9</w:t>
            </w:r>
          </w:p>
        </w:tc>
        <w:tc>
          <w:tcPr>
            <w:tcW w:w="1701" w:type="dxa"/>
          </w:tcPr>
          <w:p w:rsidR="00883986" w:rsidRPr="00BF0CCC" w:rsidRDefault="00883986" w:rsidP="00E01BA6">
            <w:pPr>
              <w:spacing w:line="360" w:lineRule="auto"/>
              <w:rPr>
                <w:rFonts w:ascii="Calibri" w:eastAsia="TAsakai_Lig" w:hAnsi="Calibri"/>
                <w:sz w:val="24"/>
              </w:rPr>
            </w:pPr>
          </w:p>
        </w:tc>
      </w:tr>
      <w:tr w:rsidR="00883986" w:rsidRPr="00BF0CCC" w:rsidTr="00E01BA6">
        <w:trPr>
          <w:trHeight w:val="397"/>
        </w:trPr>
        <w:tc>
          <w:tcPr>
            <w:tcW w:w="1242" w:type="dxa"/>
            <w:shd w:val="clear" w:color="auto" w:fill="auto"/>
          </w:tcPr>
          <w:p w:rsidR="00883986" w:rsidRPr="00BF0CCC" w:rsidRDefault="00883986" w:rsidP="00E01BA6">
            <w:pPr>
              <w:spacing w:line="360" w:lineRule="auto"/>
              <w:rPr>
                <w:rFonts w:ascii="Calibri" w:eastAsia="TAsakai_Lig" w:hAnsi="Calibri"/>
                <w:sz w:val="24"/>
              </w:rPr>
            </w:pPr>
            <w:r w:rsidRPr="00BF0CCC">
              <w:rPr>
                <w:rFonts w:ascii="Calibri" w:eastAsia="TAsakai_Lig" w:hAnsi="Calibri"/>
                <w:sz w:val="24"/>
              </w:rPr>
              <w:t>4</w:t>
            </w:r>
          </w:p>
        </w:tc>
        <w:tc>
          <w:tcPr>
            <w:tcW w:w="1701" w:type="dxa"/>
            <w:shd w:val="clear" w:color="auto" w:fill="auto"/>
          </w:tcPr>
          <w:p w:rsidR="00883986" w:rsidRPr="00BF0CCC" w:rsidRDefault="00883986" w:rsidP="00E01BA6">
            <w:pPr>
              <w:spacing w:line="360" w:lineRule="auto"/>
              <w:rPr>
                <w:rFonts w:ascii="Calibri" w:eastAsia="TAsakai_Lig" w:hAnsi="Calibri"/>
                <w:sz w:val="24"/>
              </w:rPr>
            </w:pPr>
          </w:p>
        </w:tc>
        <w:tc>
          <w:tcPr>
            <w:tcW w:w="1701" w:type="dxa"/>
            <w:tcBorders>
              <w:top w:val="nil"/>
              <w:bottom w:val="nil"/>
            </w:tcBorders>
          </w:tcPr>
          <w:p w:rsidR="00883986" w:rsidRPr="00BF0CCC" w:rsidRDefault="00883986" w:rsidP="00E01BA6">
            <w:pPr>
              <w:spacing w:line="360" w:lineRule="auto"/>
              <w:rPr>
                <w:rFonts w:ascii="Calibri" w:eastAsia="TAsakai_Lig" w:hAnsi="Calibri"/>
                <w:sz w:val="24"/>
              </w:rPr>
            </w:pPr>
          </w:p>
        </w:tc>
        <w:tc>
          <w:tcPr>
            <w:tcW w:w="1701" w:type="dxa"/>
            <w:tcBorders>
              <w:bottom w:val="single" w:sz="4" w:space="0" w:color="000000"/>
            </w:tcBorders>
          </w:tcPr>
          <w:p w:rsidR="00883986" w:rsidRPr="00BF0CCC" w:rsidRDefault="00883986" w:rsidP="00553CA3">
            <w:pPr>
              <w:spacing w:line="360" w:lineRule="auto"/>
              <w:rPr>
                <w:rFonts w:ascii="Calibri" w:eastAsia="TAsakai_Lig" w:hAnsi="Calibri"/>
                <w:sz w:val="24"/>
              </w:rPr>
            </w:pPr>
            <w:r w:rsidRPr="00BF0CCC">
              <w:rPr>
                <w:rFonts w:ascii="Calibri" w:eastAsia="TAsakai_Lig" w:hAnsi="Calibri" w:hint="eastAsia"/>
                <w:sz w:val="24"/>
              </w:rPr>
              <w:t>1</w:t>
            </w:r>
            <w:r w:rsidR="00553CA3">
              <w:rPr>
                <w:rFonts w:ascii="Calibri" w:eastAsia="TAsakai_Lig" w:hAnsi="Calibri" w:hint="eastAsia"/>
                <w:sz w:val="24"/>
              </w:rPr>
              <w:t>0</w:t>
            </w:r>
          </w:p>
        </w:tc>
        <w:tc>
          <w:tcPr>
            <w:tcW w:w="1701" w:type="dxa"/>
            <w:tcBorders>
              <w:bottom w:val="single" w:sz="4" w:space="0" w:color="000000"/>
            </w:tcBorders>
          </w:tcPr>
          <w:p w:rsidR="00883986" w:rsidRPr="00BF0CCC" w:rsidRDefault="00883986" w:rsidP="00E01BA6">
            <w:pPr>
              <w:spacing w:line="360" w:lineRule="auto"/>
              <w:rPr>
                <w:rFonts w:ascii="Calibri" w:eastAsia="TAsakai_Lig" w:hAnsi="Calibri"/>
                <w:sz w:val="24"/>
              </w:rPr>
            </w:pPr>
          </w:p>
        </w:tc>
      </w:tr>
      <w:tr w:rsidR="00883986" w:rsidRPr="00BF0CCC" w:rsidTr="00E01BA6">
        <w:trPr>
          <w:trHeight w:val="397"/>
        </w:trPr>
        <w:tc>
          <w:tcPr>
            <w:tcW w:w="1242" w:type="dxa"/>
            <w:shd w:val="clear" w:color="auto" w:fill="auto"/>
          </w:tcPr>
          <w:p w:rsidR="00883986" w:rsidRPr="00BF0CCC" w:rsidRDefault="00883986" w:rsidP="00E01BA6">
            <w:pPr>
              <w:spacing w:line="360" w:lineRule="auto"/>
              <w:rPr>
                <w:rFonts w:ascii="Calibri" w:eastAsia="TAsakai_Lig" w:hAnsi="Calibri"/>
                <w:sz w:val="24"/>
              </w:rPr>
            </w:pPr>
            <w:r w:rsidRPr="00BF0CCC">
              <w:rPr>
                <w:rFonts w:ascii="Calibri" w:eastAsia="TAsakai_Lig" w:hAnsi="Calibri"/>
                <w:sz w:val="24"/>
              </w:rPr>
              <w:t>5</w:t>
            </w:r>
          </w:p>
        </w:tc>
        <w:tc>
          <w:tcPr>
            <w:tcW w:w="1701" w:type="dxa"/>
            <w:shd w:val="clear" w:color="auto" w:fill="auto"/>
          </w:tcPr>
          <w:p w:rsidR="00883986" w:rsidRPr="00BF0CCC" w:rsidRDefault="00883986" w:rsidP="00E01BA6">
            <w:pPr>
              <w:spacing w:line="360" w:lineRule="auto"/>
              <w:rPr>
                <w:rFonts w:ascii="Calibri" w:eastAsia="TAsakai_Lig" w:hAnsi="Calibri"/>
                <w:sz w:val="24"/>
              </w:rPr>
            </w:pPr>
          </w:p>
        </w:tc>
        <w:tc>
          <w:tcPr>
            <w:tcW w:w="1701" w:type="dxa"/>
            <w:tcBorders>
              <w:top w:val="nil"/>
              <w:bottom w:val="nil"/>
              <w:right w:val="nil"/>
            </w:tcBorders>
          </w:tcPr>
          <w:p w:rsidR="00883986" w:rsidRPr="00BF0CCC" w:rsidRDefault="00883986" w:rsidP="00E01BA6">
            <w:pPr>
              <w:spacing w:line="360" w:lineRule="auto"/>
              <w:rPr>
                <w:rFonts w:ascii="Calibri" w:eastAsia="TAsakai_Lig" w:hAnsi="Calibri"/>
                <w:sz w:val="24"/>
              </w:rPr>
            </w:pPr>
          </w:p>
        </w:tc>
        <w:tc>
          <w:tcPr>
            <w:tcW w:w="1701" w:type="dxa"/>
            <w:tcBorders>
              <w:left w:val="nil"/>
              <w:bottom w:val="nil"/>
              <w:right w:val="nil"/>
            </w:tcBorders>
          </w:tcPr>
          <w:p w:rsidR="00883986" w:rsidRPr="00BF0CCC" w:rsidRDefault="00883986" w:rsidP="00E01BA6">
            <w:pPr>
              <w:spacing w:line="360" w:lineRule="auto"/>
              <w:rPr>
                <w:rFonts w:ascii="Calibri" w:eastAsia="TAsakai_Lig" w:hAnsi="Calibri"/>
                <w:sz w:val="24"/>
              </w:rPr>
            </w:pPr>
          </w:p>
        </w:tc>
        <w:tc>
          <w:tcPr>
            <w:tcW w:w="1701" w:type="dxa"/>
            <w:tcBorders>
              <w:left w:val="nil"/>
              <w:bottom w:val="nil"/>
              <w:right w:val="nil"/>
            </w:tcBorders>
          </w:tcPr>
          <w:p w:rsidR="00883986" w:rsidRPr="00BF0CCC" w:rsidRDefault="00883986" w:rsidP="00E01BA6">
            <w:pPr>
              <w:spacing w:line="360" w:lineRule="auto"/>
              <w:rPr>
                <w:rFonts w:ascii="Calibri" w:eastAsia="TAsakai_Lig" w:hAnsi="Calibri"/>
                <w:sz w:val="24"/>
              </w:rPr>
            </w:pPr>
          </w:p>
        </w:tc>
      </w:tr>
      <w:tr w:rsidR="00883986" w:rsidRPr="00BF0CCC" w:rsidTr="00E01BA6">
        <w:trPr>
          <w:trHeight w:val="397"/>
        </w:trPr>
        <w:tc>
          <w:tcPr>
            <w:tcW w:w="1242" w:type="dxa"/>
            <w:shd w:val="clear" w:color="auto" w:fill="auto"/>
          </w:tcPr>
          <w:p w:rsidR="00883986" w:rsidRPr="00BF0CCC" w:rsidRDefault="00883986" w:rsidP="00E01BA6">
            <w:pPr>
              <w:spacing w:line="360" w:lineRule="auto"/>
              <w:rPr>
                <w:rFonts w:ascii="Calibri" w:eastAsia="TAsakai_Lig" w:hAnsi="Calibri"/>
                <w:sz w:val="24"/>
              </w:rPr>
            </w:pPr>
            <w:r w:rsidRPr="00BF0CCC">
              <w:rPr>
                <w:rFonts w:ascii="Calibri" w:eastAsia="TAsakai_Lig" w:hAnsi="Calibri"/>
                <w:sz w:val="24"/>
              </w:rPr>
              <w:t>6</w:t>
            </w:r>
          </w:p>
        </w:tc>
        <w:tc>
          <w:tcPr>
            <w:tcW w:w="1701" w:type="dxa"/>
            <w:shd w:val="clear" w:color="auto" w:fill="auto"/>
          </w:tcPr>
          <w:p w:rsidR="00883986" w:rsidRPr="00BF0CCC" w:rsidRDefault="00883986" w:rsidP="00E01BA6">
            <w:pPr>
              <w:spacing w:line="360" w:lineRule="auto"/>
              <w:rPr>
                <w:rFonts w:ascii="Calibri" w:eastAsia="TAsakai_Lig" w:hAnsi="Calibri"/>
                <w:sz w:val="24"/>
              </w:rPr>
            </w:pPr>
          </w:p>
        </w:tc>
        <w:tc>
          <w:tcPr>
            <w:tcW w:w="1701" w:type="dxa"/>
            <w:tcBorders>
              <w:top w:val="nil"/>
              <w:bottom w:val="nil"/>
              <w:right w:val="nil"/>
            </w:tcBorders>
          </w:tcPr>
          <w:p w:rsidR="00883986" w:rsidRPr="00BF0CCC" w:rsidRDefault="00883986" w:rsidP="00E01BA6">
            <w:pPr>
              <w:spacing w:line="360" w:lineRule="auto"/>
              <w:rPr>
                <w:rFonts w:ascii="Calibri" w:eastAsia="TAsakai_Lig" w:hAnsi="Calibri"/>
                <w:sz w:val="24"/>
              </w:rPr>
            </w:pPr>
          </w:p>
        </w:tc>
        <w:tc>
          <w:tcPr>
            <w:tcW w:w="1701" w:type="dxa"/>
            <w:tcBorders>
              <w:top w:val="nil"/>
              <w:left w:val="nil"/>
              <w:bottom w:val="nil"/>
              <w:right w:val="nil"/>
            </w:tcBorders>
          </w:tcPr>
          <w:p w:rsidR="00883986" w:rsidRPr="00BF0CCC" w:rsidRDefault="00883986" w:rsidP="00E01BA6">
            <w:pPr>
              <w:spacing w:line="360" w:lineRule="auto"/>
              <w:rPr>
                <w:rFonts w:ascii="Calibri" w:eastAsia="TAsakai_Lig" w:hAnsi="Calibri"/>
                <w:sz w:val="24"/>
              </w:rPr>
            </w:pPr>
          </w:p>
        </w:tc>
        <w:tc>
          <w:tcPr>
            <w:tcW w:w="1701" w:type="dxa"/>
            <w:tcBorders>
              <w:top w:val="nil"/>
              <w:left w:val="nil"/>
              <w:bottom w:val="nil"/>
              <w:right w:val="nil"/>
            </w:tcBorders>
          </w:tcPr>
          <w:p w:rsidR="00883986" w:rsidRPr="00BF0CCC" w:rsidRDefault="00883986" w:rsidP="00E01BA6">
            <w:pPr>
              <w:spacing w:line="360" w:lineRule="auto"/>
              <w:rPr>
                <w:rFonts w:ascii="Calibri" w:eastAsia="TAsakai_Lig" w:hAnsi="Calibri"/>
                <w:sz w:val="24"/>
              </w:rPr>
            </w:pPr>
          </w:p>
        </w:tc>
      </w:tr>
    </w:tbl>
    <w:p w:rsidR="00883986" w:rsidRPr="00BF0CCC" w:rsidRDefault="00883986" w:rsidP="00883986">
      <w:pPr>
        <w:rPr>
          <w:rFonts w:ascii="Calibri" w:eastAsia="TAsakai_Lig" w:hAnsi="Calibri"/>
          <w:sz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2"/>
        <w:gridCol w:w="1701"/>
      </w:tblGrid>
      <w:tr w:rsidR="00553CA3" w:rsidRPr="00BF0CCC" w:rsidTr="000E1B26">
        <w:trPr>
          <w:trHeight w:val="397"/>
        </w:trPr>
        <w:tc>
          <w:tcPr>
            <w:tcW w:w="1242" w:type="dxa"/>
            <w:tcBorders>
              <w:top w:val="nil"/>
              <w:left w:val="nil"/>
              <w:right w:val="nil"/>
            </w:tcBorders>
            <w:shd w:val="clear" w:color="auto" w:fill="auto"/>
          </w:tcPr>
          <w:p w:rsidR="00553CA3" w:rsidRPr="00BF0CCC" w:rsidRDefault="00553CA3" w:rsidP="000E1B26">
            <w:pPr>
              <w:rPr>
                <w:rFonts w:ascii="Calibri" w:eastAsia="TAsakai_Lig" w:hAnsi="Calibri"/>
                <w:sz w:val="24"/>
              </w:rPr>
            </w:pPr>
            <w:r w:rsidRPr="00BF0CCC">
              <w:rPr>
                <w:rFonts w:ascii="Calibri" w:eastAsia="TAsakai_Lig" w:hAnsi="Calibri" w:hint="eastAsia"/>
                <w:sz w:val="24"/>
              </w:rPr>
              <w:t>Part I</w:t>
            </w:r>
            <w:r>
              <w:rPr>
                <w:rFonts w:ascii="Calibri" w:eastAsia="TAsakai_Lig" w:hAnsi="Calibri" w:hint="eastAsia"/>
                <w:sz w:val="24"/>
              </w:rPr>
              <w:t>II</w:t>
            </w:r>
          </w:p>
        </w:tc>
        <w:tc>
          <w:tcPr>
            <w:tcW w:w="1701" w:type="dxa"/>
            <w:tcBorders>
              <w:top w:val="nil"/>
              <w:left w:val="nil"/>
              <w:right w:val="nil"/>
            </w:tcBorders>
            <w:shd w:val="clear" w:color="auto" w:fill="auto"/>
          </w:tcPr>
          <w:p w:rsidR="00553CA3" w:rsidRPr="00BF0CCC" w:rsidRDefault="00553CA3" w:rsidP="000E1B26">
            <w:pPr>
              <w:rPr>
                <w:rFonts w:ascii="Calibri" w:eastAsia="TAsakai_Lig" w:hAnsi="Calibri"/>
                <w:sz w:val="24"/>
              </w:rPr>
            </w:pPr>
          </w:p>
        </w:tc>
      </w:tr>
      <w:tr w:rsidR="00553CA3" w:rsidRPr="00BF0CCC" w:rsidTr="000E1B26">
        <w:trPr>
          <w:trHeight w:val="397"/>
        </w:trPr>
        <w:tc>
          <w:tcPr>
            <w:tcW w:w="1242" w:type="dxa"/>
            <w:shd w:val="clear" w:color="auto" w:fill="auto"/>
          </w:tcPr>
          <w:p w:rsidR="00553CA3" w:rsidRPr="00BF0CCC" w:rsidRDefault="00553CA3" w:rsidP="000E1B26">
            <w:pPr>
              <w:spacing w:line="360" w:lineRule="auto"/>
              <w:rPr>
                <w:rFonts w:ascii="Calibri" w:eastAsia="TAsakai_Lig" w:hAnsi="Calibri"/>
                <w:sz w:val="24"/>
              </w:rPr>
            </w:pPr>
            <w:r w:rsidRPr="00BF0CCC">
              <w:rPr>
                <w:rFonts w:ascii="Calibri" w:eastAsia="TAsakai_Lig" w:hAnsi="Calibri"/>
                <w:sz w:val="24"/>
              </w:rPr>
              <w:t>1</w:t>
            </w:r>
            <w:r>
              <w:rPr>
                <w:rFonts w:ascii="Calibri" w:eastAsia="TAsakai_Lig" w:hAnsi="Calibri" w:hint="eastAsia"/>
                <w:sz w:val="24"/>
              </w:rPr>
              <w:t>1</w:t>
            </w:r>
          </w:p>
        </w:tc>
        <w:tc>
          <w:tcPr>
            <w:tcW w:w="1701" w:type="dxa"/>
            <w:shd w:val="clear" w:color="auto" w:fill="auto"/>
          </w:tcPr>
          <w:p w:rsidR="00553CA3" w:rsidRPr="00BF0CCC" w:rsidRDefault="00553CA3" w:rsidP="000E1B26">
            <w:pPr>
              <w:spacing w:line="360" w:lineRule="auto"/>
              <w:rPr>
                <w:rFonts w:ascii="Calibri" w:eastAsia="TAsakai_Lig" w:hAnsi="Calibri"/>
                <w:sz w:val="24"/>
              </w:rPr>
            </w:pPr>
          </w:p>
        </w:tc>
      </w:tr>
      <w:tr w:rsidR="00553CA3" w:rsidRPr="00BF0CCC" w:rsidTr="000E1B26">
        <w:trPr>
          <w:trHeight w:val="397"/>
        </w:trPr>
        <w:tc>
          <w:tcPr>
            <w:tcW w:w="1242" w:type="dxa"/>
            <w:shd w:val="clear" w:color="auto" w:fill="auto"/>
          </w:tcPr>
          <w:p w:rsidR="00553CA3" w:rsidRPr="00BF0CCC" w:rsidRDefault="00553CA3" w:rsidP="000E1B26">
            <w:pPr>
              <w:spacing w:line="360" w:lineRule="auto"/>
              <w:rPr>
                <w:rFonts w:ascii="Calibri" w:eastAsia="TAsakai_Lig" w:hAnsi="Calibri"/>
                <w:sz w:val="24"/>
              </w:rPr>
            </w:pPr>
            <w:r>
              <w:rPr>
                <w:rFonts w:ascii="Calibri" w:eastAsia="TAsakai_Lig" w:hAnsi="Calibri" w:hint="eastAsia"/>
                <w:sz w:val="24"/>
              </w:rPr>
              <w:t>1</w:t>
            </w:r>
            <w:r w:rsidRPr="00BF0CCC">
              <w:rPr>
                <w:rFonts w:ascii="Calibri" w:eastAsia="TAsakai_Lig" w:hAnsi="Calibri"/>
                <w:sz w:val="24"/>
              </w:rPr>
              <w:t>2</w:t>
            </w:r>
          </w:p>
        </w:tc>
        <w:tc>
          <w:tcPr>
            <w:tcW w:w="1701" w:type="dxa"/>
            <w:shd w:val="clear" w:color="auto" w:fill="auto"/>
          </w:tcPr>
          <w:p w:rsidR="00553CA3" w:rsidRPr="00BF0CCC" w:rsidRDefault="00553CA3" w:rsidP="000E1B26">
            <w:pPr>
              <w:spacing w:line="360" w:lineRule="auto"/>
              <w:rPr>
                <w:rFonts w:ascii="Calibri" w:eastAsia="TAsakai_Lig" w:hAnsi="Calibri"/>
                <w:sz w:val="24"/>
              </w:rPr>
            </w:pPr>
          </w:p>
        </w:tc>
      </w:tr>
    </w:tbl>
    <w:p w:rsidR="00883986" w:rsidRDefault="00883986" w:rsidP="00883986">
      <w:pPr>
        <w:rPr>
          <w:rFonts w:ascii="Calibri" w:eastAsia="TAsakai_Lig" w:hAnsi="Calibri"/>
          <w:sz w:val="24"/>
        </w:rPr>
      </w:pPr>
    </w:p>
    <w:p w:rsidR="00553CA3" w:rsidRDefault="00553CA3" w:rsidP="00883986">
      <w:pPr>
        <w:rPr>
          <w:rFonts w:ascii="Calibri" w:eastAsia="TAsakai_Lig" w:hAnsi="Calibri"/>
          <w:sz w:val="24"/>
        </w:rPr>
      </w:pPr>
    </w:p>
    <w:p w:rsidR="00553CA3" w:rsidRPr="00BF0CCC" w:rsidRDefault="00553CA3" w:rsidP="00883986">
      <w:pPr>
        <w:rPr>
          <w:rFonts w:ascii="Calibri" w:eastAsia="TAsakai_Lig" w:hAnsi="Calibri"/>
          <w:sz w:val="24"/>
        </w:rPr>
      </w:pPr>
    </w:p>
    <w:p w:rsidR="00883986" w:rsidRPr="00BF0CCC" w:rsidRDefault="00883986" w:rsidP="00883986">
      <w:pPr>
        <w:rPr>
          <w:rFonts w:ascii="Calibri" w:eastAsia="TAsakai_Lig" w:hAnsi="Calibri"/>
          <w:sz w:val="24"/>
        </w:rPr>
      </w:pPr>
      <w:r w:rsidRPr="00BF0CCC">
        <w:rPr>
          <w:rFonts w:ascii="Calibri" w:eastAsia="TAsakai_Lig" w:hAnsi="Calibri"/>
          <w:sz w:val="24"/>
        </w:rPr>
        <w:t>Part I</w:t>
      </w:r>
      <w:r w:rsidR="00553CA3">
        <w:rPr>
          <w:rFonts w:ascii="Calibri" w:eastAsia="TAsakai_Lig" w:hAnsi="Calibri" w:hint="eastAsia"/>
          <w:sz w:val="24"/>
        </w:rPr>
        <w:t>V</w:t>
      </w:r>
    </w:p>
    <w:tbl>
      <w:tblPr>
        <w:tblW w:w="0" w:type="auto"/>
        <w:tblBorders>
          <w:top w:val="single" w:sz="4" w:space="0" w:color="000000"/>
          <w:left w:val="single" w:sz="4" w:space="0" w:color="000000"/>
          <w:bottom w:val="single" w:sz="4" w:space="0" w:color="000000"/>
          <w:right w:val="single" w:sz="4" w:space="0" w:color="000000"/>
          <w:insideH w:val="dotted" w:sz="4" w:space="0" w:color="auto"/>
          <w:insideV w:val="single" w:sz="4" w:space="0" w:color="000000"/>
        </w:tblBorders>
        <w:tblLook w:val="04A0" w:firstRow="1" w:lastRow="0" w:firstColumn="1" w:lastColumn="0" w:noHBand="0" w:noVBand="1"/>
      </w:tblPr>
      <w:tblGrid>
        <w:gridCol w:w="817"/>
        <w:gridCol w:w="3260"/>
        <w:gridCol w:w="2835"/>
      </w:tblGrid>
      <w:tr w:rsidR="00883986" w:rsidRPr="00BF0CCC" w:rsidTr="00E01BA6">
        <w:trPr>
          <w:trHeight w:val="397"/>
        </w:trPr>
        <w:tc>
          <w:tcPr>
            <w:tcW w:w="817" w:type="dxa"/>
            <w:shd w:val="clear" w:color="auto" w:fill="auto"/>
          </w:tcPr>
          <w:p w:rsidR="00883986" w:rsidRPr="00BF0CCC" w:rsidRDefault="00883986" w:rsidP="00553CA3">
            <w:pPr>
              <w:spacing w:line="360" w:lineRule="auto"/>
              <w:rPr>
                <w:rFonts w:ascii="Calibri" w:eastAsia="TAsakai_Lig" w:hAnsi="Calibri"/>
                <w:sz w:val="24"/>
              </w:rPr>
            </w:pPr>
            <w:r w:rsidRPr="00BF0CCC">
              <w:rPr>
                <w:rFonts w:ascii="Calibri" w:eastAsia="TAsakai_Lig" w:hAnsi="Calibri" w:hint="eastAsia"/>
                <w:sz w:val="24"/>
              </w:rPr>
              <w:t>1</w:t>
            </w:r>
            <w:r w:rsidR="00553CA3">
              <w:rPr>
                <w:rFonts w:ascii="Calibri" w:eastAsia="TAsakai_Lig" w:hAnsi="Calibri" w:hint="eastAsia"/>
                <w:sz w:val="24"/>
              </w:rPr>
              <w:t>3</w:t>
            </w:r>
          </w:p>
        </w:tc>
        <w:tc>
          <w:tcPr>
            <w:tcW w:w="3260" w:type="dxa"/>
            <w:shd w:val="clear" w:color="auto" w:fill="auto"/>
          </w:tcPr>
          <w:p w:rsidR="00883986" w:rsidRPr="00BF0CCC" w:rsidRDefault="00883986" w:rsidP="00E01BA6">
            <w:pPr>
              <w:spacing w:line="360" w:lineRule="auto"/>
              <w:rPr>
                <w:rFonts w:ascii="Calibri" w:eastAsia="TAsakai_Lig" w:hAnsi="Calibri"/>
                <w:sz w:val="24"/>
              </w:rPr>
            </w:pPr>
          </w:p>
        </w:tc>
        <w:tc>
          <w:tcPr>
            <w:tcW w:w="2835" w:type="dxa"/>
            <w:tcBorders>
              <w:top w:val="nil"/>
              <w:bottom w:val="nil"/>
              <w:right w:val="nil"/>
            </w:tcBorders>
          </w:tcPr>
          <w:p w:rsidR="00883986" w:rsidRPr="00BF0CCC" w:rsidRDefault="00883986" w:rsidP="00E01BA6">
            <w:pPr>
              <w:ind w:right="-1101"/>
              <w:rPr>
                <w:rFonts w:ascii="Calibri" w:eastAsia="TAsakai_Lig" w:hAnsi="Calibri"/>
                <w:sz w:val="24"/>
              </w:rPr>
            </w:pPr>
          </w:p>
        </w:tc>
      </w:tr>
      <w:tr w:rsidR="00553CA3" w:rsidRPr="00BF0CCC" w:rsidTr="00E01BA6">
        <w:trPr>
          <w:trHeight w:val="397"/>
        </w:trPr>
        <w:tc>
          <w:tcPr>
            <w:tcW w:w="817" w:type="dxa"/>
            <w:shd w:val="clear" w:color="auto" w:fill="auto"/>
          </w:tcPr>
          <w:p w:rsidR="00553CA3" w:rsidRPr="00BF0CCC" w:rsidRDefault="00553CA3" w:rsidP="00553CA3">
            <w:pPr>
              <w:spacing w:line="360" w:lineRule="auto"/>
              <w:rPr>
                <w:rFonts w:ascii="Calibri" w:eastAsia="TAsakai_Lig" w:hAnsi="Calibri"/>
                <w:sz w:val="24"/>
              </w:rPr>
            </w:pPr>
            <w:r>
              <w:rPr>
                <w:rFonts w:ascii="Calibri" w:eastAsia="TAsakai_Lig" w:hAnsi="Calibri" w:hint="eastAsia"/>
                <w:sz w:val="24"/>
              </w:rPr>
              <w:t>14</w:t>
            </w:r>
          </w:p>
        </w:tc>
        <w:tc>
          <w:tcPr>
            <w:tcW w:w="3260" w:type="dxa"/>
            <w:shd w:val="clear" w:color="auto" w:fill="auto"/>
          </w:tcPr>
          <w:p w:rsidR="00553CA3" w:rsidRPr="00BF0CCC" w:rsidRDefault="00553CA3" w:rsidP="00E01BA6">
            <w:pPr>
              <w:spacing w:line="360" w:lineRule="auto"/>
              <w:rPr>
                <w:rFonts w:ascii="Calibri" w:eastAsia="TAsakai_Lig" w:hAnsi="Calibri"/>
                <w:sz w:val="24"/>
              </w:rPr>
            </w:pPr>
          </w:p>
        </w:tc>
        <w:tc>
          <w:tcPr>
            <w:tcW w:w="2835" w:type="dxa"/>
            <w:tcBorders>
              <w:top w:val="nil"/>
              <w:bottom w:val="nil"/>
              <w:right w:val="nil"/>
            </w:tcBorders>
          </w:tcPr>
          <w:p w:rsidR="00553CA3" w:rsidRPr="00BF0CCC" w:rsidRDefault="00553CA3" w:rsidP="00E01BA6">
            <w:pPr>
              <w:ind w:right="-1101"/>
              <w:rPr>
                <w:rFonts w:ascii="Calibri" w:eastAsia="TAsakai_Lig" w:hAnsi="Calibri"/>
                <w:sz w:val="24"/>
              </w:rPr>
            </w:pPr>
          </w:p>
        </w:tc>
      </w:tr>
      <w:tr w:rsidR="00883986" w:rsidRPr="00BF0CCC" w:rsidTr="00E01BA6">
        <w:trPr>
          <w:trHeight w:val="397"/>
        </w:trPr>
        <w:tc>
          <w:tcPr>
            <w:tcW w:w="817" w:type="dxa"/>
            <w:tcBorders>
              <w:bottom w:val="dotted" w:sz="4" w:space="0" w:color="auto"/>
            </w:tcBorders>
            <w:shd w:val="clear" w:color="auto" w:fill="auto"/>
          </w:tcPr>
          <w:p w:rsidR="00883986" w:rsidRPr="00BF0CCC" w:rsidRDefault="00883986" w:rsidP="00553CA3">
            <w:pPr>
              <w:spacing w:line="360" w:lineRule="auto"/>
              <w:rPr>
                <w:rFonts w:ascii="Calibri" w:eastAsia="TAsakai_Lig" w:hAnsi="Calibri"/>
                <w:sz w:val="24"/>
              </w:rPr>
            </w:pPr>
            <w:r w:rsidRPr="00BF0CCC">
              <w:rPr>
                <w:rFonts w:ascii="Calibri" w:eastAsia="TAsakai_Lig" w:hAnsi="Calibri" w:hint="eastAsia"/>
                <w:sz w:val="24"/>
              </w:rPr>
              <w:t>1</w:t>
            </w:r>
            <w:r w:rsidR="00553CA3">
              <w:rPr>
                <w:rFonts w:ascii="Calibri" w:eastAsia="TAsakai_Lig" w:hAnsi="Calibri" w:hint="eastAsia"/>
                <w:sz w:val="24"/>
              </w:rPr>
              <w:t>5</w:t>
            </w:r>
          </w:p>
        </w:tc>
        <w:tc>
          <w:tcPr>
            <w:tcW w:w="3260" w:type="dxa"/>
            <w:tcBorders>
              <w:bottom w:val="dotted" w:sz="4" w:space="0" w:color="auto"/>
            </w:tcBorders>
            <w:shd w:val="clear" w:color="auto" w:fill="auto"/>
          </w:tcPr>
          <w:p w:rsidR="00883986" w:rsidRPr="00BF0CCC" w:rsidRDefault="00883986" w:rsidP="00E01BA6">
            <w:pPr>
              <w:spacing w:line="360" w:lineRule="auto"/>
              <w:rPr>
                <w:rFonts w:ascii="Calibri" w:eastAsia="TAsakai_Lig" w:hAnsi="Calibri"/>
                <w:sz w:val="24"/>
              </w:rPr>
            </w:pPr>
          </w:p>
        </w:tc>
        <w:tc>
          <w:tcPr>
            <w:tcW w:w="2835" w:type="dxa"/>
            <w:tcBorders>
              <w:top w:val="nil"/>
              <w:bottom w:val="nil"/>
              <w:right w:val="nil"/>
            </w:tcBorders>
          </w:tcPr>
          <w:p w:rsidR="00883986" w:rsidRPr="00BF0CCC" w:rsidRDefault="00883986" w:rsidP="00E01BA6">
            <w:pPr>
              <w:rPr>
                <w:rFonts w:ascii="Calibri" w:eastAsia="TAsakai_Lig" w:hAnsi="Calibri"/>
                <w:sz w:val="24"/>
              </w:rPr>
            </w:pPr>
          </w:p>
        </w:tc>
      </w:tr>
      <w:tr w:rsidR="00883986" w:rsidRPr="00BF0CCC" w:rsidTr="00E01BA6">
        <w:trPr>
          <w:trHeight w:val="397"/>
        </w:trPr>
        <w:tc>
          <w:tcPr>
            <w:tcW w:w="817" w:type="dxa"/>
            <w:tcBorders>
              <w:bottom w:val="single" w:sz="4" w:space="0" w:color="000000"/>
            </w:tcBorders>
            <w:shd w:val="clear" w:color="auto" w:fill="auto"/>
          </w:tcPr>
          <w:p w:rsidR="00883986" w:rsidRPr="00BF0CCC" w:rsidRDefault="00883986" w:rsidP="00553CA3">
            <w:pPr>
              <w:spacing w:line="360" w:lineRule="auto"/>
              <w:rPr>
                <w:rFonts w:ascii="Calibri" w:eastAsia="TAsakai_Lig" w:hAnsi="Calibri"/>
                <w:sz w:val="24"/>
              </w:rPr>
            </w:pPr>
            <w:r w:rsidRPr="00BF0CCC">
              <w:rPr>
                <w:rFonts w:ascii="Calibri" w:eastAsia="TAsakai_Lig" w:hAnsi="Calibri" w:hint="eastAsia"/>
                <w:sz w:val="24"/>
              </w:rPr>
              <w:t>1</w:t>
            </w:r>
            <w:r w:rsidR="00553CA3">
              <w:rPr>
                <w:rFonts w:ascii="Calibri" w:eastAsia="TAsakai_Lig" w:hAnsi="Calibri" w:hint="eastAsia"/>
                <w:sz w:val="24"/>
              </w:rPr>
              <w:t>6</w:t>
            </w:r>
          </w:p>
        </w:tc>
        <w:tc>
          <w:tcPr>
            <w:tcW w:w="3260" w:type="dxa"/>
            <w:tcBorders>
              <w:bottom w:val="single" w:sz="4" w:space="0" w:color="000000"/>
            </w:tcBorders>
            <w:shd w:val="clear" w:color="auto" w:fill="auto"/>
          </w:tcPr>
          <w:p w:rsidR="00883986" w:rsidRPr="00BF0CCC" w:rsidRDefault="00883986" w:rsidP="00E01BA6">
            <w:pPr>
              <w:spacing w:line="360" w:lineRule="auto"/>
              <w:rPr>
                <w:rFonts w:ascii="Calibri" w:eastAsia="TAsakai_Lig" w:hAnsi="Calibri"/>
                <w:sz w:val="24"/>
              </w:rPr>
            </w:pPr>
          </w:p>
        </w:tc>
        <w:tc>
          <w:tcPr>
            <w:tcW w:w="2835" w:type="dxa"/>
            <w:tcBorders>
              <w:top w:val="nil"/>
              <w:bottom w:val="nil"/>
              <w:right w:val="nil"/>
            </w:tcBorders>
          </w:tcPr>
          <w:p w:rsidR="00883986" w:rsidRPr="00BF0CCC" w:rsidRDefault="00883986" w:rsidP="00E01BA6">
            <w:pPr>
              <w:rPr>
                <w:rFonts w:ascii="Calibri" w:eastAsia="TAsakai_Lig" w:hAnsi="Calibri"/>
                <w:sz w:val="24"/>
              </w:rPr>
            </w:pPr>
          </w:p>
        </w:tc>
      </w:tr>
      <w:tr w:rsidR="00883986" w:rsidRPr="00BF0CCC" w:rsidTr="00E01BA6">
        <w:trPr>
          <w:trHeight w:val="397"/>
        </w:trPr>
        <w:tc>
          <w:tcPr>
            <w:tcW w:w="817" w:type="dxa"/>
            <w:tcBorders>
              <w:top w:val="single" w:sz="4" w:space="0" w:color="000000"/>
              <w:bottom w:val="dotted" w:sz="4" w:space="0" w:color="auto"/>
              <w:right w:val="single" w:sz="4" w:space="0" w:color="000000"/>
            </w:tcBorders>
            <w:shd w:val="clear" w:color="auto" w:fill="auto"/>
          </w:tcPr>
          <w:p w:rsidR="00883986" w:rsidRPr="00BF0CCC" w:rsidRDefault="00883986" w:rsidP="00553CA3">
            <w:pPr>
              <w:spacing w:line="360" w:lineRule="auto"/>
              <w:rPr>
                <w:rFonts w:ascii="Calibri" w:eastAsia="TAsakai_Lig" w:hAnsi="Calibri"/>
                <w:sz w:val="24"/>
              </w:rPr>
            </w:pPr>
            <w:r w:rsidRPr="00BF0CCC">
              <w:rPr>
                <w:rFonts w:ascii="Calibri" w:eastAsia="TAsakai_Lig" w:hAnsi="Calibri"/>
                <w:sz w:val="24"/>
              </w:rPr>
              <w:t>1</w:t>
            </w:r>
            <w:r w:rsidR="00553CA3">
              <w:rPr>
                <w:rFonts w:ascii="Calibri" w:eastAsia="TAsakai_Lig" w:hAnsi="Calibri" w:hint="eastAsia"/>
                <w:sz w:val="24"/>
              </w:rPr>
              <w:t>7</w:t>
            </w:r>
          </w:p>
        </w:tc>
        <w:tc>
          <w:tcPr>
            <w:tcW w:w="3260" w:type="dxa"/>
            <w:tcBorders>
              <w:top w:val="single" w:sz="4" w:space="0" w:color="000000"/>
              <w:left w:val="single" w:sz="4" w:space="0" w:color="000000"/>
              <w:bottom w:val="dotted" w:sz="4" w:space="0" w:color="auto"/>
            </w:tcBorders>
            <w:shd w:val="clear" w:color="auto" w:fill="auto"/>
          </w:tcPr>
          <w:p w:rsidR="00883986" w:rsidRPr="00BF0CCC" w:rsidRDefault="00883986" w:rsidP="00E01BA6">
            <w:pPr>
              <w:spacing w:line="360" w:lineRule="auto"/>
              <w:rPr>
                <w:rFonts w:ascii="Calibri" w:eastAsia="TAsakai_Lig" w:hAnsi="Calibri"/>
                <w:sz w:val="24"/>
              </w:rPr>
            </w:pPr>
          </w:p>
        </w:tc>
        <w:tc>
          <w:tcPr>
            <w:tcW w:w="2835" w:type="dxa"/>
            <w:tcBorders>
              <w:top w:val="nil"/>
              <w:left w:val="dotted" w:sz="4" w:space="0" w:color="auto"/>
              <w:bottom w:val="nil"/>
              <w:right w:val="nil"/>
            </w:tcBorders>
          </w:tcPr>
          <w:p w:rsidR="00883986" w:rsidRPr="00BF0CCC" w:rsidRDefault="00883986" w:rsidP="00E01BA6">
            <w:pPr>
              <w:rPr>
                <w:rFonts w:ascii="Calibri" w:eastAsia="TAsakai_Lig" w:hAnsi="Calibri"/>
                <w:sz w:val="24"/>
              </w:rPr>
            </w:pPr>
          </w:p>
        </w:tc>
      </w:tr>
      <w:tr w:rsidR="00883986" w:rsidRPr="00BF0CCC" w:rsidTr="00E01BA6">
        <w:trPr>
          <w:trHeight w:val="397"/>
        </w:trPr>
        <w:tc>
          <w:tcPr>
            <w:tcW w:w="817" w:type="dxa"/>
            <w:tcBorders>
              <w:top w:val="dotted" w:sz="4" w:space="0" w:color="auto"/>
            </w:tcBorders>
            <w:shd w:val="clear" w:color="auto" w:fill="auto"/>
          </w:tcPr>
          <w:p w:rsidR="00883986" w:rsidRPr="00BF0CCC" w:rsidRDefault="00883986" w:rsidP="00553CA3">
            <w:pPr>
              <w:spacing w:line="360" w:lineRule="auto"/>
              <w:rPr>
                <w:rFonts w:ascii="Calibri" w:eastAsia="TAsakai_Lig" w:hAnsi="Calibri"/>
                <w:sz w:val="24"/>
              </w:rPr>
            </w:pPr>
            <w:r w:rsidRPr="00BF0CCC">
              <w:rPr>
                <w:rFonts w:ascii="Calibri" w:eastAsia="TAsakai_Lig" w:hAnsi="Calibri"/>
                <w:sz w:val="24"/>
              </w:rPr>
              <w:t>1</w:t>
            </w:r>
            <w:r w:rsidR="00553CA3">
              <w:rPr>
                <w:rFonts w:ascii="Calibri" w:eastAsia="TAsakai_Lig" w:hAnsi="Calibri" w:hint="eastAsia"/>
                <w:sz w:val="24"/>
              </w:rPr>
              <w:t>8</w:t>
            </w:r>
          </w:p>
        </w:tc>
        <w:tc>
          <w:tcPr>
            <w:tcW w:w="3260" w:type="dxa"/>
            <w:tcBorders>
              <w:top w:val="dotted" w:sz="4" w:space="0" w:color="auto"/>
            </w:tcBorders>
            <w:shd w:val="clear" w:color="auto" w:fill="auto"/>
          </w:tcPr>
          <w:p w:rsidR="00883986" w:rsidRPr="00BF0CCC" w:rsidRDefault="00883986" w:rsidP="00E01BA6">
            <w:pPr>
              <w:spacing w:line="360" w:lineRule="auto"/>
              <w:rPr>
                <w:rFonts w:ascii="Calibri" w:eastAsia="TAsakai_Lig" w:hAnsi="Calibri"/>
                <w:sz w:val="24"/>
              </w:rPr>
            </w:pPr>
          </w:p>
        </w:tc>
        <w:tc>
          <w:tcPr>
            <w:tcW w:w="2835" w:type="dxa"/>
            <w:tcBorders>
              <w:top w:val="nil"/>
              <w:bottom w:val="nil"/>
              <w:right w:val="nil"/>
            </w:tcBorders>
          </w:tcPr>
          <w:p w:rsidR="00883986" w:rsidRPr="00BF0CCC" w:rsidRDefault="00883986" w:rsidP="00E01BA6">
            <w:pPr>
              <w:rPr>
                <w:rFonts w:ascii="Calibri" w:eastAsia="TAsakai_Lig" w:hAnsi="Calibri"/>
                <w:sz w:val="24"/>
              </w:rPr>
            </w:pPr>
          </w:p>
        </w:tc>
      </w:tr>
      <w:tr w:rsidR="00883986" w:rsidRPr="00BF0CCC" w:rsidTr="00E01BA6">
        <w:trPr>
          <w:trHeight w:val="397"/>
        </w:trPr>
        <w:tc>
          <w:tcPr>
            <w:tcW w:w="817" w:type="dxa"/>
            <w:tcBorders>
              <w:top w:val="dotted" w:sz="4" w:space="0" w:color="auto"/>
            </w:tcBorders>
            <w:shd w:val="clear" w:color="auto" w:fill="auto"/>
          </w:tcPr>
          <w:p w:rsidR="00883986" w:rsidRPr="00BF0CCC" w:rsidRDefault="00553CA3" w:rsidP="00E01BA6">
            <w:pPr>
              <w:spacing w:line="360" w:lineRule="auto"/>
              <w:rPr>
                <w:rFonts w:ascii="Calibri" w:eastAsia="TAsakai_Lig" w:hAnsi="Calibri"/>
                <w:sz w:val="24"/>
              </w:rPr>
            </w:pPr>
            <w:r>
              <w:rPr>
                <w:rFonts w:ascii="Calibri" w:eastAsia="TAsakai_Lig" w:hAnsi="Calibri" w:hint="eastAsia"/>
                <w:sz w:val="24"/>
              </w:rPr>
              <w:t>19</w:t>
            </w:r>
          </w:p>
        </w:tc>
        <w:tc>
          <w:tcPr>
            <w:tcW w:w="3260" w:type="dxa"/>
            <w:tcBorders>
              <w:top w:val="dotted" w:sz="4" w:space="0" w:color="auto"/>
            </w:tcBorders>
            <w:shd w:val="clear" w:color="auto" w:fill="auto"/>
          </w:tcPr>
          <w:p w:rsidR="00883986" w:rsidRPr="00BF0CCC" w:rsidRDefault="00883986" w:rsidP="00E01BA6">
            <w:pPr>
              <w:spacing w:line="360" w:lineRule="auto"/>
              <w:rPr>
                <w:rFonts w:ascii="Calibri" w:eastAsia="TAsakai_Lig" w:hAnsi="Calibri"/>
                <w:sz w:val="24"/>
              </w:rPr>
            </w:pPr>
          </w:p>
        </w:tc>
        <w:tc>
          <w:tcPr>
            <w:tcW w:w="2835" w:type="dxa"/>
            <w:tcBorders>
              <w:top w:val="nil"/>
              <w:bottom w:val="nil"/>
              <w:right w:val="nil"/>
            </w:tcBorders>
          </w:tcPr>
          <w:p w:rsidR="00883986" w:rsidRPr="00BF0CCC" w:rsidRDefault="00883986" w:rsidP="00E01BA6">
            <w:pPr>
              <w:rPr>
                <w:rFonts w:ascii="Calibri" w:eastAsia="TAsakai_Lig" w:hAnsi="Calibri"/>
                <w:sz w:val="24"/>
              </w:rPr>
            </w:pPr>
          </w:p>
        </w:tc>
      </w:tr>
    </w:tbl>
    <w:p w:rsidR="00883986" w:rsidRPr="00BF0CCC" w:rsidRDefault="00883986" w:rsidP="00883986">
      <w:pPr>
        <w:rPr>
          <w:rFonts w:ascii="TAsakai_Lig" w:eastAsia="TAsakai_Lig" w:hAnsi="TAsakai_Lig"/>
          <w:sz w:val="24"/>
        </w:rPr>
      </w:pPr>
    </w:p>
    <w:p w:rsidR="00A6425F" w:rsidRPr="00BF0CCC" w:rsidRDefault="00A6425F">
      <w:pPr>
        <w:widowControl/>
        <w:jc w:val="left"/>
        <w:rPr>
          <w:rFonts w:ascii="Calibri" w:eastAsia="TAsakai_Lig" w:hAnsi="Calibri"/>
          <w:sz w:val="24"/>
        </w:rPr>
      </w:pPr>
      <w:r w:rsidRPr="00BF0CCC">
        <w:rPr>
          <w:rFonts w:ascii="Calibri" w:eastAsia="TAsakai_Lig" w:hAnsi="Calibri"/>
          <w:sz w:val="24"/>
        </w:rPr>
        <w:br w:type="page"/>
      </w:r>
    </w:p>
    <w:p w:rsidR="00A178E5" w:rsidRPr="00BF0CCC" w:rsidRDefault="00A178E5" w:rsidP="00A178E5">
      <w:pPr>
        <w:widowControl/>
        <w:jc w:val="left"/>
        <w:rPr>
          <w:rFonts w:ascii="Calibri" w:eastAsia="TAsakai_Lig" w:hAnsi="Calibri"/>
          <w:sz w:val="24"/>
        </w:rPr>
      </w:pPr>
      <w:r>
        <w:rPr>
          <w:rFonts w:ascii="Calibri" w:eastAsia="TAsakai_Lig" w:hAnsi="Calibri" w:hint="eastAsia"/>
          <w:sz w:val="24"/>
        </w:rPr>
        <w:lastRenderedPageBreak/>
        <w:t>Answer</w:t>
      </w:r>
      <w:r>
        <w:rPr>
          <w:rFonts w:ascii="Calibri" w:eastAsia="TAsakai_Lig" w:hAnsi="Calibri" w:hint="eastAsia"/>
          <w:sz w:val="24"/>
        </w:rPr>
        <w:t xml:space="preserve">　</w:t>
      </w:r>
      <w:r>
        <w:rPr>
          <w:rFonts w:ascii="Calibri" w:eastAsia="TAsakai_Lig" w:hAnsi="Calibri" w:hint="eastAsia"/>
          <w:sz w:val="24"/>
        </w:rPr>
        <w:t>sheet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2"/>
        <w:gridCol w:w="1701"/>
        <w:gridCol w:w="1701"/>
        <w:gridCol w:w="1701"/>
        <w:gridCol w:w="1701"/>
      </w:tblGrid>
      <w:tr w:rsidR="00A178E5" w:rsidRPr="00BF0CCC" w:rsidTr="000E1B26">
        <w:trPr>
          <w:trHeight w:val="397"/>
        </w:trPr>
        <w:tc>
          <w:tcPr>
            <w:tcW w:w="1242" w:type="dxa"/>
            <w:tcBorders>
              <w:top w:val="nil"/>
              <w:left w:val="nil"/>
              <w:right w:val="nil"/>
            </w:tcBorders>
            <w:shd w:val="clear" w:color="auto" w:fill="auto"/>
          </w:tcPr>
          <w:p w:rsidR="00A178E5" w:rsidRPr="00BF0CCC" w:rsidRDefault="00A178E5" w:rsidP="000E1B26">
            <w:pPr>
              <w:rPr>
                <w:rFonts w:ascii="Calibri" w:eastAsia="TAsakai_Lig" w:hAnsi="Calibri"/>
                <w:sz w:val="24"/>
              </w:rPr>
            </w:pPr>
            <w:r w:rsidRPr="00BF0CCC">
              <w:rPr>
                <w:rFonts w:ascii="Calibri" w:eastAsia="TAsakai_Lig" w:hAnsi="Calibri" w:hint="eastAsia"/>
                <w:sz w:val="24"/>
              </w:rPr>
              <w:t>Part I</w:t>
            </w:r>
          </w:p>
        </w:tc>
        <w:tc>
          <w:tcPr>
            <w:tcW w:w="1701" w:type="dxa"/>
            <w:tcBorders>
              <w:top w:val="nil"/>
              <w:left w:val="nil"/>
              <w:right w:val="nil"/>
            </w:tcBorders>
            <w:shd w:val="clear" w:color="auto" w:fill="auto"/>
          </w:tcPr>
          <w:p w:rsidR="00A178E5" w:rsidRPr="00BF0CCC" w:rsidRDefault="00A178E5" w:rsidP="000E1B26">
            <w:pPr>
              <w:rPr>
                <w:rFonts w:ascii="Calibri" w:eastAsia="TAsakai_Lig" w:hAnsi="Calibri"/>
                <w:sz w:val="24"/>
              </w:rPr>
            </w:pPr>
          </w:p>
        </w:tc>
        <w:tc>
          <w:tcPr>
            <w:tcW w:w="1701" w:type="dxa"/>
            <w:tcBorders>
              <w:top w:val="nil"/>
              <w:left w:val="nil"/>
              <w:bottom w:val="nil"/>
              <w:right w:val="nil"/>
            </w:tcBorders>
          </w:tcPr>
          <w:p w:rsidR="00A178E5" w:rsidRPr="00BF0CCC" w:rsidRDefault="00A178E5" w:rsidP="000E1B26">
            <w:pPr>
              <w:rPr>
                <w:rFonts w:ascii="Calibri" w:eastAsia="TAsakai_Lig" w:hAnsi="Calibri"/>
                <w:sz w:val="24"/>
              </w:rPr>
            </w:pPr>
          </w:p>
        </w:tc>
        <w:tc>
          <w:tcPr>
            <w:tcW w:w="1701" w:type="dxa"/>
            <w:tcBorders>
              <w:top w:val="nil"/>
              <w:left w:val="nil"/>
              <w:right w:val="nil"/>
            </w:tcBorders>
          </w:tcPr>
          <w:p w:rsidR="00A178E5" w:rsidRPr="00BF0CCC" w:rsidRDefault="00A178E5" w:rsidP="000E1B26">
            <w:pPr>
              <w:rPr>
                <w:rFonts w:ascii="Calibri" w:eastAsia="TAsakai_Lig" w:hAnsi="Calibri"/>
                <w:sz w:val="24"/>
              </w:rPr>
            </w:pPr>
            <w:r w:rsidRPr="00BF0CCC">
              <w:rPr>
                <w:rFonts w:ascii="Calibri" w:eastAsia="TAsakai_Lig" w:hAnsi="Calibri" w:hint="eastAsia"/>
                <w:sz w:val="24"/>
              </w:rPr>
              <w:t>Part II</w:t>
            </w:r>
          </w:p>
        </w:tc>
        <w:tc>
          <w:tcPr>
            <w:tcW w:w="1701" w:type="dxa"/>
            <w:tcBorders>
              <w:top w:val="nil"/>
              <w:left w:val="nil"/>
              <w:right w:val="nil"/>
            </w:tcBorders>
          </w:tcPr>
          <w:p w:rsidR="00A178E5" w:rsidRPr="00BF0CCC" w:rsidRDefault="00A178E5" w:rsidP="000E1B26">
            <w:pPr>
              <w:rPr>
                <w:rFonts w:ascii="Calibri" w:eastAsia="TAsakai_Lig" w:hAnsi="Calibri"/>
                <w:sz w:val="24"/>
              </w:rPr>
            </w:pPr>
          </w:p>
        </w:tc>
      </w:tr>
      <w:tr w:rsidR="00A178E5" w:rsidRPr="00BF0CCC" w:rsidTr="000E1B26">
        <w:trPr>
          <w:trHeight w:val="397"/>
        </w:trPr>
        <w:tc>
          <w:tcPr>
            <w:tcW w:w="1242" w:type="dxa"/>
            <w:shd w:val="clear" w:color="auto" w:fill="auto"/>
          </w:tcPr>
          <w:p w:rsidR="00A178E5" w:rsidRPr="00BF0CCC" w:rsidRDefault="00A178E5" w:rsidP="000E1B26">
            <w:pPr>
              <w:spacing w:line="360" w:lineRule="auto"/>
              <w:rPr>
                <w:rFonts w:ascii="Calibri" w:eastAsia="TAsakai_Lig" w:hAnsi="Calibri"/>
                <w:sz w:val="24"/>
              </w:rPr>
            </w:pPr>
            <w:r w:rsidRPr="00BF0CCC">
              <w:rPr>
                <w:rFonts w:ascii="Calibri" w:eastAsia="TAsakai_Lig" w:hAnsi="Calibri"/>
                <w:sz w:val="24"/>
              </w:rPr>
              <w:t>1</w:t>
            </w:r>
          </w:p>
        </w:tc>
        <w:tc>
          <w:tcPr>
            <w:tcW w:w="1701" w:type="dxa"/>
            <w:shd w:val="clear" w:color="auto" w:fill="auto"/>
          </w:tcPr>
          <w:p w:rsidR="00A178E5" w:rsidRPr="00BF0CCC" w:rsidRDefault="00EA689C" w:rsidP="00EA689C">
            <w:pPr>
              <w:spacing w:line="360" w:lineRule="auto"/>
              <w:jc w:val="center"/>
              <w:rPr>
                <w:rFonts w:ascii="Calibri" w:eastAsia="TAsakai_Lig" w:hAnsi="Calibri"/>
                <w:sz w:val="24"/>
              </w:rPr>
            </w:pPr>
            <w:r>
              <w:rPr>
                <w:rFonts w:ascii="Calibri" w:eastAsia="TAsakai_Lig" w:hAnsi="Calibri"/>
                <w:sz w:val="24"/>
              </w:rPr>
              <w:t>c</w:t>
            </w:r>
          </w:p>
        </w:tc>
        <w:tc>
          <w:tcPr>
            <w:tcW w:w="1701" w:type="dxa"/>
            <w:tcBorders>
              <w:top w:val="nil"/>
              <w:bottom w:val="nil"/>
            </w:tcBorders>
          </w:tcPr>
          <w:p w:rsidR="00A178E5" w:rsidRPr="00BF0CCC" w:rsidRDefault="00A178E5" w:rsidP="000E1B26">
            <w:pPr>
              <w:spacing w:line="360" w:lineRule="auto"/>
              <w:rPr>
                <w:rFonts w:ascii="Calibri" w:eastAsia="TAsakai_Lig" w:hAnsi="Calibri"/>
                <w:sz w:val="24"/>
              </w:rPr>
            </w:pPr>
          </w:p>
        </w:tc>
        <w:tc>
          <w:tcPr>
            <w:tcW w:w="1701" w:type="dxa"/>
          </w:tcPr>
          <w:p w:rsidR="00A178E5" w:rsidRPr="00BF0CCC" w:rsidRDefault="00A178E5" w:rsidP="000E1B26">
            <w:pPr>
              <w:spacing w:line="360" w:lineRule="auto"/>
              <w:rPr>
                <w:rFonts w:ascii="Calibri" w:eastAsia="TAsakai_Lig" w:hAnsi="Calibri"/>
                <w:sz w:val="24"/>
              </w:rPr>
            </w:pPr>
            <w:r>
              <w:rPr>
                <w:rFonts w:ascii="Calibri" w:eastAsia="TAsakai_Lig" w:hAnsi="Calibri" w:hint="eastAsia"/>
                <w:sz w:val="24"/>
              </w:rPr>
              <w:t>7</w:t>
            </w:r>
          </w:p>
        </w:tc>
        <w:tc>
          <w:tcPr>
            <w:tcW w:w="1701" w:type="dxa"/>
          </w:tcPr>
          <w:p w:rsidR="00A178E5" w:rsidRPr="00BF0CCC" w:rsidRDefault="00EA689C" w:rsidP="00EA689C">
            <w:pPr>
              <w:spacing w:line="360" w:lineRule="auto"/>
              <w:jc w:val="center"/>
              <w:rPr>
                <w:rFonts w:ascii="Calibri" w:eastAsia="TAsakai_Lig" w:hAnsi="Calibri"/>
                <w:sz w:val="24"/>
              </w:rPr>
            </w:pPr>
            <w:r>
              <w:rPr>
                <w:rFonts w:ascii="Calibri" w:eastAsia="TAsakai_Lig" w:hAnsi="Calibri"/>
                <w:sz w:val="24"/>
              </w:rPr>
              <w:t>c</w:t>
            </w:r>
          </w:p>
        </w:tc>
      </w:tr>
      <w:tr w:rsidR="00A178E5" w:rsidRPr="00BF0CCC" w:rsidTr="000E1B26">
        <w:trPr>
          <w:trHeight w:val="397"/>
        </w:trPr>
        <w:tc>
          <w:tcPr>
            <w:tcW w:w="1242" w:type="dxa"/>
            <w:shd w:val="clear" w:color="auto" w:fill="auto"/>
          </w:tcPr>
          <w:p w:rsidR="00A178E5" w:rsidRPr="00BF0CCC" w:rsidRDefault="00A178E5" w:rsidP="000E1B26">
            <w:pPr>
              <w:spacing w:line="360" w:lineRule="auto"/>
              <w:rPr>
                <w:rFonts w:ascii="Calibri" w:eastAsia="TAsakai_Lig" w:hAnsi="Calibri"/>
                <w:sz w:val="24"/>
              </w:rPr>
            </w:pPr>
            <w:r w:rsidRPr="00BF0CCC">
              <w:rPr>
                <w:rFonts w:ascii="Calibri" w:eastAsia="TAsakai_Lig" w:hAnsi="Calibri"/>
                <w:sz w:val="24"/>
              </w:rPr>
              <w:t>2</w:t>
            </w:r>
          </w:p>
        </w:tc>
        <w:tc>
          <w:tcPr>
            <w:tcW w:w="1701" w:type="dxa"/>
            <w:shd w:val="clear" w:color="auto" w:fill="auto"/>
          </w:tcPr>
          <w:p w:rsidR="00A178E5" w:rsidRPr="00BF0CCC" w:rsidRDefault="00EA689C" w:rsidP="00EA689C">
            <w:pPr>
              <w:spacing w:line="360" w:lineRule="auto"/>
              <w:jc w:val="center"/>
              <w:rPr>
                <w:rFonts w:ascii="Calibri" w:eastAsia="TAsakai_Lig" w:hAnsi="Calibri"/>
                <w:sz w:val="24"/>
              </w:rPr>
            </w:pPr>
            <w:r>
              <w:rPr>
                <w:rFonts w:ascii="Calibri" w:eastAsia="TAsakai_Lig" w:hAnsi="Calibri"/>
                <w:sz w:val="24"/>
              </w:rPr>
              <w:t>c</w:t>
            </w:r>
          </w:p>
        </w:tc>
        <w:tc>
          <w:tcPr>
            <w:tcW w:w="1701" w:type="dxa"/>
            <w:tcBorders>
              <w:top w:val="nil"/>
              <w:bottom w:val="nil"/>
            </w:tcBorders>
          </w:tcPr>
          <w:p w:rsidR="00A178E5" w:rsidRPr="00BF0CCC" w:rsidRDefault="00A178E5" w:rsidP="000E1B26">
            <w:pPr>
              <w:spacing w:line="360" w:lineRule="auto"/>
              <w:rPr>
                <w:rFonts w:ascii="Calibri" w:eastAsia="TAsakai_Lig" w:hAnsi="Calibri"/>
                <w:sz w:val="24"/>
              </w:rPr>
            </w:pPr>
          </w:p>
        </w:tc>
        <w:tc>
          <w:tcPr>
            <w:tcW w:w="1701" w:type="dxa"/>
          </w:tcPr>
          <w:p w:rsidR="00A178E5" w:rsidRPr="00BF0CCC" w:rsidRDefault="00A178E5" w:rsidP="000E1B26">
            <w:pPr>
              <w:spacing w:line="360" w:lineRule="auto"/>
              <w:rPr>
                <w:rFonts w:ascii="Calibri" w:eastAsia="TAsakai_Lig" w:hAnsi="Calibri"/>
                <w:sz w:val="24"/>
              </w:rPr>
            </w:pPr>
            <w:r>
              <w:rPr>
                <w:rFonts w:ascii="Calibri" w:eastAsia="TAsakai_Lig" w:hAnsi="Calibri" w:hint="eastAsia"/>
                <w:sz w:val="24"/>
              </w:rPr>
              <w:t>8</w:t>
            </w:r>
          </w:p>
        </w:tc>
        <w:tc>
          <w:tcPr>
            <w:tcW w:w="1701" w:type="dxa"/>
          </w:tcPr>
          <w:p w:rsidR="00A178E5" w:rsidRPr="00BF0CCC" w:rsidRDefault="00EA689C" w:rsidP="00EA689C">
            <w:pPr>
              <w:spacing w:line="360" w:lineRule="auto"/>
              <w:jc w:val="center"/>
              <w:rPr>
                <w:rFonts w:ascii="Calibri" w:eastAsia="TAsakai_Lig" w:hAnsi="Calibri"/>
                <w:sz w:val="24"/>
              </w:rPr>
            </w:pPr>
            <w:r>
              <w:rPr>
                <w:rFonts w:ascii="Calibri" w:eastAsia="TAsakai_Lig" w:hAnsi="Calibri"/>
                <w:sz w:val="24"/>
              </w:rPr>
              <w:t>a</w:t>
            </w:r>
          </w:p>
        </w:tc>
      </w:tr>
      <w:tr w:rsidR="00A178E5" w:rsidRPr="00BF0CCC" w:rsidTr="000E1B26">
        <w:trPr>
          <w:trHeight w:val="397"/>
        </w:trPr>
        <w:tc>
          <w:tcPr>
            <w:tcW w:w="1242" w:type="dxa"/>
            <w:shd w:val="clear" w:color="auto" w:fill="auto"/>
          </w:tcPr>
          <w:p w:rsidR="00A178E5" w:rsidRPr="00BF0CCC" w:rsidRDefault="00A178E5" w:rsidP="000E1B26">
            <w:pPr>
              <w:spacing w:line="360" w:lineRule="auto"/>
              <w:rPr>
                <w:rFonts w:ascii="Calibri" w:eastAsia="TAsakai_Lig" w:hAnsi="Calibri"/>
                <w:sz w:val="24"/>
              </w:rPr>
            </w:pPr>
            <w:r w:rsidRPr="00BF0CCC">
              <w:rPr>
                <w:rFonts w:ascii="Calibri" w:eastAsia="TAsakai_Lig" w:hAnsi="Calibri"/>
                <w:sz w:val="24"/>
              </w:rPr>
              <w:t>3</w:t>
            </w:r>
          </w:p>
        </w:tc>
        <w:tc>
          <w:tcPr>
            <w:tcW w:w="1701" w:type="dxa"/>
            <w:shd w:val="clear" w:color="auto" w:fill="auto"/>
          </w:tcPr>
          <w:p w:rsidR="00A178E5" w:rsidRPr="00BF0CCC" w:rsidRDefault="00EA689C" w:rsidP="00EA689C">
            <w:pPr>
              <w:spacing w:line="360" w:lineRule="auto"/>
              <w:jc w:val="center"/>
              <w:rPr>
                <w:rFonts w:ascii="Calibri" w:eastAsia="TAsakai_Lig" w:hAnsi="Calibri"/>
                <w:sz w:val="24"/>
              </w:rPr>
            </w:pPr>
            <w:r>
              <w:rPr>
                <w:rFonts w:ascii="Calibri" w:eastAsia="TAsakai_Lig" w:hAnsi="Calibri"/>
                <w:sz w:val="24"/>
              </w:rPr>
              <w:t>c</w:t>
            </w:r>
          </w:p>
        </w:tc>
        <w:tc>
          <w:tcPr>
            <w:tcW w:w="1701" w:type="dxa"/>
            <w:tcBorders>
              <w:top w:val="nil"/>
              <w:bottom w:val="nil"/>
            </w:tcBorders>
          </w:tcPr>
          <w:p w:rsidR="00A178E5" w:rsidRPr="00BF0CCC" w:rsidRDefault="00A178E5" w:rsidP="000E1B26">
            <w:pPr>
              <w:spacing w:line="360" w:lineRule="auto"/>
              <w:rPr>
                <w:rFonts w:ascii="Calibri" w:eastAsia="TAsakai_Lig" w:hAnsi="Calibri"/>
                <w:sz w:val="24"/>
              </w:rPr>
            </w:pPr>
          </w:p>
        </w:tc>
        <w:tc>
          <w:tcPr>
            <w:tcW w:w="1701" w:type="dxa"/>
          </w:tcPr>
          <w:p w:rsidR="00A178E5" w:rsidRPr="00BF0CCC" w:rsidRDefault="00A178E5" w:rsidP="000E1B26">
            <w:pPr>
              <w:spacing w:line="360" w:lineRule="auto"/>
              <w:rPr>
                <w:rFonts w:ascii="Calibri" w:eastAsia="TAsakai_Lig" w:hAnsi="Calibri"/>
                <w:sz w:val="24"/>
              </w:rPr>
            </w:pPr>
            <w:r>
              <w:rPr>
                <w:rFonts w:ascii="Calibri" w:eastAsia="TAsakai_Lig" w:hAnsi="Calibri" w:hint="eastAsia"/>
                <w:sz w:val="24"/>
              </w:rPr>
              <w:t>9</w:t>
            </w:r>
          </w:p>
        </w:tc>
        <w:tc>
          <w:tcPr>
            <w:tcW w:w="1701" w:type="dxa"/>
          </w:tcPr>
          <w:p w:rsidR="00A178E5" w:rsidRPr="00BF0CCC" w:rsidRDefault="00EA689C" w:rsidP="00EA689C">
            <w:pPr>
              <w:spacing w:line="360" w:lineRule="auto"/>
              <w:jc w:val="center"/>
              <w:rPr>
                <w:rFonts w:ascii="Calibri" w:eastAsia="TAsakai_Lig" w:hAnsi="Calibri"/>
                <w:sz w:val="24"/>
              </w:rPr>
            </w:pPr>
            <w:r>
              <w:rPr>
                <w:rFonts w:ascii="Calibri" w:eastAsia="TAsakai_Lig" w:hAnsi="Calibri"/>
                <w:sz w:val="24"/>
              </w:rPr>
              <w:t>g</w:t>
            </w:r>
          </w:p>
        </w:tc>
      </w:tr>
      <w:tr w:rsidR="00A178E5" w:rsidRPr="00BF0CCC" w:rsidTr="000E1B26">
        <w:trPr>
          <w:trHeight w:val="397"/>
        </w:trPr>
        <w:tc>
          <w:tcPr>
            <w:tcW w:w="1242" w:type="dxa"/>
            <w:shd w:val="clear" w:color="auto" w:fill="auto"/>
          </w:tcPr>
          <w:p w:rsidR="00A178E5" w:rsidRPr="00BF0CCC" w:rsidRDefault="00A178E5" w:rsidP="000E1B26">
            <w:pPr>
              <w:spacing w:line="360" w:lineRule="auto"/>
              <w:rPr>
                <w:rFonts w:ascii="Calibri" w:eastAsia="TAsakai_Lig" w:hAnsi="Calibri"/>
                <w:sz w:val="24"/>
              </w:rPr>
            </w:pPr>
            <w:r w:rsidRPr="00BF0CCC">
              <w:rPr>
                <w:rFonts w:ascii="Calibri" w:eastAsia="TAsakai_Lig" w:hAnsi="Calibri"/>
                <w:sz w:val="24"/>
              </w:rPr>
              <w:t>4</w:t>
            </w:r>
          </w:p>
        </w:tc>
        <w:tc>
          <w:tcPr>
            <w:tcW w:w="1701" w:type="dxa"/>
            <w:shd w:val="clear" w:color="auto" w:fill="auto"/>
          </w:tcPr>
          <w:p w:rsidR="00A178E5" w:rsidRPr="00BF0CCC" w:rsidRDefault="00EA689C" w:rsidP="00EA689C">
            <w:pPr>
              <w:spacing w:line="360" w:lineRule="auto"/>
              <w:jc w:val="center"/>
              <w:rPr>
                <w:rFonts w:ascii="Calibri" w:eastAsia="TAsakai_Lig" w:hAnsi="Calibri"/>
                <w:sz w:val="24"/>
              </w:rPr>
            </w:pPr>
            <w:r>
              <w:rPr>
                <w:rFonts w:ascii="Calibri" w:eastAsia="TAsakai_Lig" w:hAnsi="Calibri"/>
                <w:sz w:val="24"/>
              </w:rPr>
              <w:t>b</w:t>
            </w:r>
          </w:p>
        </w:tc>
        <w:tc>
          <w:tcPr>
            <w:tcW w:w="1701" w:type="dxa"/>
            <w:tcBorders>
              <w:top w:val="nil"/>
              <w:bottom w:val="nil"/>
            </w:tcBorders>
          </w:tcPr>
          <w:p w:rsidR="00A178E5" w:rsidRPr="00BF0CCC" w:rsidRDefault="00A178E5" w:rsidP="000E1B26">
            <w:pPr>
              <w:spacing w:line="360" w:lineRule="auto"/>
              <w:rPr>
                <w:rFonts w:ascii="Calibri" w:eastAsia="TAsakai_Lig" w:hAnsi="Calibri"/>
                <w:sz w:val="24"/>
              </w:rPr>
            </w:pPr>
          </w:p>
        </w:tc>
        <w:tc>
          <w:tcPr>
            <w:tcW w:w="1701" w:type="dxa"/>
            <w:tcBorders>
              <w:bottom w:val="single" w:sz="4" w:space="0" w:color="000000"/>
            </w:tcBorders>
          </w:tcPr>
          <w:p w:rsidR="00A178E5" w:rsidRPr="00BF0CCC" w:rsidRDefault="00A178E5" w:rsidP="000E1B26">
            <w:pPr>
              <w:spacing w:line="360" w:lineRule="auto"/>
              <w:rPr>
                <w:rFonts w:ascii="Calibri" w:eastAsia="TAsakai_Lig" w:hAnsi="Calibri"/>
                <w:sz w:val="24"/>
              </w:rPr>
            </w:pPr>
            <w:r w:rsidRPr="00BF0CCC">
              <w:rPr>
                <w:rFonts w:ascii="Calibri" w:eastAsia="TAsakai_Lig" w:hAnsi="Calibri" w:hint="eastAsia"/>
                <w:sz w:val="24"/>
              </w:rPr>
              <w:t>1</w:t>
            </w:r>
            <w:r>
              <w:rPr>
                <w:rFonts w:ascii="Calibri" w:eastAsia="TAsakai_Lig" w:hAnsi="Calibri" w:hint="eastAsia"/>
                <w:sz w:val="24"/>
              </w:rPr>
              <w:t>0</w:t>
            </w:r>
          </w:p>
        </w:tc>
        <w:tc>
          <w:tcPr>
            <w:tcW w:w="1701" w:type="dxa"/>
            <w:tcBorders>
              <w:bottom w:val="single" w:sz="4" w:space="0" w:color="000000"/>
            </w:tcBorders>
          </w:tcPr>
          <w:p w:rsidR="00A178E5" w:rsidRPr="00BF0CCC" w:rsidRDefault="00EA689C" w:rsidP="00EA689C">
            <w:pPr>
              <w:spacing w:line="360" w:lineRule="auto"/>
              <w:jc w:val="center"/>
              <w:rPr>
                <w:rFonts w:ascii="Calibri" w:eastAsia="TAsakai_Lig" w:hAnsi="Calibri"/>
                <w:sz w:val="24"/>
              </w:rPr>
            </w:pPr>
            <w:r>
              <w:rPr>
                <w:rFonts w:ascii="Calibri" w:eastAsia="TAsakai_Lig" w:hAnsi="Calibri"/>
                <w:sz w:val="24"/>
              </w:rPr>
              <w:t>e</w:t>
            </w:r>
          </w:p>
        </w:tc>
      </w:tr>
      <w:tr w:rsidR="00A178E5" w:rsidRPr="00BF0CCC" w:rsidTr="000E1B26">
        <w:trPr>
          <w:trHeight w:val="397"/>
        </w:trPr>
        <w:tc>
          <w:tcPr>
            <w:tcW w:w="1242" w:type="dxa"/>
            <w:shd w:val="clear" w:color="auto" w:fill="auto"/>
          </w:tcPr>
          <w:p w:rsidR="00A178E5" w:rsidRPr="00BF0CCC" w:rsidRDefault="00A178E5" w:rsidP="000E1B26">
            <w:pPr>
              <w:spacing w:line="360" w:lineRule="auto"/>
              <w:rPr>
                <w:rFonts w:ascii="Calibri" w:eastAsia="TAsakai_Lig" w:hAnsi="Calibri"/>
                <w:sz w:val="24"/>
              </w:rPr>
            </w:pPr>
            <w:r w:rsidRPr="00BF0CCC">
              <w:rPr>
                <w:rFonts w:ascii="Calibri" w:eastAsia="TAsakai_Lig" w:hAnsi="Calibri"/>
                <w:sz w:val="24"/>
              </w:rPr>
              <w:t>5</w:t>
            </w:r>
          </w:p>
        </w:tc>
        <w:tc>
          <w:tcPr>
            <w:tcW w:w="1701" w:type="dxa"/>
            <w:shd w:val="clear" w:color="auto" w:fill="auto"/>
          </w:tcPr>
          <w:p w:rsidR="00A178E5" w:rsidRPr="00BF0CCC" w:rsidRDefault="00EA689C" w:rsidP="00EA689C">
            <w:pPr>
              <w:spacing w:line="360" w:lineRule="auto"/>
              <w:jc w:val="center"/>
              <w:rPr>
                <w:rFonts w:ascii="Calibri" w:eastAsia="TAsakai_Lig" w:hAnsi="Calibri"/>
                <w:sz w:val="24"/>
              </w:rPr>
            </w:pPr>
            <w:r>
              <w:rPr>
                <w:rFonts w:ascii="Calibri" w:eastAsia="TAsakai_Lig" w:hAnsi="Calibri"/>
                <w:sz w:val="24"/>
              </w:rPr>
              <w:t>b</w:t>
            </w:r>
          </w:p>
        </w:tc>
        <w:tc>
          <w:tcPr>
            <w:tcW w:w="1701" w:type="dxa"/>
            <w:tcBorders>
              <w:top w:val="nil"/>
              <w:bottom w:val="nil"/>
              <w:right w:val="nil"/>
            </w:tcBorders>
          </w:tcPr>
          <w:p w:rsidR="00A178E5" w:rsidRPr="00BF0CCC" w:rsidRDefault="00A178E5" w:rsidP="000E1B26">
            <w:pPr>
              <w:spacing w:line="360" w:lineRule="auto"/>
              <w:rPr>
                <w:rFonts w:ascii="Calibri" w:eastAsia="TAsakai_Lig" w:hAnsi="Calibri"/>
                <w:sz w:val="24"/>
              </w:rPr>
            </w:pPr>
          </w:p>
        </w:tc>
        <w:tc>
          <w:tcPr>
            <w:tcW w:w="1701" w:type="dxa"/>
            <w:tcBorders>
              <w:left w:val="nil"/>
              <w:bottom w:val="nil"/>
              <w:right w:val="nil"/>
            </w:tcBorders>
          </w:tcPr>
          <w:p w:rsidR="00A178E5" w:rsidRPr="00BF0CCC" w:rsidRDefault="00A178E5" w:rsidP="000E1B26">
            <w:pPr>
              <w:spacing w:line="360" w:lineRule="auto"/>
              <w:rPr>
                <w:rFonts w:ascii="Calibri" w:eastAsia="TAsakai_Lig" w:hAnsi="Calibri"/>
                <w:sz w:val="24"/>
              </w:rPr>
            </w:pPr>
          </w:p>
        </w:tc>
        <w:tc>
          <w:tcPr>
            <w:tcW w:w="1701" w:type="dxa"/>
            <w:tcBorders>
              <w:left w:val="nil"/>
              <w:bottom w:val="nil"/>
              <w:right w:val="nil"/>
            </w:tcBorders>
          </w:tcPr>
          <w:p w:rsidR="00A178E5" w:rsidRPr="00BF0CCC" w:rsidRDefault="00A178E5" w:rsidP="000E1B26">
            <w:pPr>
              <w:spacing w:line="360" w:lineRule="auto"/>
              <w:rPr>
                <w:rFonts w:ascii="Calibri" w:eastAsia="TAsakai_Lig" w:hAnsi="Calibri"/>
                <w:sz w:val="24"/>
              </w:rPr>
            </w:pPr>
          </w:p>
        </w:tc>
      </w:tr>
      <w:tr w:rsidR="00A178E5" w:rsidRPr="00BF0CCC" w:rsidTr="000E1B26">
        <w:trPr>
          <w:trHeight w:val="397"/>
        </w:trPr>
        <w:tc>
          <w:tcPr>
            <w:tcW w:w="1242" w:type="dxa"/>
            <w:shd w:val="clear" w:color="auto" w:fill="auto"/>
          </w:tcPr>
          <w:p w:rsidR="00A178E5" w:rsidRPr="00BF0CCC" w:rsidRDefault="00A178E5" w:rsidP="000E1B26">
            <w:pPr>
              <w:spacing w:line="360" w:lineRule="auto"/>
              <w:rPr>
                <w:rFonts w:ascii="Calibri" w:eastAsia="TAsakai_Lig" w:hAnsi="Calibri"/>
                <w:sz w:val="24"/>
              </w:rPr>
            </w:pPr>
            <w:r w:rsidRPr="00BF0CCC">
              <w:rPr>
                <w:rFonts w:ascii="Calibri" w:eastAsia="TAsakai_Lig" w:hAnsi="Calibri"/>
                <w:sz w:val="24"/>
              </w:rPr>
              <w:t>6</w:t>
            </w:r>
          </w:p>
        </w:tc>
        <w:tc>
          <w:tcPr>
            <w:tcW w:w="1701" w:type="dxa"/>
            <w:shd w:val="clear" w:color="auto" w:fill="auto"/>
          </w:tcPr>
          <w:p w:rsidR="00A178E5" w:rsidRPr="00BF0CCC" w:rsidRDefault="00EA689C" w:rsidP="00EA689C">
            <w:pPr>
              <w:spacing w:line="360" w:lineRule="auto"/>
              <w:jc w:val="center"/>
              <w:rPr>
                <w:rFonts w:ascii="Calibri" w:eastAsia="TAsakai_Lig" w:hAnsi="Calibri"/>
                <w:sz w:val="24"/>
              </w:rPr>
            </w:pPr>
            <w:r>
              <w:rPr>
                <w:rFonts w:ascii="Calibri" w:eastAsia="TAsakai_Lig" w:hAnsi="Calibri"/>
                <w:sz w:val="24"/>
              </w:rPr>
              <w:t>a</w:t>
            </w:r>
          </w:p>
        </w:tc>
        <w:tc>
          <w:tcPr>
            <w:tcW w:w="1701" w:type="dxa"/>
            <w:tcBorders>
              <w:top w:val="nil"/>
              <w:bottom w:val="nil"/>
              <w:right w:val="nil"/>
            </w:tcBorders>
          </w:tcPr>
          <w:p w:rsidR="00A178E5" w:rsidRPr="00BF0CCC" w:rsidRDefault="00A178E5" w:rsidP="000E1B26">
            <w:pPr>
              <w:spacing w:line="360" w:lineRule="auto"/>
              <w:rPr>
                <w:rFonts w:ascii="Calibri" w:eastAsia="TAsakai_Lig" w:hAnsi="Calibri"/>
                <w:sz w:val="24"/>
              </w:rPr>
            </w:pPr>
          </w:p>
        </w:tc>
        <w:tc>
          <w:tcPr>
            <w:tcW w:w="1701" w:type="dxa"/>
            <w:tcBorders>
              <w:top w:val="nil"/>
              <w:left w:val="nil"/>
              <w:bottom w:val="nil"/>
              <w:right w:val="nil"/>
            </w:tcBorders>
          </w:tcPr>
          <w:p w:rsidR="00A178E5" w:rsidRPr="00BF0CCC" w:rsidRDefault="00A178E5" w:rsidP="000E1B26">
            <w:pPr>
              <w:spacing w:line="360" w:lineRule="auto"/>
              <w:rPr>
                <w:rFonts w:ascii="Calibri" w:eastAsia="TAsakai_Lig" w:hAnsi="Calibri"/>
                <w:sz w:val="24"/>
              </w:rPr>
            </w:pPr>
          </w:p>
        </w:tc>
        <w:tc>
          <w:tcPr>
            <w:tcW w:w="1701" w:type="dxa"/>
            <w:tcBorders>
              <w:top w:val="nil"/>
              <w:left w:val="nil"/>
              <w:bottom w:val="nil"/>
              <w:right w:val="nil"/>
            </w:tcBorders>
          </w:tcPr>
          <w:p w:rsidR="00A178E5" w:rsidRPr="00BF0CCC" w:rsidRDefault="00A178E5" w:rsidP="000E1B26">
            <w:pPr>
              <w:spacing w:line="360" w:lineRule="auto"/>
              <w:rPr>
                <w:rFonts w:ascii="Calibri" w:eastAsia="TAsakai_Lig" w:hAnsi="Calibri"/>
                <w:sz w:val="24"/>
              </w:rPr>
            </w:pPr>
          </w:p>
        </w:tc>
      </w:tr>
    </w:tbl>
    <w:p w:rsidR="00A178E5" w:rsidRPr="00BF0CCC" w:rsidRDefault="00A178E5" w:rsidP="00A178E5">
      <w:pPr>
        <w:rPr>
          <w:rFonts w:ascii="Calibri" w:eastAsia="TAsakai_Lig" w:hAnsi="Calibri"/>
          <w:sz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2"/>
        <w:gridCol w:w="1701"/>
      </w:tblGrid>
      <w:tr w:rsidR="00A178E5" w:rsidRPr="00BF0CCC" w:rsidTr="000E1B26">
        <w:trPr>
          <w:trHeight w:val="397"/>
        </w:trPr>
        <w:tc>
          <w:tcPr>
            <w:tcW w:w="1242" w:type="dxa"/>
            <w:tcBorders>
              <w:top w:val="nil"/>
              <w:left w:val="nil"/>
              <w:right w:val="nil"/>
            </w:tcBorders>
            <w:shd w:val="clear" w:color="auto" w:fill="auto"/>
          </w:tcPr>
          <w:p w:rsidR="00A178E5" w:rsidRPr="00BF0CCC" w:rsidRDefault="00A178E5" w:rsidP="000E1B26">
            <w:pPr>
              <w:rPr>
                <w:rFonts w:ascii="Calibri" w:eastAsia="TAsakai_Lig" w:hAnsi="Calibri"/>
                <w:sz w:val="24"/>
              </w:rPr>
            </w:pPr>
            <w:r w:rsidRPr="00BF0CCC">
              <w:rPr>
                <w:rFonts w:ascii="Calibri" w:eastAsia="TAsakai_Lig" w:hAnsi="Calibri" w:hint="eastAsia"/>
                <w:sz w:val="24"/>
              </w:rPr>
              <w:t>Part I</w:t>
            </w:r>
            <w:r>
              <w:rPr>
                <w:rFonts w:ascii="Calibri" w:eastAsia="TAsakai_Lig" w:hAnsi="Calibri" w:hint="eastAsia"/>
                <w:sz w:val="24"/>
              </w:rPr>
              <w:t>II</w:t>
            </w:r>
          </w:p>
        </w:tc>
        <w:tc>
          <w:tcPr>
            <w:tcW w:w="1701" w:type="dxa"/>
            <w:tcBorders>
              <w:top w:val="nil"/>
              <w:left w:val="nil"/>
              <w:right w:val="nil"/>
            </w:tcBorders>
            <w:shd w:val="clear" w:color="auto" w:fill="auto"/>
          </w:tcPr>
          <w:p w:rsidR="00A178E5" w:rsidRPr="00BF0CCC" w:rsidRDefault="00A178E5" w:rsidP="000E1B26">
            <w:pPr>
              <w:rPr>
                <w:rFonts w:ascii="Calibri" w:eastAsia="TAsakai_Lig" w:hAnsi="Calibri"/>
                <w:sz w:val="24"/>
              </w:rPr>
            </w:pPr>
          </w:p>
        </w:tc>
      </w:tr>
      <w:tr w:rsidR="00A178E5" w:rsidRPr="00BF0CCC" w:rsidTr="000E1B26">
        <w:trPr>
          <w:trHeight w:val="397"/>
        </w:trPr>
        <w:tc>
          <w:tcPr>
            <w:tcW w:w="1242" w:type="dxa"/>
            <w:shd w:val="clear" w:color="auto" w:fill="auto"/>
          </w:tcPr>
          <w:p w:rsidR="00A178E5" w:rsidRPr="00BF0CCC" w:rsidRDefault="00A178E5" w:rsidP="000E1B26">
            <w:pPr>
              <w:spacing w:line="360" w:lineRule="auto"/>
              <w:rPr>
                <w:rFonts w:ascii="Calibri" w:eastAsia="TAsakai_Lig" w:hAnsi="Calibri"/>
                <w:sz w:val="24"/>
              </w:rPr>
            </w:pPr>
            <w:r w:rsidRPr="00BF0CCC">
              <w:rPr>
                <w:rFonts w:ascii="Calibri" w:eastAsia="TAsakai_Lig" w:hAnsi="Calibri"/>
                <w:sz w:val="24"/>
              </w:rPr>
              <w:t>1</w:t>
            </w:r>
            <w:r>
              <w:rPr>
                <w:rFonts w:ascii="Calibri" w:eastAsia="TAsakai_Lig" w:hAnsi="Calibri" w:hint="eastAsia"/>
                <w:sz w:val="24"/>
              </w:rPr>
              <w:t>1</w:t>
            </w:r>
          </w:p>
        </w:tc>
        <w:tc>
          <w:tcPr>
            <w:tcW w:w="1701" w:type="dxa"/>
            <w:shd w:val="clear" w:color="auto" w:fill="auto"/>
          </w:tcPr>
          <w:p w:rsidR="00A178E5" w:rsidRPr="00BF0CCC" w:rsidRDefault="00EA689C" w:rsidP="00EA689C">
            <w:pPr>
              <w:spacing w:line="360" w:lineRule="auto"/>
              <w:jc w:val="center"/>
              <w:rPr>
                <w:rFonts w:ascii="Calibri" w:eastAsia="TAsakai_Lig" w:hAnsi="Calibri"/>
                <w:sz w:val="24"/>
              </w:rPr>
            </w:pPr>
            <w:r>
              <w:rPr>
                <w:rFonts w:ascii="Calibri" w:eastAsia="TAsakai_Lig" w:hAnsi="Calibri"/>
                <w:sz w:val="24"/>
              </w:rPr>
              <w:t>b</w:t>
            </w:r>
          </w:p>
        </w:tc>
      </w:tr>
      <w:tr w:rsidR="00A178E5" w:rsidRPr="00BF0CCC" w:rsidTr="000E1B26">
        <w:trPr>
          <w:trHeight w:val="397"/>
        </w:trPr>
        <w:tc>
          <w:tcPr>
            <w:tcW w:w="1242" w:type="dxa"/>
            <w:shd w:val="clear" w:color="auto" w:fill="auto"/>
          </w:tcPr>
          <w:p w:rsidR="00A178E5" w:rsidRPr="00BF0CCC" w:rsidRDefault="00A178E5" w:rsidP="000E1B26">
            <w:pPr>
              <w:spacing w:line="360" w:lineRule="auto"/>
              <w:rPr>
                <w:rFonts w:ascii="Calibri" w:eastAsia="TAsakai_Lig" w:hAnsi="Calibri"/>
                <w:sz w:val="24"/>
              </w:rPr>
            </w:pPr>
            <w:r>
              <w:rPr>
                <w:rFonts w:ascii="Calibri" w:eastAsia="TAsakai_Lig" w:hAnsi="Calibri" w:hint="eastAsia"/>
                <w:sz w:val="24"/>
              </w:rPr>
              <w:t>1</w:t>
            </w:r>
            <w:r w:rsidRPr="00BF0CCC">
              <w:rPr>
                <w:rFonts w:ascii="Calibri" w:eastAsia="TAsakai_Lig" w:hAnsi="Calibri"/>
                <w:sz w:val="24"/>
              </w:rPr>
              <w:t>2</w:t>
            </w:r>
          </w:p>
        </w:tc>
        <w:tc>
          <w:tcPr>
            <w:tcW w:w="1701" w:type="dxa"/>
            <w:shd w:val="clear" w:color="auto" w:fill="auto"/>
          </w:tcPr>
          <w:p w:rsidR="00A178E5" w:rsidRPr="00BF0CCC" w:rsidRDefault="00EA689C" w:rsidP="00EA689C">
            <w:pPr>
              <w:spacing w:line="360" w:lineRule="auto"/>
              <w:jc w:val="center"/>
              <w:rPr>
                <w:rFonts w:ascii="Calibri" w:eastAsia="TAsakai_Lig" w:hAnsi="Calibri"/>
                <w:sz w:val="24"/>
              </w:rPr>
            </w:pPr>
            <w:r>
              <w:rPr>
                <w:rFonts w:ascii="Calibri" w:eastAsia="TAsakai_Lig" w:hAnsi="Calibri"/>
                <w:sz w:val="24"/>
              </w:rPr>
              <w:t>c</w:t>
            </w:r>
          </w:p>
        </w:tc>
      </w:tr>
    </w:tbl>
    <w:p w:rsidR="00A178E5" w:rsidRDefault="00A178E5" w:rsidP="00A178E5">
      <w:pPr>
        <w:rPr>
          <w:rFonts w:ascii="Calibri" w:eastAsia="TAsakai_Lig" w:hAnsi="Calibri"/>
          <w:sz w:val="24"/>
        </w:rPr>
      </w:pPr>
    </w:p>
    <w:p w:rsidR="00A178E5" w:rsidRDefault="00A178E5" w:rsidP="00A178E5">
      <w:pPr>
        <w:rPr>
          <w:rFonts w:ascii="Calibri" w:eastAsia="TAsakai_Lig" w:hAnsi="Calibri"/>
          <w:sz w:val="24"/>
        </w:rPr>
      </w:pPr>
    </w:p>
    <w:p w:rsidR="00A178E5" w:rsidRPr="00BF0CCC" w:rsidRDefault="00A178E5" w:rsidP="00A178E5">
      <w:pPr>
        <w:rPr>
          <w:rFonts w:ascii="Calibri" w:eastAsia="TAsakai_Lig" w:hAnsi="Calibri"/>
          <w:sz w:val="24"/>
        </w:rPr>
      </w:pPr>
    </w:p>
    <w:p w:rsidR="00A178E5" w:rsidRPr="00BF0CCC" w:rsidRDefault="00A178E5" w:rsidP="00A178E5">
      <w:pPr>
        <w:rPr>
          <w:rFonts w:ascii="Calibri" w:eastAsia="TAsakai_Lig" w:hAnsi="Calibri"/>
          <w:sz w:val="24"/>
        </w:rPr>
      </w:pPr>
      <w:r w:rsidRPr="00BF0CCC">
        <w:rPr>
          <w:rFonts w:ascii="Calibri" w:eastAsia="TAsakai_Lig" w:hAnsi="Calibri"/>
          <w:sz w:val="24"/>
        </w:rPr>
        <w:t>Part I</w:t>
      </w:r>
      <w:r>
        <w:rPr>
          <w:rFonts w:ascii="Calibri" w:eastAsia="TAsakai_Lig" w:hAnsi="Calibri" w:hint="eastAsia"/>
          <w:sz w:val="24"/>
        </w:rPr>
        <w:t>V</w:t>
      </w:r>
    </w:p>
    <w:tbl>
      <w:tblPr>
        <w:tblW w:w="0" w:type="auto"/>
        <w:tblBorders>
          <w:top w:val="single" w:sz="4" w:space="0" w:color="000000"/>
          <w:left w:val="single" w:sz="4" w:space="0" w:color="000000"/>
          <w:bottom w:val="single" w:sz="4" w:space="0" w:color="000000"/>
          <w:right w:val="single" w:sz="4" w:space="0" w:color="000000"/>
          <w:insideH w:val="dotted" w:sz="4" w:space="0" w:color="auto"/>
          <w:insideV w:val="single" w:sz="4" w:space="0" w:color="000000"/>
        </w:tblBorders>
        <w:tblLook w:val="04A0" w:firstRow="1" w:lastRow="0" w:firstColumn="1" w:lastColumn="0" w:noHBand="0" w:noVBand="1"/>
      </w:tblPr>
      <w:tblGrid>
        <w:gridCol w:w="817"/>
        <w:gridCol w:w="2835"/>
        <w:gridCol w:w="5245"/>
      </w:tblGrid>
      <w:tr w:rsidR="00A178E5" w:rsidRPr="00BF0CCC" w:rsidTr="00EA689C">
        <w:trPr>
          <w:trHeight w:val="397"/>
        </w:trPr>
        <w:tc>
          <w:tcPr>
            <w:tcW w:w="817" w:type="dxa"/>
            <w:shd w:val="clear" w:color="auto" w:fill="auto"/>
          </w:tcPr>
          <w:p w:rsidR="00A178E5" w:rsidRPr="00BF0CCC" w:rsidRDefault="00A178E5" w:rsidP="000E1B26">
            <w:pPr>
              <w:spacing w:line="360" w:lineRule="auto"/>
              <w:rPr>
                <w:rFonts w:ascii="Calibri" w:eastAsia="TAsakai_Lig" w:hAnsi="Calibri"/>
                <w:sz w:val="24"/>
              </w:rPr>
            </w:pPr>
            <w:r w:rsidRPr="00BF0CCC">
              <w:rPr>
                <w:rFonts w:ascii="Calibri" w:eastAsia="TAsakai_Lig" w:hAnsi="Calibri" w:hint="eastAsia"/>
                <w:sz w:val="24"/>
              </w:rPr>
              <w:t>1</w:t>
            </w:r>
            <w:r>
              <w:rPr>
                <w:rFonts w:ascii="Calibri" w:eastAsia="TAsakai_Lig" w:hAnsi="Calibri" w:hint="eastAsia"/>
                <w:sz w:val="24"/>
              </w:rPr>
              <w:t>3</w:t>
            </w:r>
          </w:p>
        </w:tc>
        <w:tc>
          <w:tcPr>
            <w:tcW w:w="2835" w:type="dxa"/>
            <w:shd w:val="clear" w:color="auto" w:fill="auto"/>
          </w:tcPr>
          <w:p w:rsidR="00A178E5" w:rsidRPr="00BF0CCC" w:rsidRDefault="00EA689C" w:rsidP="000E1B26">
            <w:pPr>
              <w:spacing w:line="360" w:lineRule="auto"/>
              <w:rPr>
                <w:rFonts w:ascii="Calibri" w:eastAsia="TAsakai_Lig" w:hAnsi="Calibri"/>
                <w:sz w:val="24"/>
              </w:rPr>
            </w:pPr>
            <w:r>
              <w:rPr>
                <w:rFonts w:ascii="Calibri" w:eastAsia="TAsakai_Lig" w:hAnsi="Calibri"/>
                <w:sz w:val="24"/>
              </w:rPr>
              <w:t>2</w:t>
            </w:r>
          </w:p>
        </w:tc>
        <w:tc>
          <w:tcPr>
            <w:tcW w:w="5245" w:type="dxa"/>
            <w:tcBorders>
              <w:top w:val="nil"/>
              <w:bottom w:val="nil"/>
              <w:right w:val="nil"/>
            </w:tcBorders>
          </w:tcPr>
          <w:p w:rsidR="00A178E5" w:rsidRPr="00BF0CCC" w:rsidRDefault="00A178E5" w:rsidP="000E1B26">
            <w:pPr>
              <w:ind w:right="-1101"/>
              <w:rPr>
                <w:rFonts w:ascii="Calibri" w:eastAsia="TAsakai_Lig" w:hAnsi="Calibri"/>
                <w:sz w:val="24"/>
              </w:rPr>
            </w:pPr>
          </w:p>
        </w:tc>
      </w:tr>
      <w:tr w:rsidR="00A178E5" w:rsidRPr="00BF0CCC" w:rsidTr="00EA689C">
        <w:trPr>
          <w:trHeight w:val="397"/>
        </w:trPr>
        <w:tc>
          <w:tcPr>
            <w:tcW w:w="817" w:type="dxa"/>
            <w:shd w:val="clear" w:color="auto" w:fill="auto"/>
          </w:tcPr>
          <w:p w:rsidR="00A178E5" w:rsidRPr="00BF0CCC" w:rsidRDefault="00A178E5" w:rsidP="000E1B26">
            <w:pPr>
              <w:spacing w:line="360" w:lineRule="auto"/>
              <w:rPr>
                <w:rFonts w:ascii="Calibri" w:eastAsia="TAsakai_Lig" w:hAnsi="Calibri"/>
                <w:sz w:val="24"/>
              </w:rPr>
            </w:pPr>
            <w:r>
              <w:rPr>
                <w:rFonts w:ascii="Calibri" w:eastAsia="TAsakai_Lig" w:hAnsi="Calibri" w:hint="eastAsia"/>
                <w:sz w:val="24"/>
              </w:rPr>
              <w:t>14</w:t>
            </w:r>
          </w:p>
        </w:tc>
        <w:tc>
          <w:tcPr>
            <w:tcW w:w="2835" w:type="dxa"/>
            <w:shd w:val="clear" w:color="auto" w:fill="auto"/>
          </w:tcPr>
          <w:p w:rsidR="00A178E5" w:rsidRPr="00BF0CCC" w:rsidRDefault="00EA689C" w:rsidP="000E1B26">
            <w:pPr>
              <w:spacing w:line="360" w:lineRule="auto"/>
              <w:rPr>
                <w:rFonts w:ascii="Calibri" w:eastAsia="TAsakai_Lig" w:hAnsi="Calibri"/>
                <w:sz w:val="24"/>
              </w:rPr>
            </w:pPr>
            <w:r>
              <w:rPr>
                <w:rFonts w:ascii="Calibri" w:eastAsia="TAsakai_Lig" w:hAnsi="Calibri"/>
                <w:sz w:val="24"/>
              </w:rPr>
              <w:t>4</w:t>
            </w:r>
          </w:p>
        </w:tc>
        <w:tc>
          <w:tcPr>
            <w:tcW w:w="5245" w:type="dxa"/>
            <w:tcBorders>
              <w:top w:val="nil"/>
              <w:bottom w:val="nil"/>
              <w:right w:val="nil"/>
            </w:tcBorders>
          </w:tcPr>
          <w:p w:rsidR="00A178E5" w:rsidRPr="00BF0CCC" w:rsidRDefault="00A178E5" w:rsidP="000E1B26">
            <w:pPr>
              <w:ind w:right="-1101"/>
              <w:rPr>
                <w:rFonts w:ascii="Calibri" w:eastAsia="TAsakai_Lig" w:hAnsi="Calibri"/>
                <w:sz w:val="24"/>
              </w:rPr>
            </w:pPr>
          </w:p>
        </w:tc>
      </w:tr>
      <w:tr w:rsidR="00A178E5" w:rsidRPr="00BF0CCC" w:rsidTr="00EA689C">
        <w:trPr>
          <w:trHeight w:val="397"/>
        </w:trPr>
        <w:tc>
          <w:tcPr>
            <w:tcW w:w="817" w:type="dxa"/>
            <w:tcBorders>
              <w:bottom w:val="dotted" w:sz="4" w:space="0" w:color="auto"/>
            </w:tcBorders>
            <w:shd w:val="clear" w:color="auto" w:fill="auto"/>
          </w:tcPr>
          <w:p w:rsidR="00A178E5" w:rsidRPr="00BF0CCC" w:rsidRDefault="00A178E5" w:rsidP="000E1B26">
            <w:pPr>
              <w:spacing w:line="360" w:lineRule="auto"/>
              <w:rPr>
                <w:rFonts w:ascii="Calibri" w:eastAsia="TAsakai_Lig" w:hAnsi="Calibri"/>
                <w:sz w:val="24"/>
              </w:rPr>
            </w:pPr>
            <w:r w:rsidRPr="00BF0CCC">
              <w:rPr>
                <w:rFonts w:ascii="Calibri" w:eastAsia="TAsakai_Lig" w:hAnsi="Calibri" w:hint="eastAsia"/>
                <w:sz w:val="24"/>
              </w:rPr>
              <w:t>1</w:t>
            </w:r>
            <w:r>
              <w:rPr>
                <w:rFonts w:ascii="Calibri" w:eastAsia="TAsakai_Lig" w:hAnsi="Calibri" w:hint="eastAsia"/>
                <w:sz w:val="24"/>
              </w:rPr>
              <w:t>5</w:t>
            </w:r>
          </w:p>
        </w:tc>
        <w:tc>
          <w:tcPr>
            <w:tcW w:w="2835" w:type="dxa"/>
            <w:tcBorders>
              <w:bottom w:val="dotted" w:sz="4" w:space="0" w:color="auto"/>
            </w:tcBorders>
            <w:shd w:val="clear" w:color="auto" w:fill="auto"/>
          </w:tcPr>
          <w:p w:rsidR="00A178E5" w:rsidRPr="00BF0CCC" w:rsidRDefault="00EA689C" w:rsidP="000E1B26">
            <w:pPr>
              <w:spacing w:line="360" w:lineRule="auto"/>
              <w:rPr>
                <w:rFonts w:ascii="Calibri" w:eastAsia="TAsakai_Lig" w:hAnsi="Calibri"/>
                <w:sz w:val="24"/>
              </w:rPr>
            </w:pPr>
            <w:r>
              <w:rPr>
                <w:rFonts w:ascii="Calibri" w:eastAsia="TAsakai_Lig" w:hAnsi="Calibri" w:hint="eastAsia"/>
                <w:sz w:val="24"/>
              </w:rPr>
              <w:t>日本</w:t>
            </w:r>
          </w:p>
        </w:tc>
        <w:tc>
          <w:tcPr>
            <w:tcW w:w="5245" w:type="dxa"/>
            <w:tcBorders>
              <w:top w:val="nil"/>
              <w:bottom w:val="nil"/>
              <w:right w:val="nil"/>
            </w:tcBorders>
          </w:tcPr>
          <w:p w:rsidR="00A178E5" w:rsidRPr="00BF0CCC" w:rsidRDefault="00EA689C" w:rsidP="000E1B26">
            <w:pPr>
              <w:rPr>
                <w:rFonts w:ascii="Calibri" w:eastAsia="TAsakai_Lig" w:hAnsi="Calibri"/>
                <w:sz w:val="24"/>
              </w:rPr>
            </w:pPr>
            <w:r>
              <w:rPr>
                <w:rFonts w:ascii="Calibri" w:eastAsia="TAsakai_Lig" w:hAnsi="Calibri" w:hint="eastAsia"/>
                <w:sz w:val="24"/>
              </w:rPr>
              <w:t xml:space="preserve">○にほん　　　</w:t>
            </w:r>
            <w:r>
              <w:rPr>
                <w:rFonts w:ascii="Calibri" w:eastAsia="TAsakai_Lig" w:hAnsi="Calibri" w:hint="eastAsia"/>
                <w:sz w:val="24"/>
              </w:rPr>
              <w:t>X</w:t>
            </w:r>
            <w:r>
              <w:rPr>
                <w:rFonts w:ascii="Calibri" w:eastAsia="TAsakai_Lig" w:hAnsi="Calibri" w:hint="eastAsia"/>
                <w:sz w:val="24"/>
              </w:rPr>
              <w:t>日本と中国</w:t>
            </w:r>
          </w:p>
        </w:tc>
      </w:tr>
      <w:tr w:rsidR="00A178E5" w:rsidRPr="00BF0CCC" w:rsidTr="00EA689C">
        <w:trPr>
          <w:trHeight w:val="397"/>
        </w:trPr>
        <w:tc>
          <w:tcPr>
            <w:tcW w:w="817" w:type="dxa"/>
            <w:tcBorders>
              <w:bottom w:val="single" w:sz="4" w:space="0" w:color="000000"/>
            </w:tcBorders>
            <w:shd w:val="clear" w:color="auto" w:fill="auto"/>
          </w:tcPr>
          <w:p w:rsidR="00A178E5" w:rsidRPr="00BF0CCC" w:rsidRDefault="00A178E5" w:rsidP="000E1B26">
            <w:pPr>
              <w:spacing w:line="360" w:lineRule="auto"/>
              <w:rPr>
                <w:rFonts w:ascii="Calibri" w:eastAsia="TAsakai_Lig" w:hAnsi="Calibri"/>
                <w:sz w:val="24"/>
              </w:rPr>
            </w:pPr>
            <w:r w:rsidRPr="00BF0CCC">
              <w:rPr>
                <w:rFonts w:ascii="Calibri" w:eastAsia="TAsakai_Lig" w:hAnsi="Calibri" w:hint="eastAsia"/>
                <w:sz w:val="24"/>
              </w:rPr>
              <w:t>1</w:t>
            </w:r>
            <w:r>
              <w:rPr>
                <w:rFonts w:ascii="Calibri" w:eastAsia="TAsakai_Lig" w:hAnsi="Calibri" w:hint="eastAsia"/>
                <w:sz w:val="24"/>
              </w:rPr>
              <w:t>6</w:t>
            </w:r>
          </w:p>
        </w:tc>
        <w:tc>
          <w:tcPr>
            <w:tcW w:w="2835" w:type="dxa"/>
            <w:tcBorders>
              <w:bottom w:val="single" w:sz="4" w:space="0" w:color="000000"/>
            </w:tcBorders>
            <w:shd w:val="clear" w:color="auto" w:fill="auto"/>
          </w:tcPr>
          <w:p w:rsidR="00A178E5" w:rsidRPr="00BF0CCC" w:rsidRDefault="00EA689C" w:rsidP="000E1B26">
            <w:pPr>
              <w:spacing w:line="360" w:lineRule="auto"/>
              <w:rPr>
                <w:rFonts w:ascii="Calibri" w:eastAsia="TAsakai_Lig" w:hAnsi="Calibri"/>
                <w:sz w:val="24"/>
              </w:rPr>
            </w:pPr>
            <w:r>
              <w:rPr>
                <w:rFonts w:ascii="Calibri" w:eastAsia="TAsakai_Lig" w:hAnsi="Calibri" w:hint="eastAsia"/>
                <w:sz w:val="24"/>
              </w:rPr>
              <w:t>白</w:t>
            </w:r>
          </w:p>
        </w:tc>
        <w:tc>
          <w:tcPr>
            <w:tcW w:w="5245" w:type="dxa"/>
            <w:tcBorders>
              <w:top w:val="nil"/>
              <w:bottom w:val="nil"/>
              <w:right w:val="nil"/>
            </w:tcBorders>
          </w:tcPr>
          <w:p w:rsidR="00A178E5" w:rsidRPr="00BF0CCC" w:rsidRDefault="00EA689C" w:rsidP="00EA689C">
            <w:pPr>
              <w:rPr>
                <w:rFonts w:ascii="Calibri" w:eastAsia="TAsakai_Lig" w:hAnsi="Calibri"/>
                <w:sz w:val="24"/>
              </w:rPr>
            </w:pPr>
            <w:r>
              <w:rPr>
                <w:rFonts w:ascii="Calibri" w:eastAsia="TAsakai_Lig" w:hAnsi="Calibri" w:hint="eastAsia"/>
                <w:sz w:val="24"/>
              </w:rPr>
              <w:t xml:space="preserve">○白い　　</w:t>
            </w:r>
            <w:r>
              <w:rPr>
                <w:rFonts w:ascii="Calibri" w:eastAsia="TAsakai_Lig" w:hAnsi="Calibri" w:hint="eastAsia"/>
                <w:sz w:val="24"/>
              </w:rPr>
              <w:t>X</w:t>
            </w:r>
            <w:r>
              <w:rPr>
                <w:rFonts w:ascii="Calibri" w:eastAsia="TAsakai_Lig" w:hAnsi="Calibri" w:hint="eastAsia"/>
                <w:sz w:val="24"/>
              </w:rPr>
              <w:t>白色</w:t>
            </w:r>
          </w:p>
        </w:tc>
      </w:tr>
      <w:tr w:rsidR="00A178E5" w:rsidRPr="00BF0CCC" w:rsidTr="00EA689C">
        <w:trPr>
          <w:trHeight w:val="397"/>
        </w:trPr>
        <w:tc>
          <w:tcPr>
            <w:tcW w:w="817" w:type="dxa"/>
            <w:tcBorders>
              <w:top w:val="single" w:sz="4" w:space="0" w:color="000000"/>
              <w:bottom w:val="dotted" w:sz="4" w:space="0" w:color="auto"/>
              <w:right w:val="single" w:sz="4" w:space="0" w:color="000000"/>
            </w:tcBorders>
            <w:shd w:val="clear" w:color="auto" w:fill="auto"/>
          </w:tcPr>
          <w:p w:rsidR="00A178E5" w:rsidRPr="00BF0CCC" w:rsidRDefault="00A178E5" w:rsidP="000E1B26">
            <w:pPr>
              <w:spacing w:line="360" w:lineRule="auto"/>
              <w:rPr>
                <w:rFonts w:ascii="Calibri" w:eastAsia="TAsakai_Lig" w:hAnsi="Calibri"/>
                <w:sz w:val="24"/>
              </w:rPr>
            </w:pPr>
            <w:r w:rsidRPr="00BF0CCC">
              <w:rPr>
                <w:rFonts w:ascii="Calibri" w:eastAsia="TAsakai_Lig" w:hAnsi="Calibri"/>
                <w:sz w:val="24"/>
              </w:rPr>
              <w:t>1</w:t>
            </w:r>
            <w:r>
              <w:rPr>
                <w:rFonts w:ascii="Calibri" w:eastAsia="TAsakai_Lig" w:hAnsi="Calibri" w:hint="eastAsia"/>
                <w:sz w:val="24"/>
              </w:rPr>
              <w:t>7</w:t>
            </w:r>
          </w:p>
        </w:tc>
        <w:tc>
          <w:tcPr>
            <w:tcW w:w="2835" w:type="dxa"/>
            <w:tcBorders>
              <w:top w:val="single" w:sz="4" w:space="0" w:color="000000"/>
              <w:left w:val="single" w:sz="4" w:space="0" w:color="000000"/>
              <w:bottom w:val="dotted" w:sz="4" w:space="0" w:color="auto"/>
            </w:tcBorders>
            <w:shd w:val="clear" w:color="auto" w:fill="auto"/>
          </w:tcPr>
          <w:p w:rsidR="00A178E5" w:rsidRPr="00BF0CCC" w:rsidRDefault="00EA689C" w:rsidP="000E1B26">
            <w:pPr>
              <w:spacing w:line="360" w:lineRule="auto"/>
              <w:rPr>
                <w:rFonts w:ascii="Calibri" w:eastAsia="TAsakai_Lig" w:hAnsi="Calibri"/>
                <w:sz w:val="24"/>
              </w:rPr>
            </w:pPr>
            <w:r>
              <w:rPr>
                <w:rFonts w:ascii="Calibri" w:eastAsia="TAsakai_Lig" w:hAnsi="Calibri" w:hint="eastAsia"/>
                <w:sz w:val="24"/>
              </w:rPr>
              <w:t>申込書</w:t>
            </w:r>
          </w:p>
        </w:tc>
        <w:tc>
          <w:tcPr>
            <w:tcW w:w="5245" w:type="dxa"/>
            <w:tcBorders>
              <w:top w:val="nil"/>
              <w:left w:val="dotted" w:sz="4" w:space="0" w:color="auto"/>
              <w:bottom w:val="nil"/>
              <w:right w:val="nil"/>
            </w:tcBorders>
          </w:tcPr>
          <w:p w:rsidR="00A178E5" w:rsidRDefault="00EA689C" w:rsidP="000E1B26">
            <w:pPr>
              <w:rPr>
                <w:rFonts w:ascii="Calibri" w:eastAsia="TAsakai_Lig" w:hAnsi="Calibri"/>
                <w:sz w:val="24"/>
              </w:rPr>
            </w:pPr>
            <w:r>
              <w:rPr>
                <w:rFonts w:ascii="Calibri" w:eastAsia="TAsakai_Lig" w:hAnsi="Calibri" w:hint="eastAsia"/>
                <w:sz w:val="24"/>
              </w:rPr>
              <w:t xml:space="preserve">○もうしこみしょ　○もうしこみの紙　</w:t>
            </w:r>
          </w:p>
          <w:p w:rsidR="00EA689C" w:rsidRPr="00EA689C" w:rsidRDefault="00EA689C" w:rsidP="000E1B26">
            <w:pPr>
              <w:rPr>
                <w:rFonts w:ascii="Calibri" w:eastAsia="TAsakai_Lig" w:hAnsi="Calibri"/>
                <w:sz w:val="24"/>
              </w:rPr>
            </w:pPr>
            <w:r>
              <w:rPr>
                <w:rFonts w:ascii="Calibri" w:eastAsia="TAsakai_Lig" w:hAnsi="Calibri" w:hint="eastAsia"/>
                <w:sz w:val="24"/>
              </w:rPr>
              <w:t>X</w:t>
            </w:r>
            <w:r>
              <w:rPr>
                <w:rFonts w:ascii="Calibri" w:eastAsia="TAsakai_Lig" w:hAnsi="Calibri" w:hint="eastAsia"/>
                <w:sz w:val="24"/>
              </w:rPr>
              <w:t>もうしこみをするための紙</w:t>
            </w:r>
          </w:p>
        </w:tc>
      </w:tr>
      <w:tr w:rsidR="00A178E5" w:rsidRPr="00BF0CCC" w:rsidTr="00EA689C">
        <w:trPr>
          <w:trHeight w:val="397"/>
        </w:trPr>
        <w:tc>
          <w:tcPr>
            <w:tcW w:w="817" w:type="dxa"/>
            <w:tcBorders>
              <w:top w:val="dotted" w:sz="4" w:space="0" w:color="auto"/>
            </w:tcBorders>
            <w:shd w:val="clear" w:color="auto" w:fill="auto"/>
          </w:tcPr>
          <w:p w:rsidR="00A178E5" w:rsidRPr="00BF0CCC" w:rsidRDefault="00A178E5" w:rsidP="000E1B26">
            <w:pPr>
              <w:spacing w:line="360" w:lineRule="auto"/>
              <w:rPr>
                <w:rFonts w:ascii="Calibri" w:eastAsia="TAsakai_Lig" w:hAnsi="Calibri"/>
                <w:sz w:val="24"/>
              </w:rPr>
            </w:pPr>
            <w:r w:rsidRPr="00BF0CCC">
              <w:rPr>
                <w:rFonts w:ascii="Calibri" w:eastAsia="TAsakai_Lig" w:hAnsi="Calibri"/>
                <w:sz w:val="24"/>
              </w:rPr>
              <w:t>1</w:t>
            </w:r>
            <w:r>
              <w:rPr>
                <w:rFonts w:ascii="Calibri" w:eastAsia="TAsakai_Lig" w:hAnsi="Calibri" w:hint="eastAsia"/>
                <w:sz w:val="24"/>
              </w:rPr>
              <w:t>8</w:t>
            </w:r>
          </w:p>
        </w:tc>
        <w:tc>
          <w:tcPr>
            <w:tcW w:w="2835" w:type="dxa"/>
            <w:tcBorders>
              <w:top w:val="dotted" w:sz="4" w:space="0" w:color="auto"/>
            </w:tcBorders>
            <w:shd w:val="clear" w:color="auto" w:fill="auto"/>
          </w:tcPr>
          <w:p w:rsidR="00A178E5" w:rsidRPr="00BF0CCC" w:rsidRDefault="00EA689C" w:rsidP="000E1B26">
            <w:pPr>
              <w:spacing w:line="360" w:lineRule="auto"/>
              <w:rPr>
                <w:rFonts w:ascii="Calibri" w:eastAsia="TAsakai_Lig" w:hAnsi="Calibri"/>
                <w:sz w:val="24"/>
              </w:rPr>
            </w:pPr>
            <w:r>
              <w:rPr>
                <w:rFonts w:ascii="Calibri" w:eastAsia="TAsakai_Lig" w:hAnsi="Calibri" w:hint="eastAsia"/>
                <w:sz w:val="24"/>
              </w:rPr>
              <w:t>パスポートのコピー</w:t>
            </w:r>
          </w:p>
        </w:tc>
        <w:tc>
          <w:tcPr>
            <w:tcW w:w="5245" w:type="dxa"/>
            <w:tcBorders>
              <w:top w:val="nil"/>
              <w:bottom w:val="nil"/>
              <w:right w:val="nil"/>
            </w:tcBorders>
          </w:tcPr>
          <w:p w:rsidR="00A178E5" w:rsidRDefault="00EA689C" w:rsidP="000E1B26">
            <w:pPr>
              <w:rPr>
                <w:rFonts w:ascii="Calibri" w:eastAsia="TAsakai_Lig" w:hAnsi="Calibri"/>
                <w:sz w:val="24"/>
              </w:rPr>
            </w:pPr>
            <w:r>
              <w:rPr>
                <w:rFonts w:ascii="Calibri" w:eastAsia="TAsakai_Lig" w:hAnsi="Calibri" w:hint="eastAsia"/>
                <w:sz w:val="24"/>
              </w:rPr>
              <w:t>X</w:t>
            </w:r>
            <w:r>
              <w:rPr>
                <w:rFonts w:ascii="Calibri" w:eastAsia="TAsakai_Lig" w:hAnsi="Calibri" w:hint="eastAsia"/>
                <w:sz w:val="24"/>
              </w:rPr>
              <w:t xml:space="preserve">パスポート　　</w:t>
            </w:r>
            <w:r>
              <w:rPr>
                <w:rFonts w:ascii="Calibri" w:eastAsia="TAsakai_Lig" w:hAnsi="Calibri" w:hint="eastAsia"/>
                <w:sz w:val="24"/>
              </w:rPr>
              <w:t>X</w:t>
            </w:r>
            <w:r>
              <w:rPr>
                <w:rFonts w:ascii="Calibri" w:eastAsia="TAsakai_Lig" w:hAnsi="Calibri" w:hint="eastAsia"/>
                <w:sz w:val="24"/>
              </w:rPr>
              <w:t>ぱすぽーと</w:t>
            </w:r>
          </w:p>
          <w:p w:rsidR="00EA689C" w:rsidRPr="00EA689C" w:rsidRDefault="00EA689C" w:rsidP="000E1B26">
            <w:pPr>
              <w:rPr>
                <w:rFonts w:ascii="Calibri" w:eastAsia="TAsakai_Lig" w:hAnsi="Calibri"/>
                <w:sz w:val="24"/>
              </w:rPr>
            </w:pPr>
            <w:r>
              <w:rPr>
                <w:rFonts w:ascii="Calibri" w:eastAsia="TAsakai_Lig" w:hAnsi="Calibri" w:hint="eastAsia"/>
                <w:sz w:val="24"/>
              </w:rPr>
              <w:t>X</w:t>
            </w:r>
            <w:r>
              <w:rPr>
                <w:rFonts w:ascii="Calibri" w:eastAsia="TAsakai_Lig" w:hAnsi="Calibri" w:hint="eastAsia"/>
                <w:sz w:val="24"/>
              </w:rPr>
              <w:t>パスポートをコピーしたもの</w:t>
            </w:r>
          </w:p>
        </w:tc>
      </w:tr>
      <w:tr w:rsidR="00A178E5" w:rsidRPr="00BF0CCC" w:rsidTr="00EA689C">
        <w:trPr>
          <w:trHeight w:val="397"/>
        </w:trPr>
        <w:tc>
          <w:tcPr>
            <w:tcW w:w="817" w:type="dxa"/>
            <w:tcBorders>
              <w:top w:val="dotted" w:sz="4" w:space="0" w:color="auto"/>
            </w:tcBorders>
            <w:shd w:val="clear" w:color="auto" w:fill="auto"/>
          </w:tcPr>
          <w:p w:rsidR="00A178E5" w:rsidRPr="00BF0CCC" w:rsidRDefault="00A178E5" w:rsidP="000E1B26">
            <w:pPr>
              <w:spacing w:line="360" w:lineRule="auto"/>
              <w:rPr>
                <w:rFonts w:ascii="Calibri" w:eastAsia="TAsakai_Lig" w:hAnsi="Calibri"/>
                <w:sz w:val="24"/>
              </w:rPr>
            </w:pPr>
            <w:r>
              <w:rPr>
                <w:rFonts w:ascii="Calibri" w:eastAsia="TAsakai_Lig" w:hAnsi="Calibri" w:hint="eastAsia"/>
                <w:sz w:val="24"/>
              </w:rPr>
              <w:t>19</w:t>
            </w:r>
          </w:p>
        </w:tc>
        <w:tc>
          <w:tcPr>
            <w:tcW w:w="2835" w:type="dxa"/>
            <w:tcBorders>
              <w:top w:val="dotted" w:sz="4" w:space="0" w:color="auto"/>
            </w:tcBorders>
            <w:shd w:val="clear" w:color="auto" w:fill="auto"/>
          </w:tcPr>
          <w:p w:rsidR="00A178E5" w:rsidRPr="00BF0CCC" w:rsidRDefault="00EA689C" w:rsidP="000E1B26">
            <w:pPr>
              <w:spacing w:line="360" w:lineRule="auto"/>
              <w:rPr>
                <w:rFonts w:ascii="Calibri" w:eastAsia="TAsakai_Lig" w:hAnsi="Calibri"/>
                <w:sz w:val="24"/>
              </w:rPr>
            </w:pPr>
            <w:r>
              <w:rPr>
                <w:rFonts w:ascii="Calibri" w:eastAsia="TAsakai_Lig" w:hAnsi="Calibri" w:hint="eastAsia"/>
                <w:sz w:val="24"/>
              </w:rPr>
              <w:t>一万円</w:t>
            </w:r>
          </w:p>
        </w:tc>
        <w:tc>
          <w:tcPr>
            <w:tcW w:w="5245" w:type="dxa"/>
            <w:tcBorders>
              <w:top w:val="nil"/>
              <w:bottom w:val="nil"/>
              <w:right w:val="nil"/>
            </w:tcBorders>
          </w:tcPr>
          <w:p w:rsidR="00A178E5" w:rsidRPr="00BF0CCC" w:rsidRDefault="00EA689C" w:rsidP="000E1B26">
            <w:pPr>
              <w:rPr>
                <w:rFonts w:ascii="Calibri" w:eastAsia="TAsakai_Lig" w:hAnsi="Calibri"/>
                <w:sz w:val="24"/>
              </w:rPr>
            </w:pPr>
            <w:r>
              <w:rPr>
                <w:rFonts w:ascii="Calibri" w:eastAsia="TAsakai_Lig" w:hAnsi="Calibri" w:hint="eastAsia"/>
                <w:sz w:val="24"/>
              </w:rPr>
              <w:t xml:space="preserve">○申込金１万円　</w:t>
            </w:r>
            <w:r>
              <w:rPr>
                <w:rFonts w:ascii="Calibri" w:eastAsia="TAsakai_Lig" w:hAnsi="Calibri" w:hint="eastAsia"/>
                <w:sz w:val="24"/>
              </w:rPr>
              <w:t>X</w:t>
            </w:r>
            <w:r>
              <w:rPr>
                <w:rFonts w:ascii="Calibri" w:eastAsia="TAsakai_Lig" w:hAnsi="Calibri" w:hint="eastAsia"/>
                <w:sz w:val="24"/>
              </w:rPr>
              <w:t xml:space="preserve">お金　</w:t>
            </w:r>
            <w:r>
              <w:rPr>
                <w:rFonts w:ascii="Calibri" w:eastAsia="TAsakai_Lig" w:hAnsi="Calibri" w:hint="eastAsia"/>
                <w:sz w:val="24"/>
              </w:rPr>
              <w:t>X</w:t>
            </w:r>
            <w:r>
              <w:rPr>
                <w:rFonts w:ascii="Calibri" w:eastAsia="TAsakai_Lig" w:hAnsi="Calibri" w:hint="eastAsia"/>
                <w:sz w:val="24"/>
              </w:rPr>
              <w:t>申し込みのお金</w:t>
            </w:r>
          </w:p>
        </w:tc>
      </w:tr>
    </w:tbl>
    <w:p w:rsidR="00A178E5" w:rsidRPr="00BF0CCC" w:rsidRDefault="00A178E5" w:rsidP="00A178E5">
      <w:pPr>
        <w:rPr>
          <w:rFonts w:ascii="TAsakai_Lig" w:eastAsia="TAsakai_Lig" w:hAnsi="TAsakai_Lig"/>
          <w:sz w:val="24"/>
        </w:rPr>
      </w:pPr>
    </w:p>
    <w:p w:rsidR="00A178E5" w:rsidRDefault="00A178E5">
      <w:pPr>
        <w:widowControl/>
        <w:jc w:val="left"/>
        <w:rPr>
          <w:rFonts w:ascii="Calibri" w:eastAsia="TAsakai_Lig" w:hAnsi="Calibri"/>
          <w:sz w:val="24"/>
        </w:rPr>
      </w:pPr>
      <w:r>
        <w:rPr>
          <w:rFonts w:ascii="Calibri" w:eastAsia="TAsakai_Lig" w:hAnsi="Calibri"/>
          <w:sz w:val="24"/>
        </w:rPr>
        <w:br w:type="page"/>
      </w:r>
    </w:p>
    <w:p w:rsidR="00BF0CCC" w:rsidRPr="00BF0CCC" w:rsidRDefault="00BF0CCC" w:rsidP="00BF0CCC">
      <w:pPr>
        <w:widowControl/>
        <w:jc w:val="left"/>
        <w:rPr>
          <w:rFonts w:ascii="Calibri" w:eastAsia="TAsakai_Lig" w:hAnsi="Calibri"/>
          <w:sz w:val="24"/>
        </w:rPr>
      </w:pPr>
      <w:r w:rsidRPr="00BF0CCC">
        <w:rPr>
          <w:rFonts w:ascii="Calibri" w:eastAsia="TAsakai_Lig" w:hAnsi="Calibri" w:hint="eastAsia"/>
          <w:sz w:val="24"/>
        </w:rPr>
        <w:lastRenderedPageBreak/>
        <w:t>Part 1</w:t>
      </w:r>
      <w:r w:rsidRPr="00BF0CCC">
        <w:rPr>
          <w:rFonts w:ascii="Calibri" w:eastAsia="TAsakai_Lig" w:hAnsi="Calibri"/>
          <w:sz w:val="24"/>
        </w:rPr>
        <w:t xml:space="preserve">   Question 1-</w:t>
      </w:r>
      <w:r w:rsidR="00E75AC8">
        <w:rPr>
          <w:rFonts w:ascii="Calibri" w:eastAsia="TAsakai_Lig" w:hAnsi="Calibri" w:hint="eastAsia"/>
          <w:sz w:val="24"/>
        </w:rPr>
        <w:t>6</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 xml:space="preserve">会話を聞いて、答えを選んでください。一つの会話に　一つの質問があります。　</w:t>
      </w: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男の人は　今から　何をしますか。</w:t>
      </w: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sz w:val="24"/>
          <w:lang w:val="en-GB"/>
        </w:rPr>
        <w:t>M</w:t>
      </w:r>
      <w:r w:rsidRPr="00BF0CCC">
        <w:rPr>
          <w:rFonts w:ascii="Calibri" w:eastAsia="TAsakai_Lig" w:hAnsi="Calibri" w:hint="eastAsia"/>
          <w:sz w:val="24"/>
        </w:rPr>
        <w:t>あれ、昼ごはん食べないんですか。</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sz w:val="24"/>
          <w:lang w:val="en-GB"/>
        </w:rPr>
        <w:t>F</w:t>
      </w:r>
      <w:r w:rsidRPr="00BF0CCC">
        <w:rPr>
          <w:rFonts w:ascii="Calibri" w:eastAsia="TAsakai_Lig" w:hAnsi="Calibri" w:hint="eastAsia"/>
          <w:sz w:val="24"/>
        </w:rPr>
        <w:t>ええ、週に一回、昼休みに　会社の隣のスポーツクラブで</w:t>
      </w:r>
      <w:r w:rsidRPr="00BF0CCC">
        <w:rPr>
          <w:rFonts w:ascii="Calibri" w:eastAsia="TAsakai_Lig" w:hAnsi="Calibri"/>
          <w:sz w:val="24"/>
          <w:lang w:val="en-GB"/>
        </w:rPr>
        <w:t xml:space="preserve"> </w:t>
      </w:r>
      <w:r w:rsidRPr="00BF0CCC">
        <w:rPr>
          <w:rFonts w:ascii="Calibri" w:eastAsia="TAsakai_Lig" w:hAnsi="Calibri" w:hint="eastAsia"/>
          <w:sz w:val="24"/>
          <w:lang w:val="en-GB"/>
        </w:rPr>
        <w:t>インド人の先生から</w:t>
      </w:r>
      <w:r w:rsidRPr="00BF0CCC">
        <w:rPr>
          <w:rFonts w:ascii="Calibri" w:eastAsia="TAsakai_Lig" w:hAnsi="Calibri" w:hint="eastAsia"/>
          <w:sz w:val="24"/>
        </w:rPr>
        <w:t>ヨガを習っているんです。健康にいいし、リラックスできますよ。</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sz w:val="24"/>
          <w:lang w:val="en-GB"/>
        </w:rPr>
        <w:t>M</w:t>
      </w:r>
      <w:r w:rsidRPr="00BF0CCC">
        <w:rPr>
          <w:rFonts w:ascii="Calibri" w:eastAsia="TAsakai_Lig" w:hAnsi="Calibri" w:hint="eastAsia"/>
          <w:sz w:val="24"/>
        </w:rPr>
        <w:t>へえ、面白そうですね。</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sz w:val="24"/>
          <w:lang w:val="en-GB"/>
        </w:rPr>
        <w:t>F</w:t>
      </w:r>
      <w:r w:rsidRPr="00BF0CCC">
        <w:rPr>
          <w:rFonts w:ascii="Calibri" w:eastAsia="TAsakai_Lig" w:hAnsi="Calibri" w:hint="eastAsia"/>
          <w:sz w:val="24"/>
        </w:rPr>
        <w:t>田中さんも一緒にしませんか。</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sz w:val="24"/>
          <w:lang w:val="en-GB"/>
        </w:rPr>
        <w:t>M</w:t>
      </w:r>
      <w:r w:rsidRPr="00BF0CCC">
        <w:rPr>
          <w:rFonts w:ascii="Calibri" w:eastAsia="TAsakai_Lig" w:hAnsi="Calibri" w:hint="eastAsia"/>
          <w:sz w:val="24"/>
        </w:rPr>
        <w:t>してみたいけど、ヨガのマットがないし。</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sz w:val="24"/>
          <w:lang w:val="en-GB"/>
        </w:rPr>
        <w:t>F</w:t>
      </w:r>
      <w:r w:rsidRPr="00BF0CCC">
        <w:rPr>
          <w:rFonts w:ascii="Calibri" w:eastAsia="TAsakai_Lig" w:hAnsi="Calibri" w:hint="eastAsia"/>
          <w:sz w:val="24"/>
        </w:rPr>
        <w:t>マットは先生が貸してくれますよ。</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sz w:val="24"/>
          <w:lang w:val="en-GB"/>
        </w:rPr>
        <w:t>M</w:t>
      </w:r>
      <w:r w:rsidRPr="00BF0CCC">
        <w:rPr>
          <w:rFonts w:ascii="Calibri" w:eastAsia="TAsakai_Lig" w:hAnsi="Calibri" w:hint="eastAsia"/>
          <w:sz w:val="24"/>
        </w:rPr>
        <w:t>そうですか。でも　今、昼ごはんたべたところだし。</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sz w:val="24"/>
          <w:lang w:val="en-GB"/>
        </w:rPr>
        <w:t>F</w:t>
      </w:r>
      <w:r w:rsidRPr="00BF0CCC">
        <w:rPr>
          <w:rFonts w:ascii="Calibri" w:eastAsia="TAsakai_Lig" w:hAnsi="Calibri" w:hint="eastAsia"/>
          <w:sz w:val="24"/>
        </w:rPr>
        <w:t xml:space="preserve">だいじょうぶ、そんなに　</w:t>
      </w:r>
      <w:r w:rsidR="00A178E5">
        <w:rPr>
          <w:rFonts w:ascii="Calibri" w:eastAsia="TAsakai_Lig" w:hAnsi="Calibri" w:hint="eastAsia"/>
          <w:sz w:val="24"/>
        </w:rPr>
        <w:t>動かない</w:t>
      </w:r>
      <w:r w:rsidRPr="00BF0CCC">
        <w:rPr>
          <w:rFonts w:ascii="Calibri" w:eastAsia="TAsakai_Lig" w:hAnsi="Calibri" w:hint="eastAsia"/>
          <w:sz w:val="24"/>
        </w:rPr>
        <w:t>ですから。</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sz w:val="24"/>
          <w:lang w:val="en-GB"/>
        </w:rPr>
        <w:t>M</w:t>
      </w:r>
      <w:r w:rsidRPr="00BF0CCC">
        <w:rPr>
          <w:rFonts w:ascii="Calibri" w:eastAsia="TAsakai_Lig" w:hAnsi="Calibri" w:hint="eastAsia"/>
          <w:sz w:val="24"/>
        </w:rPr>
        <w:t>そう、じゃあ、行ってみようかな。</w:t>
      </w:r>
    </w:p>
    <w:p w:rsidR="00A973BA" w:rsidRPr="00BF0CCC" w:rsidRDefault="00A973BA"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sz w:val="24"/>
        </w:rPr>
        <w:t>2</w:t>
      </w:r>
      <w:r w:rsidRPr="00BF0CCC">
        <w:rPr>
          <w:rFonts w:ascii="Calibri" w:eastAsia="TAsakai_Lig" w:hAnsi="Calibri"/>
          <w:sz w:val="24"/>
        </w:rPr>
        <w:tab/>
      </w:r>
      <w:r w:rsidRPr="00BF0CCC">
        <w:rPr>
          <w:rFonts w:ascii="Calibri" w:eastAsia="TAsakai_Lig" w:hAnsi="Calibri" w:hint="eastAsia"/>
          <w:sz w:val="24"/>
        </w:rPr>
        <w:t>男の学生と　女の学生が旅行の計画の話をしています。正しいのはどれですか。</w:t>
      </w: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M</w:t>
      </w:r>
      <w:r w:rsidRPr="00BF0CCC">
        <w:rPr>
          <w:rFonts w:ascii="Calibri" w:eastAsia="TAsakai_Lig" w:hAnsi="Calibri" w:hint="eastAsia"/>
          <w:sz w:val="24"/>
        </w:rPr>
        <w:t>今度の京都旅行だけど、やっぱり安くて、速いのがいいね。</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F</w:t>
      </w:r>
      <w:r w:rsidRPr="00BF0CCC">
        <w:rPr>
          <w:rFonts w:ascii="Calibri" w:eastAsia="TAsakai_Lig" w:hAnsi="Calibri" w:hint="eastAsia"/>
          <w:sz w:val="24"/>
        </w:rPr>
        <w:t>じゃあ、車がいいわよ。</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M</w:t>
      </w:r>
      <w:r w:rsidRPr="00BF0CCC">
        <w:rPr>
          <w:rFonts w:ascii="Calibri" w:eastAsia="TAsakai_Lig" w:hAnsi="Calibri" w:hint="eastAsia"/>
          <w:sz w:val="24"/>
        </w:rPr>
        <w:t>でも　荷物があるから、５人乗るのは、無理だよ。</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F</w:t>
      </w:r>
      <w:r w:rsidRPr="00BF0CCC">
        <w:rPr>
          <w:rFonts w:ascii="Calibri" w:eastAsia="TAsakai_Lig" w:hAnsi="Calibri" w:hint="eastAsia"/>
          <w:sz w:val="24"/>
        </w:rPr>
        <w:t>そうか。じゃあ、新幹線で行く？</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M</w:t>
      </w:r>
      <w:r w:rsidRPr="00BF0CCC">
        <w:rPr>
          <w:rFonts w:ascii="Calibri" w:eastAsia="TAsakai_Lig" w:hAnsi="Calibri" w:hint="eastAsia"/>
          <w:sz w:val="24"/>
        </w:rPr>
        <w:t>新幹線は、速いけど高いよ。</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F</w:t>
      </w:r>
      <w:r w:rsidRPr="00BF0CCC">
        <w:rPr>
          <w:rFonts w:ascii="Calibri" w:eastAsia="TAsakai_Lig" w:hAnsi="Calibri" w:hint="eastAsia"/>
          <w:sz w:val="24"/>
        </w:rPr>
        <w:t>じゃあ、電車で行く？それとも　バスのほうが安いかな</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M</w:t>
      </w:r>
      <w:r w:rsidRPr="00BF0CCC">
        <w:rPr>
          <w:rFonts w:ascii="Calibri" w:eastAsia="TAsakai_Lig" w:hAnsi="Calibri" w:hint="eastAsia"/>
          <w:sz w:val="24"/>
        </w:rPr>
        <w:t>バスも　電車も　いくらかかるかは　そんなに変わらないよ。　時間はバスのほうが電車よりもっとかかるよ。でも、電車でも　５時間かかるよ。</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F</w:t>
      </w:r>
      <w:r w:rsidRPr="00BF0CCC">
        <w:rPr>
          <w:rFonts w:ascii="Calibri" w:eastAsia="TAsakai_Lig" w:hAnsi="Calibri" w:hint="eastAsia"/>
          <w:sz w:val="24"/>
        </w:rPr>
        <w:t>わかった。じゃあ、新幹線とホテルがセットになっているのがあるかどうか探してみるわ。</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M</w:t>
      </w:r>
      <w:r w:rsidRPr="00BF0CCC">
        <w:rPr>
          <w:rFonts w:ascii="Calibri" w:eastAsia="TAsakai_Lig" w:hAnsi="Calibri" w:hint="eastAsia"/>
          <w:sz w:val="24"/>
        </w:rPr>
        <w:t>うん、そうして</w:t>
      </w: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sz w:val="24"/>
        </w:rPr>
        <w:t>3</w:t>
      </w:r>
      <w:r w:rsidRPr="00BF0CCC">
        <w:rPr>
          <w:rFonts w:ascii="Calibri" w:eastAsia="TAsakai_Lig" w:hAnsi="Calibri" w:hint="eastAsia"/>
          <w:sz w:val="24"/>
        </w:rPr>
        <w:tab/>
      </w:r>
      <w:r w:rsidRPr="00BF0CCC">
        <w:rPr>
          <w:rFonts w:ascii="Calibri" w:eastAsia="TAsakai_Lig" w:hAnsi="Calibri" w:hint="eastAsia"/>
          <w:sz w:val="24"/>
        </w:rPr>
        <w:t>女の人は、どうして山登りが好きですか。</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６０歳を過ぎてから、山登りを始めました。山登りクラブのメンバーですが、そのクラブには、退職した６０歳から７０歳ぐらいのメンバーが１０人いて、１か月に１回か２回　上ります。ゆっくり上りますから、時間がかかります。登りながら花を見るのが好きなメンバーもいるし、のぼりながら、おしゃべりを楽しむ人もいます。わたしも　いろいろな人と話しながら上ります。温泉がある山をたいてい選んでいきます。山をおりて、入る温泉ほど気持ちいいものはありませんね。それが楽しみで行きます。</w:t>
      </w:r>
      <w:r w:rsidR="00A973BA">
        <w:rPr>
          <w:rFonts w:ascii="Calibri" w:eastAsia="TAsakai_Lig" w:hAnsi="Calibri" w:hint="eastAsia"/>
          <w:sz w:val="24"/>
        </w:rPr>
        <w:t>たいてい低い山に登りますが、時々高い山にも登ります。</w:t>
      </w:r>
      <w:r w:rsidRPr="00BF0CCC">
        <w:rPr>
          <w:rFonts w:ascii="Calibri" w:eastAsia="TAsakai_Lig" w:hAnsi="Calibri" w:hint="eastAsia"/>
          <w:sz w:val="24"/>
        </w:rPr>
        <w:t>先週も、富士山に登ったばかりなんですよ。</w:t>
      </w:r>
    </w:p>
    <w:p w:rsidR="00BF0CCC" w:rsidRPr="00BF0CCC" w:rsidRDefault="00BF0CCC" w:rsidP="00BF0CCC">
      <w:pPr>
        <w:tabs>
          <w:tab w:val="left" w:pos="720"/>
        </w:tabs>
        <w:jc w:val="left"/>
        <w:rPr>
          <w:rFonts w:ascii="Calibri" w:eastAsia="TAsakai_Lig" w:hAnsi="Calibri"/>
          <w:sz w:val="24"/>
        </w:rPr>
      </w:pPr>
    </w:p>
    <w:p w:rsidR="00E75AC8"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４</w:t>
      </w:r>
      <w:r w:rsidRPr="00BF0CCC">
        <w:rPr>
          <w:rFonts w:ascii="Calibri" w:eastAsia="TAsakai_Lig" w:hAnsi="Calibri" w:hint="eastAsia"/>
          <w:sz w:val="24"/>
        </w:rPr>
        <w:t>泣かせられたのは</w:t>
      </w:r>
      <w:r>
        <w:rPr>
          <w:rFonts w:ascii="Calibri" w:eastAsia="TAsakai_Lig" w:hAnsi="Calibri" w:hint="eastAsia"/>
          <w:sz w:val="24"/>
        </w:rPr>
        <w:t>だれですか。</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先日の電車の中での話です。立っていた若い女の人が席をしたらら、その人の前に座っていた中年の男の人がすごく怒ったのです。女の人が口を手で押さえずにせきをしたからです。それは、確かにマナー違反ですが、男の人はいくら女の人が誤っても怒り続けていて、女の人は　泣き出してしまいました。それを見ても、周りの人は何もいいませんでした。私が男の人に何か言おうとしたとき　電車が止まって、男の人は　降りてしまいました。</w:t>
      </w: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lang w:val="en-GB"/>
        </w:rPr>
      </w:pPr>
    </w:p>
    <w:p w:rsidR="00BF0CCC"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5</w:t>
      </w:r>
      <w:r>
        <w:rPr>
          <w:rFonts w:ascii="Calibri" w:eastAsia="TAsakai_Lig" w:hAnsi="Calibri" w:hint="eastAsia"/>
          <w:sz w:val="24"/>
        </w:rPr>
        <w:tab/>
      </w:r>
      <w:r w:rsidR="00BF0CCC" w:rsidRPr="00BF0CCC">
        <w:rPr>
          <w:rFonts w:ascii="Calibri" w:eastAsia="TAsakai_Lig" w:hAnsi="Calibri" w:hint="eastAsia"/>
          <w:sz w:val="24"/>
        </w:rPr>
        <w:t>女の人は　何色のかばんを買いますか。</w:t>
      </w:r>
    </w:p>
    <w:p w:rsidR="00BF0CCC"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F</w:t>
      </w:r>
      <w:r w:rsidR="00BF0CCC" w:rsidRPr="00BF0CCC">
        <w:rPr>
          <w:rFonts w:ascii="Calibri" w:eastAsia="TAsakai_Lig" w:hAnsi="Calibri" w:hint="eastAsia"/>
          <w:sz w:val="24"/>
        </w:rPr>
        <w:t>このかばん素敵ね。</w:t>
      </w:r>
    </w:p>
    <w:p w:rsidR="00BF0CCC"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M</w:t>
      </w:r>
      <w:r w:rsidR="00BF0CCC" w:rsidRPr="00BF0CCC">
        <w:rPr>
          <w:rFonts w:ascii="Calibri" w:eastAsia="TAsakai_Lig" w:hAnsi="Calibri" w:hint="eastAsia"/>
          <w:sz w:val="24"/>
        </w:rPr>
        <w:t>そうだね。大きさもちょうどいいし。黒いから、どんなときでも使えるよね。</w:t>
      </w:r>
    </w:p>
    <w:p w:rsidR="00BF0CCC"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F</w:t>
      </w:r>
      <w:r w:rsidR="00BF0CCC" w:rsidRPr="00BF0CCC">
        <w:rPr>
          <w:rFonts w:ascii="Calibri" w:eastAsia="TAsakai_Lig" w:hAnsi="Calibri" w:hint="eastAsia"/>
          <w:sz w:val="24"/>
        </w:rPr>
        <w:t>でも、ちょっと重いわね。</w:t>
      </w:r>
    </w:p>
    <w:p w:rsidR="00BF0CCC"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M</w:t>
      </w:r>
      <w:r w:rsidR="00BF0CCC" w:rsidRPr="00BF0CCC">
        <w:rPr>
          <w:rFonts w:ascii="Calibri" w:eastAsia="TAsakai_Lig" w:hAnsi="Calibri" w:hint="eastAsia"/>
          <w:sz w:val="24"/>
        </w:rPr>
        <w:t>そうだね。やっぱりかばんは　軽いほうが使いやすいよね。この、茶色のは　どう？軽くて使いやすそうだよ。</w:t>
      </w:r>
    </w:p>
    <w:p w:rsidR="00E75AC8" w:rsidRDefault="00E75AC8" w:rsidP="00BF0CCC">
      <w:pPr>
        <w:tabs>
          <w:tab w:val="left" w:pos="720"/>
        </w:tabs>
        <w:jc w:val="left"/>
        <w:rPr>
          <w:rFonts w:ascii="Calibri" w:eastAsia="TAsakai_Lig" w:hAnsi="Calibri"/>
          <w:sz w:val="24"/>
        </w:rPr>
      </w:pPr>
      <w:r>
        <w:rPr>
          <w:rFonts w:ascii="Calibri" w:eastAsia="TAsakai_Lig" w:hAnsi="Calibri" w:hint="eastAsia"/>
          <w:sz w:val="24"/>
        </w:rPr>
        <w:t>F</w:t>
      </w:r>
      <w:r w:rsidR="00BF0CCC" w:rsidRPr="00BF0CCC">
        <w:rPr>
          <w:rFonts w:ascii="Calibri" w:eastAsia="TAsakai_Lig" w:hAnsi="Calibri" w:hint="eastAsia"/>
          <w:sz w:val="24"/>
        </w:rPr>
        <w:t>高すぎるわ。</w:t>
      </w:r>
    </w:p>
    <w:p w:rsidR="00E75AC8" w:rsidRDefault="00E75AC8" w:rsidP="00BF0CCC">
      <w:pPr>
        <w:tabs>
          <w:tab w:val="left" w:pos="720"/>
        </w:tabs>
        <w:jc w:val="left"/>
        <w:rPr>
          <w:rFonts w:ascii="Calibri" w:eastAsia="TAsakai_Lig" w:hAnsi="Calibri"/>
          <w:sz w:val="24"/>
        </w:rPr>
      </w:pPr>
      <w:r>
        <w:rPr>
          <w:rFonts w:ascii="Calibri" w:eastAsia="TAsakai_Lig" w:hAnsi="Calibri" w:hint="eastAsia"/>
          <w:sz w:val="24"/>
        </w:rPr>
        <w:t>M</w:t>
      </w:r>
      <w:r>
        <w:rPr>
          <w:rFonts w:ascii="Calibri" w:eastAsia="TAsakai_Lig" w:hAnsi="Calibri" w:hint="eastAsia"/>
          <w:sz w:val="24"/>
        </w:rPr>
        <w:t>いいものは高いからね。僕が　半分出してあげようか。</w:t>
      </w:r>
    </w:p>
    <w:p w:rsidR="00BF0CCC"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F</w:t>
      </w:r>
      <w:r>
        <w:rPr>
          <w:rFonts w:ascii="Calibri" w:eastAsia="TAsakai_Lig" w:hAnsi="Calibri" w:hint="eastAsia"/>
          <w:sz w:val="24"/>
        </w:rPr>
        <w:t>だめよ。この前も　靴を買ってもらったばかりだから。</w:t>
      </w:r>
    </w:p>
    <w:p w:rsidR="00BF0CCC"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M</w:t>
      </w:r>
      <w:r>
        <w:rPr>
          <w:rFonts w:ascii="Calibri" w:eastAsia="TAsakai_Lig" w:hAnsi="Calibri" w:hint="eastAsia"/>
          <w:sz w:val="24"/>
        </w:rPr>
        <w:t>ぼくは　かまわないけど。じゃあ、</w:t>
      </w:r>
      <w:r w:rsidR="00BF0CCC" w:rsidRPr="00BF0CCC">
        <w:rPr>
          <w:rFonts w:ascii="Calibri" w:eastAsia="TAsakai_Lig" w:hAnsi="Calibri" w:hint="eastAsia"/>
          <w:sz w:val="24"/>
        </w:rPr>
        <w:t>この白いのにする？　安くて軽いよ。大きさもいいし。</w:t>
      </w:r>
    </w:p>
    <w:p w:rsidR="00BF0CCC" w:rsidRDefault="00E75AC8" w:rsidP="00BF0CCC">
      <w:pPr>
        <w:tabs>
          <w:tab w:val="left" w:pos="720"/>
        </w:tabs>
        <w:jc w:val="left"/>
        <w:rPr>
          <w:rFonts w:ascii="Calibri" w:eastAsia="TAsakai_Lig" w:hAnsi="Calibri"/>
          <w:sz w:val="24"/>
        </w:rPr>
      </w:pPr>
      <w:r>
        <w:rPr>
          <w:rFonts w:ascii="Calibri" w:eastAsia="TAsakai_Lig" w:hAnsi="Calibri" w:hint="eastAsia"/>
          <w:sz w:val="24"/>
        </w:rPr>
        <w:t>F</w:t>
      </w:r>
      <w:r w:rsidR="00BF0CCC" w:rsidRPr="00BF0CCC">
        <w:rPr>
          <w:rFonts w:ascii="Calibri" w:eastAsia="TAsakai_Lig" w:hAnsi="Calibri" w:hint="eastAsia"/>
          <w:sz w:val="24"/>
        </w:rPr>
        <w:t>うーん。すぐに汚れてしまうのは、良くないわね。じゃ、やっぱり</w:t>
      </w:r>
      <w:r>
        <w:rPr>
          <w:rFonts w:ascii="Calibri" w:eastAsia="TAsakai_Lig" w:hAnsi="Calibri" w:hint="eastAsia"/>
          <w:sz w:val="24"/>
        </w:rPr>
        <w:t>あなたに半分払ってもらっていいかな。</w:t>
      </w:r>
    </w:p>
    <w:p w:rsidR="00E75AC8" w:rsidRPr="00E75AC8" w:rsidRDefault="00E75AC8" w:rsidP="00BF0CCC">
      <w:pPr>
        <w:tabs>
          <w:tab w:val="left" w:pos="720"/>
        </w:tabs>
        <w:jc w:val="left"/>
        <w:rPr>
          <w:rFonts w:ascii="Calibri" w:eastAsia="TAsakai_Lig" w:hAnsi="Calibri"/>
          <w:sz w:val="24"/>
        </w:rPr>
      </w:pPr>
      <w:r>
        <w:rPr>
          <w:rFonts w:ascii="Calibri" w:eastAsia="TAsakai_Lig" w:hAnsi="Calibri" w:hint="eastAsia"/>
          <w:sz w:val="24"/>
        </w:rPr>
        <w:t>M</w:t>
      </w:r>
      <w:r>
        <w:rPr>
          <w:rFonts w:ascii="Calibri" w:eastAsia="TAsakai_Lig" w:hAnsi="Calibri" w:hint="eastAsia"/>
          <w:sz w:val="24"/>
        </w:rPr>
        <w:t>いいよ。</w:t>
      </w: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p>
    <w:p w:rsidR="00BF0CCC"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６</w:t>
      </w:r>
      <w:r w:rsidR="00BF0CCC" w:rsidRPr="00BF0CCC">
        <w:rPr>
          <w:rFonts w:ascii="Calibri" w:eastAsia="TAsakai_Lig" w:hAnsi="Calibri" w:hint="eastAsia"/>
          <w:sz w:val="24"/>
        </w:rPr>
        <w:t>男の人は　どうやって申し込みますか。</w:t>
      </w:r>
    </w:p>
    <w:p w:rsidR="00BF0CCC" w:rsidRPr="00BF0CCC" w:rsidRDefault="00BF0CCC" w:rsidP="00BF0CCC">
      <w:pPr>
        <w:tabs>
          <w:tab w:val="left" w:pos="720"/>
        </w:tabs>
        <w:jc w:val="left"/>
        <w:rPr>
          <w:rFonts w:ascii="Calibri" w:eastAsia="TAsakai_Lig" w:hAnsi="Calibri"/>
          <w:sz w:val="24"/>
        </w:rPr>
      </w:pPr>
    </w:p>
    <w:p w:rsidR="00BF0CCC"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M</w:t>
      </w:r>
      <w:r w:rsidR="00BF0CCC" w:rsidRPr="00BF0CCC">
        <w:rPr>
          <w:rFonts w:ascii="Calibri" w:eastAsia="TAsakai_Lig" w:hAnsi="Calibri" w:hint="eastAsia"/>
          <w:sz w:val="24"/>
        </w:rPr>
        <w:t>あの、ビジネスセミナーに申し込みたいんですが、まだ、受け付けていますか。</w:t>
      </w:r>
    </w:p>
    <w:p w:rsidR="00BF0CCC"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F</w:t>
      </w:r>
      <w:r w:rsidR="00BF0CCC" w:rsidRPr="00BF0CCC">
        <w:rPr>
          <w:rFonts w:ascii="Calibri" w:eastAsia="TAsakai_Lig" w:hAnsi="Calibri" w:hint="eastAsia"/>
          <w:sz w:val="24"/>
        </w:rPr>
        <w:t>はい。あと、３名ほどのお席が残っております。</w:t>
      </w:r>
    </w:p>
    <w:p w:rsidR="00BF0CCC"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M</w:t>
      </w:r>
      <w:r w:rsidR="00BF0CCC" w:rsidRPr="00BF0CCC">
        <w:rPr>
          <w:rFonts w:ascii="Calibri" w:eastAsia="TAsakai_Lig" w:hAnsi="Calibri" w:hint="eastAsia"/>
          <w:sz w:val="24"/>
        </w:rPr>
        <w:t>あの　どうやって申し込んだらいいか教えていただけますか</w:t>
      </w:r>
    </w:p>
    <w:p w:rsidR="00BF0CCC"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F</w:t>
      </w:r>
      <w:r w:rsidR="00BF0CCC" w:rsidRPr="00BF0CCC">
        <w:rPr>
          <w:rFonts w:ascii="Calibri" w:eastAsia="TAsakai_Lig" w:hAnsi="Calibri" w:hint="eastAsia"/>
          <w:sz w:val="24"/>
        </w:rPr>
        <w:t>はい、インターネット、手紙、または　こちらに直接いらっしゃればお申し込みできます。</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インターネットと手紙の場合は、銀行に参加費を振り込んでいただきます。こちらにいらっしゃる場合は、現金でお支払いいただきます。</w:t>
      </w:r>
    </w:p>
    <w:p w:rsidR="00BF0CCC"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M</w:t>
      </w:r>
      <w:r w:rsidR="00BF0CCC" w:rsidRPr="00BF0CCC">
        <w:rPr>
          <w:rFonts w:ascii="Calibri" w:eastAsia="TAsakai_Lig" w:hAnsi="Calibri" w:hint="eastAsia"/>
          <w:sz w:val="24"/>
        </w:rPr>
        <w:t>そうですか。インターネットが便利そうですね。</w:t>
      </w:r>
    </w:p>
    <w:p w:rsidR="00BF0CCC"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F</w:t>
      </w:r>
      <w:r w:rsidR="00BF0CCC" w:rsidRPr="00BF0CCC">
        <w:rPr>
          <w:rFonts w:ascii="Calibri" w:eastAsia="TAsakai_Lig" w:hAnsi="Calibri" w:hint="eastAsia"/>
          <w:sz w:val="24"/>
        </w:rPr>
        <w:t>ええ、ただ、後３名しかお席がありませんので、おはやめに　手続きを済ませることをお勧めします。</w:t>
      </w:r>
    </w:p>
    <w:p w:rsidR="00BF0CCC"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M</w:t>
      </w:r>
      <w:r>
        <w:rPr>
          <w:rFonts w:ascii="Calibri" w:eastAsia="TAsakai_Lig" w:hAnsi="Calibri" w:hint="eastAsia"/>
          <w:sz w:val="24"/>
        </w:rPr>
        <w:t>そうなんですか。</w:t>
      </w:r>
      <w:r w:rsidR="00BF0CCC" w:rsidRPr="00BF0CCC">
        <w:rPr>
          <w:rFonts w:ascii="Calibri" w:eastAsia="TAsakai_Lig" w:hAnsi="Calibri" w:hint="eastAsia"/>
          <w:sz w:val="24"/>
        </w:rPr>
        <w:t>わかりました。じゃあ、今日仕事のかえりに、そちらに参ります。</w:t>
      </w:r>
    </w:p>
    <w:p w:rsidR="00BF0CCC" w:rsidRPr="00BF0CCC" w:rsidRDefault="00E75AC8" w:rsidP="00BF0CCC">
      <w:pPr>
        <w:tabs>
          <w:tab w:val="left" w:pos="720"/>
        </w:tabs>
        <w:jc w:val="left"/>
        <w:rPr>
          <w:rFonts w:ascii="Calibri" w:eastAsia="TAsakai_Lig" w:hAnsi="Calibri"/>
          <w:sz w:val="24"/>
        </w:rPr>
      </w:pPr>
      <w:r>
        <w:rPr>
          <w:rFonts w:ascii="Calibri" w:eastAsia="TAsakai_Lig" w:hAnsi="Calibri" w:hint="eastAsia"/>
          <w:sz w:val="24"/>
        </w:rPr>
        <w:t>F</w:t>
      </w:r>
      <w:r w:rsidR="00BF0CCC" w:rsidRPr="00BF0CCC">
        <w:rPr>
          <w:rFonts w:ascii="Calibri" w:eastAsia="TAsakai_Lig" w:hAnsi="Calibri" w:hint="eastAsia"/>
          <w:sz w:val="24"/>
        </w:rPr>
        <w:t>わかりました。</w:t>
      </w:r>
      <w:r>
        <w:rPr>
          <w:rFonts w:ascii="Calibri" w:eastAsia="TAsakai_Lig" w:hAnsi="Calibri" w:hint="eastAsia"/>
          <w:sz w:val="24"/>
        </w:rPr>
        <w:t>では　よろしくお願いします</w:t>
      </w:r>
      <w:r w:rsidR="00BF0CCC" w:rsidRPr="00BF0CCC">
        <w:rPr>
          <w:rFonts w:ascii="Calibri" w:eastAsia="TAsakai_Lig" w:hAnsi="Calibri" w:hint="eastAsia"/>
          <w:sz w:val="24"/>
        </w:rPr>
        <w:t>。</w:t>
      </w:r>
    </w:p>
    <w:p w:rsidR="00E75AC8" w:rsidRPr="00BF0CCC" w:rsidRDefault="00E75AC8" w:rsidP="00E75AC8">
      <w:pPr>
        <w:rPr>
          <w:rFonts w:ascii="Calibri" w:eastAsia="TAsakai_Lig" w:hAnsi="Calibri"/>
          <w:sz w:val="24"/>
        </w:rPr>
      </w:pPr>
      <w:r w:rsidRPr="00BF0CCC">
        <w:rPr>
          <w:rFonts w:ascii="Calibri" w:eastAsia="TAsakai_Lig" w:hAnsi="Calibri" w:hint="eastAsia"/>
          <w:sz w:val="24"/>
        </w:rPr>
        <w:t xml:space="preserve">Part </w:t>
      </w:r>
      <w:r w:rsidRPr="00BF0CCC">
        <w:rPr>
          <w:rFonts w:ascii="Calibri" w:eastAsia="TAsakai_Lig" w:hAnsi="Calibri"/>
          <w:sz w:val="24"/>
        </w:rPr>
        <w:t xml:space="preserve">2   Question </w:t>
      </w:r>
      <w:r>
        <w:rPr>
          <w:rFonts w:ascii="Calibri" w:eastAsia="TAsakai_Lig" w:hAnsi="Calibri" w:hint="eastAsia"/>
          <w:sz w:val="24"/>
        </w:rPr>
        <w:t>7-10</w:t>
      </w:r>
    </w:p>
    <w:p w:rsidR="00E75AC8" w:rsidRPr="00BF0CCC" w:rsidRDefault="00E75AC8" w:rsidP="00E75AC8">
      <w:pPr>
        <w:tabs>
          <w:tab w:val="left" w:pos="720"/>
        </w:tabs>
        <w:jc w:val="left"/>
        <w:rPr>
          <w:rFonts w:ascii="TAsakai_Lig" w:eastAsia="TAsakai_Lig" w:hAnsi="TAsakai_Lig"/>
          <w:sz w:val="24"/>
          <w:lang w:val="en-GB"/>
        </w:rPr>
      </w:pPr>
      <w:r>
        <w:rPr>
          <w:rFonts w:ascii="Calibri" w:eastAsia="TAsakai_Lig" w:hAnsi="Calibri"/>
          <w:sz w:val="24"/>
        </w:rPr>
        <w:ruby>
          <w:rubyPr>
            <w:rubyAlign w:val="distributeSpace"/>
            <w:hps w:val="12"/>
            <w:hpsRaise w:val="22"/>
            <w:hpsBaseText w:val="24"/>
            <w:lid w:val="ja-JP"/>
          </w:rubyPr>
          <w:rt>
            <w:r w:rsidR="00E75AC8" w:rsidRPr="00BF0CCC">
              <w:rPr>
                <w:rFonts w:ascii="TAsakai_Lig" w:eastAsia="TAsakai_Lig" w:hAnsi="TAsakai_Lig" w:hint="eastAsia"/>
                <w:sz w:val="12"/>
              </w:rPr>
              <w:t>そうだんしゃ</w:t>
            </w:r>
          </w:rt>
          <w:rubyBase>
            <w:r w:rsidR="00E75AC8">
              <w:rPr>
                <w:rFonts w:ascii="Calibri" w:eastAsia="TAsakai_Lig" w:hAnsi="Calibri" w:hint="eastAsia"/>
                <w:sz w:val="24"/>
              </w:rPr>
              <w:t>相談者</w:t>
            </w:r>
          </w:rubyBase>
        </w:ruby>
      </w:r>
      <w:r w:rsidRPr="00BF0CCC">
        <w:rPr>
          <w:rFonts w:ascii="Calibri" w:eastAsia="TAsakai_Lig" w:hAnsi="Calibri" w:hint="eastAsia"/>
          <w:sz w:val="24"/>
        </w:rPr>
        <w:t xml:space="preserve">と　</w:t>
      </w:r>
      <w:r>
        <w:rPr>
          <w:rFonts w:ascii="Calibri" w:eastAsia="TAsakai_Lig" w:hAnsi="Calibri"/>
          <w:sz w:val="24"/>
        </w:rPr>
        <w:ruby>
          <w:rubyPr>
            <w:rubyAlign w:val="distributeSpace"/>
            <w:hps w:val="12"/>
            <w:hpsRaise w:val="22"/>
            <w:hpsBaseText w:val="24"/>
            <w:lid w:val="ja-JP"/>
          </w:rubyPr>
          <w:rt>
            <w:r w:rsidR="00E75AC8" w:rsidRPr="00BF0CCC">
              <w:rPr>
                <w:rFonts w:ascii="TAsakai_Lig" w:eastAsia="TAsakai_Lig" w:hAnsi="TAsakai_Lig" w:hint="eastAsia"/>
                <w:sz w:val="12"/>
              </w:rPr>
              <w:t>かいとうしゃ</w:t>
            </w:r>
          </w:rt>
          <w:rubyBase>
            <w:r w:rsidR="00E75AC8">
              <w:rPr>
                <w:rFonts w:ascii="Calibri" w:eastAsia="TAsakai_Lig" w:hAnsi="Calibri" w:hint="eastAsia"/>
                <w:sz w:val="24"/>
              </w:rPr>
              <w:t>回答者</w:t>
            </w:r>
          </w:rubyBase>
        </w:ruby>
      </w:r>
      <w:r w:rsidRPr="00BF0CCC">
        <w:rPr>
          <w:rFonts w:ascii="Calibri" w:eastAsia="TAsakai_Lig" w:hAnsi="Calibri" w:hint="eastAsia"/>
          <w:sz w:val="24"/>
        </w:rPr>
        <w:t>A</w:t>
      </w:r>
      <w:r w:rsidRPr="00BF0CCC">
        <w:rPr>
          <w:rFonts w:ascii="Calibri" w:eastAsia="TAsakai_Lig" w:hAnsi="Calibri" w:hint="eastAsia"/>
          <w:sz w:val="24"/>
        </w:rPr>
        <w:t xml:space="preserve">と　</w:t>
      </w:r>
      <w:r>
        <w:rPr>
          <w:rFonts w:ascii="Calibri" w:eastAsia="TAsakai_Lig" w:hAnsi="Calibri"/>
          <w:sz w:val="24"/>
        </w:rPr>
        <w:ruby>
          <w:rubyPr>
            <w:rubyAlign w:val="distributeSpace"/>
            <w:hps w:val="12"/>
            <w:hpsRaise w:val="22"/>
            <w:hpsBaseText w:val="24"/>
            <w:lid w:val="ja-JP"/>
          </w:rubyPr>
          <w:rt>
            <w:r w:rsidR="00E75AC8" w:rsidRPr="00BF0CCC">
              <w:rPr>
                <w:rFonts w:ascii="TAsakai_Lig" w:eastAsia="TAsakai_Lig" w:hAnsi="TAsakai_Lig" w:hint="eastAsia"/>
                <w:sz w:val="12"/>
              </w:rPr>
              <w:t>かいとうしゃ</w:t>
            </w:r>
          </w:rt>
          <w:rubyBase>
            <w:r w:rsidR="00E75AC8">
              <w:rPr>
                <w:rFonts w:ascii="Calibri" w:eastAsia="TAsakai_Lig" w:hAnsi="Calibri" w:hint="eastAsia"/>
                <w:sz w:val="24"/>
              </w:rPr>
              <w:t>回答者</w:t>
            </w:r>
          </w:rubyBase>
        </w:ruby>
      </w:r>
      <w:r w:rsidRPr="00BF0CCC">
        <w:rPr>
          <w:rFonts w:ascii="Calibri" w:eastAsia="TAsakai_Lig" w:hAnsi="Calibri" w:hint="eastAsia"/>
          <w:sz w:val="24"/>
        </w:rPr>
        <w:t>B</w:t>
      </w:r>
      <w:r w:rsidRPr="00BF0CCC">
        <w:rPr>
          <w:rFonts w:ascii="Calibri" w:eastAsia="TAsakai_Lig" w:hAnsi="Calibri" w:hint="eastAsia"/>
          <w:sz w:val="24"/>
        </w:rPr>
        <w:t>の　話を聞いてください。</w:t>
      </w:r>
      <w:r>
        <w:rPr>
          <w:rFonts w:asciiTheme="minorHAnsi" w:eastAsia="TAsakai_Lig" w:hAnsiTheme="minorHAnsi" w:cstheme="minorHAnsi" w:hint="eastAsia"/>
          <w:sz w:val="24"/>
        </w:rPr>
        <w:t>＿＿にどんな文が来ますか。</w:t>
      </w:r>
      <w:r w:rsidRPr="00BF0CCC">
        <w:rPr>
          <w:rFonts w:eastAsia="TA境LIG"/>
          <w:sz w:val="24"/>
        </w:rPr>
        <w:t>a-g</w:t>
      </w:r>
      <w:r w:rsidRPr="00BF0CCC">
        <w:rPr>
          <w:rFonts w:eastAsia="TA境LIG" w:hint="eastAsia"/>
          <w:sz w:val="24"/>
        </w:rPr>
        <w:t xml:space="preserve">　</w:t>
      </w:r>
      <w:r w:rsidRPr="00BF0CCC">
        <w:rPr>
          <w:rFonts w:ascii="TAsakai_Lig" w:eastAsia="TAsakai_Lig" w:hAnsi="TAsakai_Lig" w:hint="eastAsia"/>
          <w:sz w:val="24"/>
        </w:rPr>
        <w:t xml:space="preserve">から　</w:t>
      </w:r>
      <w:r>
        <w:rPr>
          <w:rFonts w:ascii="TAsakai_Lig" w:eastAsia="TAsakai_Lig" w:hAnsi="TAsakai_Lig"/>
          <w:sz w:val="24"/>
        </w:rPr>
        <w:ruby>
          <w:rubyPr>
            <w:rubyAlign w:val="distributeSpace"/>
            <w:hps w:val="12"/>
            <w:hpsRaise w:val="22"/>
            <w:hpsBaseText w:val="24"/>
            <w:lid w:val="ja-JP"/>
          </w:rubyPr>
          <w:rt>
            <w:r w:rsidR="00E75AC8" w:rsidRPr="00BF0CCC">
              <w:rPr>
                <w:rFonts w:ascii="TAsakai_Lig" w:eastAsia="TAsakai_Lig" w:hAnsi="TAsakai_Lig"/>
                <w:sz w:val="12"/>
              </w:rPr>
              <w:t>えら</w:t>
            </w:r>
          </w:rt>
          <w:rubyBase>
            <w:r w:rsidR="00E75AC8">
              <w:rPr>
                <w:rFonts w:ascii="TAsakai_Lig" w:eastAsia="TAsakai_Lig" w:hAnsi="TAsakai_Lig"/>
                <w:sz w:val="24"/>
              </w:rPr>
              <w:t>選</w:t>
            </w:r>
          </w:rubyBase>
        </w:ruby>
      </w:r>
      <w:r w:rsidRPr="00BF0CCC">
        <w:rPr>
          <w:rFonts w:ascii="TAsakai_Lig" w:eastAsia="TAsakai_Lig" w:hAnsi="TAsakai_Lig" w:hint="eastAsia"/>
          <w:sz w:val="24"/>
        </w:rPr>
        <w:t>んでください</w:t>
      </w:r>
      <w:r w:rsidRPr="00BF0CCC">
        <w:rPr>
          <w:rFonts w:asciiTheme="minorHAnsi" w:eastAsia="TAsakai_Lig" w:hAnsiTheme="minorHAnsi" w:cstheme="minorHAnsi" w:hint="eastAsia"/>
          <w:sz w:val="24"/>
        </w:rPr>
        <w:t>。</w:t>
      </w:r>
      <w:r w:rsidRPr="00BF0CCC">
        <w:rPr>
          <w:rFonts w:ascii="TAsakai_Lig" w:eastAsia="TAsakai_Lig" w:hAnsi="TAsakai_Lig" w:hint="eastAsia"/>
          <w:sz w:val="24"/>
        </w:rPr>
        <w:t xml:space="preserve">　</w:t>
      </w:r>
    </w:p>
    <w:p w:rsidR="00E75AC8" w:rsidRDefault="00E75AC8"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私は　大学４年生で、歴史を勉強していますが、何も資格を持っていません。就職活動を来月から始めますが、とても心配です。父は、</w:t>
      </w:r>
      <w:r w:rsidR="00D02758">
        <w:rPr>
          <w:rFonts w:ascii="Calibri" w:eastAsia="TAsakai_Lig" w:hAnsi="Calibri" w:hint="eastAsia"/>
          <w:sz w:val="24"/>
        </w:rPr>
        <w:t>会計士の仕事をしていて、それには</w:t>
      </w:r>
      <w:r w:rsidRPr="00BF0CCC">
        <w:rPr>
          <w:rFonts w:ascii="Calibri" w:eastAsia="TAsakai_Lig" w:hAnsi="Calibri" w:hint="eastAsia"/>
          <w:sz w:val="24"/>
        </w:rPr>
        <w:t>難しい資格が必要</w:t>
      </w:r>
      <w:r w:rsidR="00D02758">
        <w:rPr>
          <w:rFonts w:ascii="Calibri" w:eastAsia="TAsakai_Lig" w:hAnsi="Calibri" w:hint="eastAsia"/>
          <w:sz w:val="24"/>
        </w:rPr>
        <w:t>です。</w:t>
      </w:r>
      <w:r w:rsidRPr="00BF0CCC">
        <w:rPr>
          <w:rFonts w:ascii="Calibri" w:eastAsia="TAsakai_Lig" w:hAnsi="Calibri" w:hint="eastAsia"/>
          <w:sz w:val="24"/>
        </w:rPr>
        <w:t xml:space="preserve">母は　</w:t>
      </w:r>
      <w:r w:rsidR="00D02758">
        <w:rPr>
          <w:rFonts w:ascii="Calibri" w:eastAsia="TAsakai_Lig" w:hAnsi="Calibri" w:hint="eastAsia"/>
          <w:sz w:val="24"/>
        </w:rPr>
        <w:t>私に　同じ仕事をさせたいと思っています。資格を取るのは難しいけどがんばる価値があるといいます。私の友達は、</w:t>
      </w:r>
      <w:r w:rsidRPr="00BF0CCC">
        <w:rPr>
          <w:rFonts w:ascii="Calibri" w:eastAsia="TAsakai_Lig" w:hAnsi="Calibri" w:hint="eastAsia"/>
          <w:sz w:val="24"/>
        </w:rPr>
        <w:t>いろいろな資格を取っていて、先月も　アロマセラピーの資格を取ったばかりです。仕事に直接関係がない資格でも将来役に立つかもしれない</w:t>
      </w:r>
      <w:r w:rsidR="00D02758">
        <w:rPr>
          <w:rFonts w:ascii="Calibri" w:eastAsia="TAsakai_Lig" w:hAnsi="Calibri" w:hint="eastAsia"/>
          <w:sz w:val="24"/>
        </w:rPr>
        <w:t>といっています</w:t>
      </w:r>
      <w:r w:rsidRPr="00BF0CCC">
        <w:rPr>
          <w:rFonts w:ascii="Calibri" w:eastAsia="TAsakai_Lig" w:hAnsi="Calibri" w:hint="eastAsia"/>
          <w:sz w:val="24"/>
        </w:rPr>
        <w:t>。何かの資格を取ろうと思っても時間的に難しいと思います。資格がないといい会社に就職できないのではと心配で、夜も良く寝られません。どうしたらいいでしょうか。</w:t>
      </w: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回答者</w:t>
      </w:r>
      <w:r w:rsidRPr="00BF0CCC">
        <w:rPr>
          <w:rFonts w:ascii="Calibri" w:eastAsia="TAsakai_Lig" w:hAnsi="Calibri" w:hint="eastAsia"/>
          <w:sz w:val="24"/>
        </w:rPr>
        <w:t>A</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確かに最近は資格を取る人が増えています。</w:t>
      </w:r>
      <w:r w:rsidR="00D02758">
        <w:rPr>
          <w:rFonts w:ascii="Calibri" w:eastAsia="TAsakai_Lig" w:hAnsi="Calibri" w:hint="eastAsia"/>
          <w:sz w:val="24"/>
        </w:rPr>
        <w:t>就職をするときに、</w:t>
      </w:r>
      <w:r w:rsidRPr="00BF0CCC">
        <w:rPr>
          <w:rFonts w:ascii="Calibri" w:eastAsia="TAsakai_Lig" w:hAnsi="Calibri" w:hint="eastAsia"/>
          <w:sz w:val="24"/>
        </w:rPr>
        <w:t>資格がないよりはあった方がいいことはいうまでもありませんが、一番大切なのは大学で何を勉強したかということです。もし、その資格が仕事のためにどうしても必要なら、卒業してからでも　とることができます。大学でしかできないことをしたほうがいいと思います。</w:t>
      </w: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回答者</w:t>
      </w:r>
      <w:r w:rsidRPr="00BF0CCC">
        <w:rPr>
          <w:rFonts w:ascii="Calibri" w:eastAsia="TAsakai_Lig" w:hAnsi="Calibri" w:hint="eastAsia"/>
          <w:sz w:val="24"/>
        </w:rPr>
        <w:t>B</w:t>
      </w:r>
      <w:r w:rsidRPr="00BF0CCC">
        <w:rPr>
          <w:rFonts w:ascii="Calibri" w:eastAsia="TAsakai_Lig" w:hAnsi="Calibri" w:hint="eastAsia"/>
          <w:sz w:val="24"/>
        </w:rPr>
        <w:t xml:space="preserve">　仕事の面接では、どんな資格をもって</w:t>
      </w:r>
      <w:r w:rsidR="00D02758">
        <w:rPr>
          <w:rFonts w:ascii="Calibri" w:eastAsia="TAsakai_Lig" w:hAnsi="Calibri" w:hint="eastAsia"/>
          <w:sz w:val="24"/>
        </w:rPr>
        <w:t>いるか、どんな勉強をしたかなど、今までのあなたを見ますが　それだけではなく</w:t>
      </w:r>
      <w:r w:rsidRPr="00BF0CCC">
        <w:rPr>
          <w:rFonts w:ascii="Calibri" w:eastAsia="TAsakai_Lig" w:hAnsi="Calibri" w:hint="eastAsia"/>
          <w:sz w:val="24"/>
        </w:rPr>
        <w:t>、これから、あなたは　何をしたいか、そのためにどんな計画を持っているのか、聞かれます。</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そうはいっても、最近は不景気で就職が難しくなっています。時間がなくても、今から何かを始めたほうがいいと思います。仕事に関係した資格なら、たとえ資格が取れなくても　勉強するだけでも、自分のためになります。面接のときも自信を持ってうけられるでしょう。</w:t>
      </w: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widowControl/>
        <w:jc w:val="left"/>
        <w:rPr>
          <w:rFonts w:ascii="Calibri" w:eastAsia="TAsakai_Lig" w:hAnsi="Calibri"/>
          <w:sz w:val="24"/>
        </w:rPr>
      </w:pPr>
      <w:r w:rsidRPr="00BF0CCC">
        <w:rPr>
          <w:rFonts w:ascii="Calibri" w:eastAsia="TAsakai_Lig" w:hAnsi="Calibri" w:hint="eastAsia"/>
          <w:sz w:val="24"/>
        </w:rPr>
        <w:t xml:space="preserve">Part </w:t>
      </w:r>
      <w:r w:rsidRPr="00BF0CCC">
        <w:rPr>
          <w:rFonts w:ascii="Calibri" w:eastAsia="TAsakai_Lig" w:hAnsi="Calibri"/>
          <w:sz w:val="24"/>
        </w:rPr>
        <w:t>3   Question 1</w:t>
      </w:r>
      <w:r w:rsidRPr="00BF0CCC">
        <w:rPr>
          <w:rFonts w:ascii="Calibri" w:eastAsia="TAsakai_Lig" w:hAnsi="Calibri" w:hint="eastAsia"/>
          <w:sz w:val="24"/>
          <w:lang w:val="en-GB"/>
        </w:rPr>
        <w:t>4</w:t>
      </w:r>
      <w:r w:rsidRPr="00BF0CCC">
        <w:rPr>
          <w:rFonts w:ascii="Calibri" w:eastAsia="TAsakai_Lig" w:hAnsi="Calibri"/>
          <w:sz w:val="24"/>
        </w:rPr>
        <w:t>-17</w:t>
      </w:r>
    </w:p>
    <w:p w:rsidR="00BF0CCC" w:rsidRPr="00BF0CCC" w:rsidRDefault="00BF0CCC" w:rsidP="00BF0CCC">
      <w:pPr>
        <w:tabs>
          <w:tab w:val="left" w:pos="720"/>
        </w:tabs>
        <w:jc w:val="left"/>
        <w:rPr>
          <w:rFonts w:ascii="Calibri" w:eastAsia="TAsakai_Lig" w:hAnsi="Calibri"/>
          <w:sz w:val="24"/>
          <w:lang w:val="en-GB"/>
        </w:rPr>
      </w:pPr>
      <w:r w:rsidRPr="00BF0CCC">
        <w:rPr>
          <w:rFonts w:ascii="Calibri" w:eastAsia="TAsakai_Lig" w:hAnsi="Calibri" w:hint="eastAsia"/>
          <w:sz w:val="24"/>
        </w:rPr>
        <w:t>女の人の　話を聞いてください。</w:t>
      </w: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ind w:left="360"/>
        <w:jc w:val="left"/>
        <w:rPr>
          <w:rFonts w:ascii="Calibri" w:eastAsia="TAsakai_Lig" w:hAnsi="Calibri"/>
          <w:sz w:val="24"/>
        </w:rPr>
      </w:pPr>
      <w:r w:rsidRPr="00BF0CCC">
        <w:rPr>
          <w:rFonts w:ascii="Calibri" w:eastAsia="TAsakai_Lig" w:hAnsi="Calibri" w:hint="eastAsia"/>
          <w:sz w:val="24"/>
          <w:lang w:val="en-GB"/>
        </w:rPr>
        <w:tab/>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 xml:space="preserve">最近　</w:t>
      </w:r>
      <w:r w:rsidR="00D02758">
        <w:rPr>
          <w:rFonts w:ascii="Calibri" w:eastAsia="TAsakai_Lig" w:hAnsi="Calibri" w:hint="eastAsia"/>
          <w:sz w:val="24"/>
        </w:rPr>
        <w:t>健康と交通費の節約のために</w:t>
      </w:r>
      <w:r w:rsidRPr="00BF0CCC">
        <w:rPr>
          <w:rFonts w:ascii="Calibri" w:eastAsia="TAsakai_Lig" w:hAnsi="Calibri" w:hint="eastAsia"/>
          <w:sz w:val="24"/>
        </w:rPr>
        <w:t>自転車に乗る人が増えています。</w:t>
      </w:r>
      <w:r w:rsidR="00D02758">
        <w:rPr>
          <w:rFonts w:ascii="Calibri" w:eastAsia="TAsakai_Lig" w:hAnsi="Calibri" w:hint="eastAsia"/>
          <w:sz w:val="24"/>
        </w:rPr>
        <w:t>自転車に乗る人のマナーも良くなってきて、</w:t>
      </w:r>
      <w:r w:rsidRPr="00BF0CCC">
        <w:rPr>
          <w:rFonts w:ascii="Calibri" w:eastAsia="TAsakai_Lig" w:hAnsi="Calibri" w:hint="eastAsia"/>
          <w:sz w:val="24"/>
        </w:rPr>
        <w:t>以前は、歩道をすごいスピードで　自転車で走る人がいて、歩く人と自転車がぶつかって、危なかったですが、最近は、</w:t>
      </w:r>
      <w:r w:rsidR="00D02758">
        <w:rPr>
          <w:rFonts w:ascii="Calibri" w:eastAsia="TAsakai_Lig" w:hAnsi="Calibri" w:hint="eastAsia"/>
          <w:sz w:val="24"/>
        </w:rPr>
        <w:t>そういう事故は少なくなってきました。</w:t>
      </w:r>
      <w:r w:rsidRPr="00BF0CCC">
        <w:rPr>
          <w:rFonts w:ascii="Calibri" w:eastAsia="TAsakai_Lig" w:hAnsi="Calibri" w:hint="eastAsia"/>
          <w:sz w:val="24"/>
        </w:rPr>
        <w:t>サイクルレーンといって、自転車だけのレーン</w:t>
      </w:r>
      <w:r w:rsidR="00D02758">
        <w:rPr>
          <w:rFonts w:ascii="Calibri" w:eastAsia="TAsakai_Lig" w:hAnsi="Calibri" w:hint="eastAsia"/>
          <w:sz w:val="24"/>
        </w:rPr>
        <w:t>も作られるようになりました</w:t>
      </w:r>
      <w:r w:rsidRPr="00BF0CCC">
        <w:rPr>
          <w:rFonts w:ascii="Calibri" w:eastAsia="TAsakai_Lig" w:hAnsi="Calibri" w:hint="eastAsia"/>
          <w:sz w:val="24"/>
        </w:rPr>
        <w:t>。でもサイクルレーンは、まだ少なくて、自転車と車の事故が前よりもよくおきるようになりました。もっと、サイクルレーンを作ってほしいですね。自転車は、環境のためにもいいですから、乗る人だけではなくて、政府ももっと真剣に考えるべきです。</w:t>
      </w: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widowControl/>
        <w:jc w:val="left"/>
        <w:rPr>
          <w:rFonts w:ascii="Calibri" w:eastAsia="TAsakai_Lig" w:hAnsi="Calibri"/>
          <w:sz w:val="24"/>
        </w:rPr>
      </w:pPr>
    </w:p>
    <w:p w:rsidR="00BF0CCC" w:rsidRPr="00BF0CCC" w:rsidRDefault="00BF0CCC" w:rsidP="00BF0CCC">
      <w:pPr>
        <w:rPr>
          <w:rFonts w:ascii="Calibri" w:eastAsia="TAsakai_Lig" w:hAnsi="Calibri"/>
          <w:sz w:val="24"/>
        </w:rPr>
      </w:pPr>
      <w:r w:rsidRPr="00BF0CCC">
        <w:rPr>
          <w:rFonts w:ascii="Calibri" w:eastAsia="TAsakai_Lig" w:hAnsi="Calibri" w:hint="eastAsia"/>
          <w:sz w:val="24"/>
        </w:rPr>
        <w:t xml:space="preserve">Part </w:t>
      </w:r>
      <w:r w:rsidRPr="00BF0CCC">
        <w:rPr>
          <w:rFonts w:ascii="Calibri" w:eastAsia="TAsakai_Lig" w:hAnsi="Calibri"/>
          <w:sz w:val="24"/>
          <w:lang w:val="en-GB"/>
        </w:rPr>
        <w:t>4</w:t>
      </w:r>
      <w:r w:rsidRPr="00BF0CCC">
        <w:rPr>
          <w:rFonts w:ascii="Calibri" w:eastAsia="TAsakai_Lig" w:hAnsi="Calibri"/>
          <w:sz w:val="24"/>
        </w:rPr>
        <w:t xml:space="preserve">   Question </w:t>
      </w:r>
      <w:r w:rsidRPr="00BF0CCC">
        <w:rPr>
          <w:rFonts w:ascii="Calibri" w:eastAsia="TAsakai_Lig" w:hAnsi="Calibri"/>
          <w:sz w:val="24"/>
          <w:lang w:val="en-GB"/>
        </w:rPr>
        <w:t>18</w:t>
      </w:r>
      <w:r w:rsidRPr="00BF0CCC">
        <w:rPr>
          <w:rFonts w:ascii="Calibri" w:eastAsia="TAsakai_Lig" w:hAnsi="Calibri"/>
          <w:sz w:val="24"/>
        </w:rPr>
        <w:t>-20</w:t>
      </w: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会話を聞いて、（　　）に正しいことばや　かずを書いてください。長さは１字～５字です。</w:t>
      </w: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widowControl/>
        <w:jc w:val="left"/>
        <w:rPr>
          <w:rFonts w:ascii="Calibri" w:eastAsia="TAsakai_Lig" w:hAnsi="Calibri"/>
          <w:sz w:val="24"/>
        </w:rPr>
      </w:pPr>
      <w:r w:rsidRPr="00BF0CCC">
        <w:rPr>
          <w:rFonts w:ascii="Calibri" w:eastAsia="TAsakai_Lig" w:hAnsi="Calibri" w:hint="eastAsia"/>
          <w:sz w:val="24"/>
        </w:rPr>
        <w:t>数を二つにわけると、２，４，６，８などの偶数と、１，３，５，７などの奇数があります。</w:t>
      </w:r>
    </w:p>
    <w:p w:rsidR="00BF0CCC" w:rsidRPr="00BF0CCC" w:rsidRDefault="00BF0CCC" w:rsidP="00BF0CCC">
      <w:pPr>
        <w:widowControl/>
        <w:jc w:val="left"/>
        <w:rPr>
          <w:rFonts w:ascii="Calibri" w:eastAsia="TAsakai_Lig" w:hAnsi="Calibri"/>
          <w:sz w:val="24"/>
        </w:rPr>
      </w:pPr>
      <w:r w:rsidRPr="00BF0CCC">
        <w:rPr>
          <w:rFonts w:ascii="Calibri" w:eastAsia="TAsakai_Lig" w:hAnsi="Calibri" w:hint="eastAsia"/>
          <w:sz w:val="24"/>
        </w:rPr>
        <w:t>日本では、一般的に偶数より奇数のほうが</w:t>
      </w:r>
      <w:r w:rsidR="00D02758">
        <w:rPr>
          <w:rFonts w:ascii="Calibri" w:eastAsia="TAsakai_Lig" w:hAnsi="Calibri" w:hint="eastAsia"/>
          <w:sz w:val="24"/>
        </w:rPr>
        <w:t xml:space="preserve">　縁起</w:t>
      </w:r>
      <w:r w:rsidRPr="00BF0CCC">
        <w:rPr>
          <w:rFonts w:ascii="Calibri" w:eastAsia="TAsakai_Lig" w:hAnsi="Calibri" w:hint="eastAsia"/>
          <w:sz w:val="24"/>
        </w:rPr>
        <w:t>いいと思われています。</w:t>
      </w:r>
      <w:r w:rsidR="00D02758">
        <w:rPr>
          <w:rFonts w:ascii="Calibri" w:eastAsia="TAsakai_Lig" w:hAnsi="Calibri" w:hint="eastAsia"/>
          <w:sz w:val="24"/>
        </w:rPr>
        <w:t>つまり　ラッキーナンバーということです。</w:t>
      </w:r>
      <w:r w:rsidRPr="00BF0CCC">
        <w:rPr>
          <w:rFonts w:ascii="Calibri" w:eastAsia="TAsakai_Lig" w:hAnsi="Calibri" w:hint="eastAsia"/>
          <w:sz w:val="24"/>
        </w:rPr>
        <w:t>しかし例外もあります。２は　偶数ですが、結婚祝いや金婚式の祝いなど、カップルに贈る場合は、よく使われます。８も偶数ですが、漢字の形から、将来　大きくなるという意味を持つので、良い数字と</w:t>
      </w:r>
      <w:r w:rsidR="00D02758">
        <w:rPr>
          <w:rFonts w:ascii="Calibri" w:eastAsia="TAsakai_Lig" w:hAnsi="Calibri" w:hint="eastAsia"/>
          <w:sz w:val="24"/>
        </w:rPr>
        <w:t>思われています</w:t>
      </w:r>
      <w:r w:rsidRPr="00BF0CCC">
        <w:rPr>
          <w:rFonts w:ascii="Calibri" w:eastAsia="TAsakai_Lig" w:hAnsi="Calibri" w:hint="eastAsia"/>
          <w:sz w:val="24"/>
        </w:rPr>
        <w:t>。１３は　ヨーロッパでは嫌われる数ですが、日本では　ラッキーな数と思われていて、うちを作る人は１</w:t>
      </w:r>
      <w:r w:rsidR="00D02758">
        <w:rPr>
          <w:rFonts w:ascii="Calibri" w:eastAsia="TAsakai_Lig" w:hAnsi="Calibri" w:hint="eastAsia"/>
          <w:sz w:val="24"/>
        </w:rPr>
        <w:t>階</w:t>
      </w:r>
      <w:r w:rsidRPr="00BF0CCC">
        <w:rPr>
          <w:rFonts w:ascii="Calibri" w:eastAsia="TAsakai_Lig" w:hAnsi="Calibri" w:hint="eastAsia"/>
          <w:sz w:val="24"/>
        </w:rPr>
        <w:t>から２</w:t>
      </w:r>
      <w:r w:rsidR="00D02758">
        <w:rPr>
          <w:rFonts w:ascii="Calibri" w:eastAsia="TAsakai_Lig" w:hAnsi="Calibri" w:hint="eastAsia"/>
          <w:sz w:val="24"/>
        </w:rPr>
        <w:t>階</w:t>
      </w:r>
      <w:r w:rsidRPr="00BF0CCC">
        <w:rPr>
          <w:rFonts w:ascii="Calibri" w:eastAsia="TAsakai_Lig" w:hAnsi="Calibri" w:hint="eastAsia"/>
          <w:sz w:val="24"/>
        </w:rPr>
        <w:t>に上がる階段を１３段にする人もいるそうです。４が嫌われるのは、日本も中国も同じです。さて色にも注意する必要があります。日本では、色の組み合わせを考えなければいけません。たとえば、白は、黒と白は、葬式で一緒に使われる</w:t>
      </w:r>
      <w:r w:rsidR="00553CA3">
        <w:rPr>
          <w:rFonts w:ascii="Calibri" w:eastAsia="TAsakai_Lig" w:hAnsi="Calibri" w:hint="eastAsia"/>
          <w:sz w:val="24"/>
        </w:rPr>
        <w:t>色</w:t>
      </w:r>
      <w:r w:rsidRPr="00BF0CCC">
        <w:rPr>
          <w:rFonts w:ascii="Calibri" w:eastAsia="TAsakai_Lig" w:hAnsi="Calibri" w:hint="eastAsia"/>
          <w:sz w:val="24"/>
        </w:rPr>
        <w:t>なので、祝い事では使ってはいけません。逆にしろと赤の組み合わせは、結婚式など、祝いことに良く使われる色です。外国では　赤と金色の組み合わせがいいと思われている国も多いようです。</w:t>
      </w:r>
    </w:p>
    <w:p w:rsidR="00BF0CCC" w:rsidRPr="00BF0CCC" w:rsidRDefault="00BF0CCC" w:rsidP="00BF0CCC">
      <w:pPr>
        <w:widowControl/>
        <w:jc w:val="left"/>
        <w:rPr>
          <w:rFonts w:ascii="Calibri" w:eastAsia="TAsakai_Lig" w:hAnsi="Calibri"/>
          <w:sz w:val="24"/>
        </w:rPr>
      </w:pPr>
    </w:p>
    <w:p w:rsidR="00BF0CCC" w:rsidRPr="00BF0CCC" w:rsidRDefault="00BF0CCC" w:rsidP="00BF0CCC">
      <w:pPr>
        <w:widowControl/>
        <w:jc w:val="left"/>
        <w:rPr>
          <w:rFonts w:ascii="Calibri" w:eastAsia="TAsakai_Lig" w:hAnsi="Calibri"/>
          <w:sz w:val="24"/>
        </w:rPr>
      </w:pPr>
      <w:r w:rsidRPr="00BF0CCC">
        <w:rPr>
          <w:rFonts w:ascii="Calibri" w:eastAsia="TAsakai_Lig" w:hAnsi="Calibri" w:hint="eastAsia"/>
          <w:sz w:val="24"/>
        </w:rPr>
        <w:t>カップルのために良く使う数字</w:t>
      </w:r>
    </w:p>
    <w:p w:rsidR="00BF0CCC" w:rsidRPr="00BF0CCC" w:rsidRDefault="00BF0CCC" w:rsidP="00BF0CCC">
      <w:pPr>
        <w:widowControl/>
        <w:jc w:val="left"/>
        <w:rPr>
          <w:rFonts w:ascii="Calibri" w:eastAsia="TAsakai_Lig" w:hAnsi="Calibri"/>
          <w:sz w:val="24"/>
        </w:rPr>
      </w:pPr>
      <w:r w:rsidRPr="00BF0CCC">
        <w:rPr>
          <w:rFonts w:ascii="Calibri" w:eastAsia="TAsakai_Lig" w:hAnsi="Calibri" w:hint="eastAsia"/>
          <w:sz w:val="24"/>
        </w:rPr>
        <w:t>日本と中国で同じように思われている数字</w:t>
      </w:r>
    </w:p>
    <w:p w:rsidR="00BF0CCC" w:rsidRPr="00BF0CCC" w:rsidRDefault="00BF0CCC" w:rsidP="00BF0CCC">
      <w:pPr>
        <w:widowControl/>
        <w:jc w:val="left"/>
        <w:rPr>
          <w:rFonts w:ascii="Calibri" w:eastAsia="TAsakai_Lig" w:hAnsi="Calibri"/>
          <w:sz w:val="24"/>
        </w:rPr>
      </w:pPr>
      <w:r w:rsidRPr="00BF0CCC">
        <w:rPr>
          <w:rFonts w:ascii="Calibri" w:eastAsia="TAsakai_Lig" w:hAnsi="Calibri" w:hint="eastAsia"/>
          <w:sz w:val="24"/>
        </w:rPr>
        <w:t>１３を　いい数字だと思う国</w:t>
      </w:r>
    </w:p>
    <w:p w:rsidR="00BF0CCC" w:rsidRPr="00BF0CCC" w:rsidRDefault="00BF0CCC" w:rsidP="00BF0CCC">
      <w:pPr>
        <w:widowControl/>
        <w:jc w:val="left"/>
        <w:rPr>
          <w:rFonts w:ascii="Calibri" w:eastAsia="TAsakai_Lig" w:hAnsi="Calibri"/>
          <w:sz w:val="24"/>
        </w:rPr>
      </w:pPr>
      <w:r w:rsidRPr="00BF0CCC">
        <w:rPr>
          <w:rFonts w:ascii="Calibri" w:eastAsia="TAsakai_Lig" w:hAnsi="Calibri" w:hint="eastAsia"/>
          <w:sz w:val="24"/>
        </w:rPr>
        <w:t>日本で　結婚式のとき　赤と一緒に使う色</w:t>
      </w: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lang w:val="en-GB"/>
        </w:rPr>
      </w:pP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旅行に参加する人は、事務室に何を持っていきますか。</w:t>
      </w: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r w:rsidRPr="00BF0CCC">
        <w:rPr>
          <w:rFonts w:ascii="Calibri" w:eastAsia="TAsakai_Lig" w:hAnsi="Calibri" w:hint="eastAsia"/>
          <w:sz w:val="24"/>
        </w:rPr>
        <w:t>夏休みの旅行のパンフレットができましたので、お配りします。パンフレットを良くお読みいただき、旅行の日にちなどご確認ください。参加なさる方は、これからお渡しする封筒の中の申込書に　名前や住所などを書いて、事務室に持ってきてお申し込みください。また、パスポートをコピーして、それもお渡しください。</w:t>
      </w:r>
      <w:r w:rsidR="00553CA3">
        <w:rPr>
          <w:rFonts w:ascii="Calibri" w:eastAsia="TAsakai_Lig" w:hAnsi="Calibri" w:hint="eastAsia"/>
          <w:sz w:val="24"/>
        </w:rPr>
        <w:t>飛行機の予約や　ホテルの予約に必要です</w:t>
      </w:r>
      <w:r w:rsidRPr="00BF0CCC">
        <w:rPr>
          <w:rFonts w:ascii="Calibri" w:eastAsia="TAsakai_Lig" w:hAnsi="Calibri" w:hint="eastAsia"/>
          <w:sz w:val="24"/>
        </w:rPr>
        <w:t>。それから、申し込み金として、１万円お支払いいただきます。残りの９万円は、銀行から来月の１５日までに振り込んでください。振込みの</w:t>
      </w:r>
      <w:r w:rsidR="00553CA3">
        <w:rPr>
          <w:rFonts w:ascii="Calibri" w:eastAsia="TAsakai_Lig" w:hAnsi="Calibri" w:hint="eastAsia"/>
          <w:sz w:val="24"/>
        </w:rPr>
        <w:t>紙</w:t>
      </w:r>
      <w:r w:rsidRPr="00BF0CCC">
        <w:rPr>
          <w:rFonts w:ascii="Calibri" w:eastAsia="TAsakai_Lig" w:hAnsi="Calibri" w:hint="eastAsia"/>
          <w:sz w:val="24"/>
        </w:rPr>
        <w:t>も封筒に入っております。</w:t>
      </w: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tabs>
          <w:tab w:val="left" w:pos="720"/>
        </w:tabs>
        <w:jc w:val="left"/>
        <w:rPr>
          <w:rFonts w:ascii="Calibri" w:eastAsia="TAsakai_Lig" w:hAnsi="Calibri"/>
          <w:sz w:val="24"/>
        </w:rPr>
      </w:pPr>
    </w:p>
    <w:p w:rsidR="00BF0CCC" w:rsidRPr="00BF0CCC" w:rsidRDefault="00BF0CCC" w:rsidP="00BF0CCC">
      <w:pPr>
        <w:widowControl/>
        <w:jc w:val="left"/>
        <w:rPr>
          <w:rFonts w:ascii="Calibri" w:eastAsia="TAsakai_Lig" w:hAnsi="Calibri"/>
          <w:sz w:val="24"/>
        </w:rPr>
      </w:pPr>
    </w:p>
    <w:p w:rsidR="00BF0CCC" w:rsidRPr="00BF0CCC" w:rsidRDefault="00BF0CCC" w:rsidP="00BF0CCC">
      <w:pPr>
        <w:widowControl/>
        <w:jc w:val="left"/>
        <w:rPr>
          <w:rFonts w:ascii="Calibri" w:eastAsia="TAsakai_Lig" w:hAnsi="Calibri"/>
          <w:sz w:val="24"/>
        </w:rPr>
      </w:pPr>
    </w:p>
    <w:sectPr w:rsidR="00BF0CCC" w:rsidRPr="00BF0CCC" w:rsidSect="00A178E5">
      <w:headerReference w:type="default" r:id="rId9"/>
      <w:pgSz w:w="11906" w:h="16838" w:code="9"/>
      <w:pgMar w:top="567" w:right="1134" w:bottom="510" w:left="1134" w:header="851" w:footer="992" w:gutter="0"/>
      <w:pgNumType w:start="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1B26" w:rsidRDefault="000E1B26" w:rsidP="00EC55C2">
      <w:r>
        <w:separator/>
      </w:r>
    </w:p>
  </w:endnote>
  <w:endnote w:type="continuationSeparator" w:id="0">
    <w:p w:rsidR="000E1B26" w:rsidRDefault="000E1B26" w:rsidP="00EC55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TAsakai_Lig">
    <w:panose1 w:val="02000609000000000000"/>
    <w:charset w:val="80"/>
    <w:family w:val="modern"/>
    <w:pitch w:val="fixed"/>
    <w:sig w:usb0="A00002BF" w:usb1="68C7FCFB" w:usb2="00000010" w:usb3="00000000" w:csb0="0002009F" w:csb1="00000000"/>
  </w:font>
  <w:font w:name="MS Mincho">
    <w:altName w:val="ＭＳ 明朝"/>
    <w:panose1 w:val="02020609040205080304"/>
    <w:charset w:val="80"/>
    <w:family w:val="modern"/>
    <w:pitch w:val="fixed"/>
    <w:sig w:usb0="A00002BF" w:usb1="68C7FCFB" w:usb2="00000010" w:usb3="00000000" w:csb0="0002009F" w:csb1="00000000"/>
  </w:font>
  <w:font w:name="Century">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TA境LIG">
    <w:altName w:val="MS Mincho"/>
    <w:charset w:val="80"/>
    <w:family w:val="auto"/>
    <w:pitch w:val="fixed"/>
    <w:sig w:usb0="00000000" w:usb1="68C7FCFB" w:usb2="00000010" w:usb3="00000000" w:csb0="0002009F" w:csb1="00000000"/>
  </w:font>
  <w:font w:name="MS Gothic">
    <w:altName w:val="ＭＳ ゴシック"/>
    <w:panose1 w:val="020B0609070205080204"/>
    <w:charset w:val="80"/>
    <w:family w:val="modern"/>
    <w:pitch w:val="fixed"/>
    <w:sig w:usb0="A00002BF" w:usb1="68C7FCFB" w:usb2="00000010"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1B26" w:rsidRDefault="000E1B26" w:rsidP="00EC55C2">
      <w:r>
        <w:separator/>
      </w:r>
    </w:p>
  </w:footnote>
  <w:footnote w:type="continuationSeparator" w:id="0">
    <w:p w:rsidR="000E1B26" w:rsidRDefault="000E1B26" w:rsidP="00EC55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1B26" w:rsidRPr="001A25ED" w:rsidRDefault="000E1B26" w:rsidP="007854E1">
    <w:pPr>
      <w:pStyle w:val="Header"/>
      <w:jc w:val="center"/>
      <w:rPr>
        <w:rFonts w:ascii="Calibri" w:hAnsi="Calibri" w:cs="Calibri"/>
        <w:sz w:val="21"/>
        <w:szCs w:val="21"/>
        <w:lang w:eastAsia="ja-JP"/>
      </w:rPr>
    </w:pPr>
    <w:r>
      <w:rPr>
        <w:rFonts w:ascii="Calibri" w:hAnsi="Calibri" w:cs="Calibri"/>
        <w:sz w:val="21"/>
        <w:szCs w:val="21"/>
      </w:rPr>
      <w:t>LL 232</w:t>
    </w:r>
    <w:r w:rsidRPr="0082654D">
      <w:rPr>
        <w:rFonts w:ascii="Calibri" w:hAnsi="Calibri" w:cs="Calibri"/>
        <w:sz w:val="21"/>
        <w:szCs w:val="21"/>
      </w:rPr>
      <w:t xml:space="preserve"> Japa</w:t>
    </w:r>
    <w:r>
      <w:rPr>
        <w:rFonts w:ascii="Calibri" w:hAnsi="Calibri" w:cs="Calibri"/>
        <w:sz w:val="21"/>
        <w:szCs w:val="21"/>
      </w:rPr>
      <w:t>nese 4   2012-</w:t>
    </w:r>
    <w:proofErr w:type="gramStart"/>
    <w:r>
      <w:rPr>
        <w:rFonts w:ascii="Calibri" w:hAnsi="Calibri" w:cs="Calibri"/>
        <w:sz w:val="21"/>
        <w:szCs w:val="21"/>
      </w:rPr>
      <w:t>13</w:t>
    </w:r>
    <w:r w:rsidRPr="0082654D">
      <w:rPr>
        <w:rFonts w:ascii="Calibri" w:hAnsi="Calibri" w:cs="Calibri"/>
        <w:sz w:val="21"/>
        <w:szCs w:val="21"/>
      </w:rPr>
      <w:t xml:space="preserve">  Listening</w:t>
    </w:r>
    <w:proofErr w:type="gramEnd"/>
    <w:r>
      <w:rPr>
        <w:rFonts w:ascii="Calibri" w:hAnsi="Calibri" w:cs="Calibri" w:hint="eastAsia"/>
        <w:sz w:val="21"/>
        <w:szCs w:val="21"/>
        <w:lang w:eastAsia="ja-JP"/>
      </w:rPr>
      <w:t xml:space="preserve"> Mock</w:t>
    </w:r>
  </w:p>
  <w:p w:rsidR="000E1B26" w:rsidRDefault="000E1B2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72221"/>
    <w:multiLevelType w:val="hybridMultilevel"/>
    <w:tmpl w:val="3AAAE680"/>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3AB493CA">
      <w:start w:val="6"/>
      <w:numFmt w:val="decimal"/>
      <w:lvlText w:val="%3"/>
      <w:lvlJc w:val="left"/>
      <w:pPr>
        <w:ind w:left="2340" w:hanging="360"/>
      </w:pPr>
      <w:rPr>
        <w:rFonts w:hint="default"/>
        <w:sz w:val="2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2011E0D"/>
    <w:multiLevelType w:val="hybridMultilevel"/>
    <w:tmpl w:val="7CF8D1FA"/>
    <w:lvl w:ilvl="0" w:tplc="0809000F">
      <w:start w:val="1"/>
      <w:numFmt w:val="decimal"/>
      <w:lvlText w:val="%1."/>
      <w:lvlJc w:val="left"/>
      <w:pPr>
        <w:ind w:left="720" w:hanging="360"/>
      </w:pPr>
    </w:lvl>
    <w:lvl w:ilvl="1" w:tplc="FB442806">
      <w:start w:val="1"/>
      <w:numFmt w:val="lowerLetter"/>
      <w:lvlText w:val="%2."/>
      <w:lvlJc w:val="left"/>
      <w:pPr>
        <w:ind w:left="1440" w:hanging="360"/>
      </w:pPr>
      <w:rPr>
        <w:rFonts w:ascii="Calibri" w:eastAsia="TAsakai_Lig" w:hAnsi="Calibri" w:cs="Times New Roman"/>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700293B"/>
    <w:multiLevelType w:val="hybridMultilevel"/>
    <w:tmpl w:val="3146B024"/>
    <w:lvl w:ilvl="0" w:tplc="6F241FB2">
      <w:start w:val="3"/>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nsid w:val="0B3362FC"/>
    <w:multiLevelType w:val="hybridMultilevel"/>
    <w:tmpl w:val="3A4E1B74"/>
    <w:lvl w:ilvl="0" w:tplc="18FA8942">
      <w:start w:val="3"/>
      <w:numFmt w:val="lowerLetter"/>
      <w:lvlText w:val="%1."/>
      <w:lvlJc w:val="left"/>
      <w:pPr>
        <w:ind w:left="1440" w:hanging="360"/>
      </w:pPr>
      <w:rPr>
        <w:rFonts w:hint="default"/>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nsid w:val="167F2C02"/>
    <w:multiLevelType w:val="hybridMultilevel"/>
    <w:tmpl w:val="74CE9B1A"/>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C3A29EF2">
      <w:start w:val="6"/>
      <w:numFmt w:val="decimal"/>
      <w:lvlText w:val="%3."/>
      <w:lvlJc w:val="left"/>
      <w:pPr>
        <w:ind w:left="2340" w:hanging="360"/>
      </w:pPr>
      <w:rPr>
        <w:rFonts w:hint="default"/>
        <w:sz w:val="2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16E50DBC"/>
    <w:multiLevelType w:val="hybridMultilevel"/>
    <w:tmpl w:val="AF0840C8"/>
    <w:lvl w:ilvl="0" w:tplc="345283AA">
      <w:start w:val="1"/>
      <w:numFmt w:val="decimal"/>
      <w:lvlText w:val="%1."/>
      <w:lvlJc w:val="left"/>
      <w:pPr>
        <w:ind w:left="692" w:hanging="360"/>
      </w:pPr>
    </w:lvl>
    <w:lvl w:ilvl="1" w:tplc="08090019">
      <w:start w:val="1"/>
      <w:numFmt w:val="lowerLetter"/>
      <w:lvlText w:val="%2."/>
      <w:lvlJc w:val="left"/>
      <w:pPr>
        <w:ind w:left="1412" w:hanging="360"/>
      </w:pPr>
    </w:lvl>
    <w:lvl w:ilvl="2" w:tplc="0809001B">
      <w:start w:val="1"/>
      <w:numFmt w:val="lowerRoman"/>
      <w:lvlText w:val="%3."/>
      <w:lvlJc w:val="right"/>
      <w:pPr>
        <w:ind w:left="2132" w:hanging="180"/>
      </w:pPr>
    </w:lvl>
    <w:lvl w:ilvl="3" w:tplc="0809000F">
      <w:start w:val="1"/>
      <w:numFmt w:val="decimal"/>
      <w:lvlText w:val="%4."/>
      <w:lvlJc w:val="left"/>
      <w:pPr>
        <w:ind w:left="2852" w:hanging="360"/>
      </w:pPr>
    </w:lvl>
    <w:lvl w:ilvl="4" w:tplc="08090019">
      <w:start w:val="1"/>
      <w:numFmt w:val="lowerLetter"/>
      <w:lvlText w:val="%5."/>
      <w:lvlJc w:val="left"/>
      <w:pPr>
        <w:ind w:left="3572" w:hanging="360"/>
      </w:pPr>
    </w:lvl>
    <w:lvl w:ilvl="5" w:tplc="0809001B">
      <w:start w:val="1"/>
      <w:numFmt w:val="lowerRoman"/>
      <w:lvlText w:val="%6."/>
      <w:lvlJc w:val="right"/>
      <w:pPr>
        <w:ind w:left="4292" w:hanging="180"/>
      </w:pPr>
    </w:lvl>
    <w:lvl w:ilvl="6" w:tplc="0809000F">
      <w:start w:val="1"/>
      <w:numFmt w:val="decimal"/>
      <w:lvlText w:val="%7."/>
      <w:lvlJc w:val="left"/>
      <w:pPr>
        <w:ind w:left="5012" w:hanging="360"/>
      </w:pPr>
    </w:lvl>
    <w:lvl w:ilvl="7" w:tplc="08090019">
      <w:start w:val="1"/>
      <w:numFmt w:val="lowerLetter"/>
      <w:lvlText w:val="%8."/>
      <w:lvlJc w:val="left"/>
      <w:pPr>
        <w:ind w:left="5732" w:hanging="360"/>
      </w:pPr>
    </w:lvl>
    <w:lvl w:ilvl="8" w:tplc="0809001B">
      <w:start w:val="1"/>
      <w:numFmt w:val="lowerRoman"/>
      <w:lvlText w:val="%9."/>
      <w:lvlJc w:val="right"/>
      <w:pPr>
        <w:ind w:left="6452" w:hanging="180"/>
      </w:pPr>
    </w:lvl>
  </w:abstractNum>
  <w:abstractNum w:abstractNumId="6">
    <w:nsid w:val="1719420D"/>
    <w:multiLevelType w:val="hybridMultilevel"/>
    <w:tmpl w:val="5B44AB8C"/>
    <w:lvl w:ilvl="0" w:tplc="0809000F">
      <w:start w:val="1"/>
      <w:numFmt w:val="decimal"/>
      <w:lvlText w:val="%1."/>
      <w:lvlJc w:val="left"/>
      <w:pPr>
        <w:ind w:left="692" w:hanging="360"/>
      </w:pPr>
    </w:lvl>
    <w:lvl w:ilvl="1" w:tplc="08090019">
      <w:start w:val="1"/>
      <w:numFmt w:val="lowerLetter"/>
      <w:lvlText w:val="%2."/>
      <w:lvlJc w:val="left"/>
      <w:pPr>
        <w:ind w:left="1412" w:hanging="360"/>
      </w:pPr>
    </w:lvl>
    <w:lvl w:ilvl="2" w:tplc="0809001B">
      <w:start w:val="1"/>
      <w:numFmt w:val="lowerRoman"/>
      <w:lvlText w:val="%3."/>
      <w:lvlJc w:val="right"/>
      <w:pPr>
        <w:ind w:left="2132" w:hanging="180"/>
      </w:pPr>
    </w:lvl>
    <w:lvl w:ilvl="3" w:tplc="0809000F">
      <w:start w:val="1"/>
      <w:numFmt w:val="decimal"/>
      <w:lvlText w:val="%4."/>
      <w:lvlJc w:val="left"/>
      <w:pPr>
        <w:ind w:left="2852" w:hanging="360"/>
      </w:pPr>
    </w:lvl>
    <w:lvl w:ilvl="4" w:tplc="08090019">
      <w:start w:val="1"/>
      <w:numFmt w:val="lowerLetter"/>
      <w:lvlText w:val="%5."/>
      <w:lvlJc w:val="left"/>
      <w:pPr>
        <w:ind w:left="3572" w:hanging="360"/>
      </w:pPr>
    </w:lvl>
    <w:lvl w:ilvl="5" w:tplc="0809001B">
      <w:start w:val="1"/>
      <w:numFmt w:val="lowerRoman"/>
      <w:lvlText w:val="%6."/>
      <w:lvlJc w:val="right"/>
      <w:pPr>
        <w:ind w:left="4292" w:hanging="180"/>
      </w:pPr>
    </w:lvl>
    <w:lvl w:ilvl="6" w:tplc="0809000F">
      <w:start w:val="1"/>
      <w:numFmt w:val="decimal"/>
      <w:lvlText w:val="%7."/>
      <w:lvlJc w:val="left"/>
      <w:pPr>
        <w:ind w:left="5012" w:hanging="360"/>
      </w:pPr>
    </w:lvl>
    <w:lvl w:ilvl="7" w:tplc="08090019">
      <w:start w:val="1"/>
      <w:numFmt w:val="lowerLetter"/>
      <w:lvlText w:val="%8."/>
      <w:lvlJc w:val="left"/>
      <w:pPr>
        <w:ind w:left="5732" w:hanging="360"/>
      </w:pPr>
    </w:lvl>
    <w:lvl w:ilvl="8" w:tplc="0809001B">
      <w:start w:val="1"/>
      <w:numFmt w:val="lowerRoman"/>
      <w:lvlText w:val="%9."/>
      <w:lvlJc w:val="right"/>
      <w:pPr>
        <w:ind w:left="6452" w:hanging="180"/>
      </w:pPr>
    </w:lvl>
  </w:abstractNum>
  <w:abstractNum w:abstractNumId="7">
    <w:nsid w:val="190C199C"/>
    <w:multiLevelType w:val="hybridMultilevel"/>
    <w:tmpl w:val="CB1C759A"/>
    <w:lvl w:ilvl="0" w:tplc="0AC233E2">
      <w:start w:val="1"/>
      <w:numFmt w:val="lowerLetter"/>
      <w:lvlText w:val="%1."/>
      <w:lvlJc w:val="left"/>
      <w:pPr>
        <w:ind w:left="810" w:hanging="360"/>
      </w:pPr>
      <w:rPr>
        <w:rFonts w:hint="default"/>
      </w:r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8">
    <w:nsid w:val="19A7564E"/>
    <w:multiLevelType w:val="hybridMultilevel"/>
    <w:tmpl w:val="58A8B2CA"/>
    <w:lvl w:ilvl="0" w:tplc="08090019">
      <w:start w:val="1"/>
      <w:numFmt w:val="lowerLetter"/>
      <w:lvlText w:val="%1."/>
      <w:lvlJc w:val="left"/>
      <w:pPr>
        <w:ind w:left="5040" w:hanging="360"/>
      </w:pPr>
    </w:lvl>
    <w:lvl w:ilvl="1" w:tplc="08090019" w:tentative="1">
      <w:start w:val="1"/>
      <w:numFmt w:val="lowerLetter"/>
      <w:lvlText w:val="%2."/>
      <w:lvlJc w:val="left"/>
      <w:pPr>
        <w:ind w:left="5760" w:hanging="360"/>
      </w:pPr>
    </w:lvl>
    <w:lvl w:ilvl="2" w:tplc="0809001B" w:tentative="1">
      <w:start w:val="1"/>
      <w:numFmt w:val="lowerRoman"/>
      <w:lvlText w:val="%3."/>
      <w:lvlJc w:val="right"/>
      <w:pPr>
        <w:ind w:left="6480" w:hanging="180"/>
      </w:pPr>
    </w:lvl>
    <w:lvl w:ilvl="3" w:tplc="0809000F" w:tentative="1">
      <w:start w:val="1"/>
      <w:numFmt w:val="decimal"/>
      <w:lvlText w:val="%4."/>
      <w:lvlJc w:val="left"/>
      <w:pPr>
        <w:ind w:left="7200" w:hanging="360"/>
      </w:pPr>
    </w:lvl>
    <w:lvl w:ilvl="4" w:tplc="08090019" w:tentative="1">
      <w:start w:val="1"/>
      <w:numFmt w:val="lowerLetter"/>
      <w:lvlText w:val="%5."/>
      <w:lvlJc w:val="left"/>
      <w:pPr>
        <w:ind w:left="7920" w:hanging="360"/>
      </w:pPr>
    </w:lvl>
    <w:lvl w:ilvl="5" w:tplc="0809001B" w:tentative="1">
      <w:start w:val="1"/>
      <w:numFmt w:val="lowerRoman"/>
      <w:lvlText w:val="%6."/>
      <w:lvlJc w:val="right"/>
      <w:pPr>
        <w:ind w:left="8640" w:hanging="180"/>
      </w:pPr>
    </w:lvl>
    <w:lvl w:ilvl="6" w:tplc="0809000F" w:tentative="1">
      <w:start w:val="1"/>
      <w:numFmt w:val="decimal"/>
      <w:lvlText w:val="%7."/>
      <w:lvlJc w:val="left"/>
      <w:pPr>
        <w:ind w:left="9360" w:hanging="360"/>
      </w:pPr>
    </w:lvl>
    <w:lvl w:ilvl="7" w:tplc="08090019" w:tentative="1">
      <w:start w:val="1"/>
      <w:numFmt w:val="lowerLetter"/>
      <w:lvlText w:val="%8."/>
      <w:lvlJc w:val="left"/>
      <w:pPr>
        <w:ind w:left="10080" w:hanging="360"/>
      </w:pPr>
    </w:lvl>
    <w:lvl w:ilvl="8" w:tplc="0809001B" w:tentative="1">
      <w:start w:val="1"/>
      <w:numFmt w:val="lowerRoman"/>
      <w:lvlText w:val="%9."/>
      <w:lvlJc w:val="right"/>
      <w:pPr>
        <w:ind w:left="10800" w:hanging="180"/>
      </w:pPr>
    </w:lvl>
  </w:abstractNum>
  <w:abstractNum w:abstractNumId="9">
    <w:nsid w:val="19D07DAA"/>
    <w:multiLevelType w:val="hybridMultilevel"/>
    <w:tmpl w:val="D562BC0E"/>
    <w:lvl w:ilvl="0" w:tplc="0809000F">
      <w:start w:val="1"/>
      <w:numFmt w:val="decimal"/>
      <w:lvlText w:val="%1."/>
      <w:lvlJc w:val="left"/>
      <w:pPr>
        <w:ind w:left="720" w:hanging="360"/>
      </w:pPr>
    </w:lvl>
    <w:lvl w:ilvl="1" w:tplc="1844450C">
      <w:start w:val="1"/>
      <w:numFmt w:val="decimal"/>
      <w:lvlText w:val="%2"/>
      <w:lvlJc w:val="left"/>
      <w:pPr>
        <w:ind w:left="1440" w:hanging="360"/>
      </w:pPr>
      <w:rPr>
        <w:rFonts w:ascii="Calibri" w:eastAsia="TAsakai_Lig" w:hAnsi="Calibri" w:cs="Times New Roman"/>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1F15115C"/>
    <w:multiLevelType w:val="hybridMultilevel"/>
    <w:tmpl w:val="95D0FAF0"/>
    <w:lvl w:ilvl="0" w:tplc="0DF002A4">
      <w:start w:val="1"/>
      <w:numFmt w:val="decimal"/>
      <w:lvlText w:val="%1"/>
      <w:lvlJc w:val="left"/>
      <w:pPr>
        <w:ind w:left="720" w:hanging="360"/>
      </w:pPr>
      <w:rPr>
        <w:rFonts w:hint="default"/>
        <w:sz w:val="2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21F01EFF"/>
    <w:multiLevelType w:val="hybridMultilevel"/>
    <w:tmpl w:val="C6D46DDC"/>
    <w:lvl w:ilvl="0" w:tplc="08090019">
      <w:start w:val="1"/>
      <w:numFmt w:val="lowerLetter"/>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2">
    <w:nsid w:val="22C2223C"/>
    <w:multiLevelType w:val="hybridMultilevel"/>
    <w:tmpl w:val="39CA8DC6"/>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27D0101A"/>
    <w:multiLevelType w:val="hybridMultilevel"/>
    <w:tmpl w:val="978C5F92"/>
    <w:lvl w:ilvl="0" w:tplc="C9D0DA9E">
      <w:start w:val="1"/>
      <w:numFmt w:val="decimal"/>
      <w:lvlText w:val="%1"/>
      <w:lvlJc w:val="left"/>
      <w:pPr>
        <w:ind w:left="720" w:hanging="360"/>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2D875D02"/>
    <w:multiLevelType w:val="hybridMultilevel"/>
    <w:tmpl w:val="8DF44062"/>
    <w:lvl w:ilvl="0" w:tplc="FA763500">
      <w:start w:val="3"/>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nsid w:val="2E85725C"/>
    <w:multiLevelType w:val="hybridMultilevel"/>
    <w:tmpl w:val="17BABA28"/>
    <w:lvl w:ilvl="0" w:tplc="08090019">
      <w:start w:val="1"/>
      <w:numFmt w:val="lowerLetter"/>
      <w:lvlText w:val="%1."/>
      <w:lvlJc w:val="left"/>
      <w:pPr>
        <w:ind w:left="2880" w:hanging="360"/>
      </w:p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16">
    <w:nsid w:val="317D4DCB"/>
    <w:multiLevelType w:val="hybridMultilevel"/>
    <w:tmpl w:val="641E4750"/>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1BFAB2D8">
      <w:start w:val="1"/>
      <w:numFmt w:val="decimal"/>
      <w:lvlText w:val="%3"/>
      <w:lvlJc w:val="left"/>
      <w:pPr>
        <w:ind w:left="2700" w:hanging="72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34084CB3"/>
    <w:multiLevelType w:val="hybridMultilevel"/>
    <w:tmpl w:val="5344EFEE"/>
    <w:lvl w:ilvl="0" w:tplc="08090019">
      <w:start w:val="1"/>
      <w:numFmt w:val="lowerLetter"/>
      <w:lvlText w:val="%1."/>
      <w:lvlJc w:val="lef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nsid w:val="3757439D"/>
    <w:multiLevelType w:val="hybridMultilevel"/>
    <w:tmpl w:val="48C62704"/>
    <w:lvl w:ilvl="0" w:tplc="08090019">
      <w:start w:val="1"/>
      <w:numFmt w:val="lowerLetter"/>
      <w:lvlText w:val="%1."/>
      <w:lvlJc w:val="left"/>
      <w:pPr>
        <w:ind w:left="3600" w:hanging="360"/>
      </w:pPr>
    </w:lvl>
    <w:lvl w:ilvl="1" w:tplc="08090019" w:tentative="1">
      <w:start w:val="1"/>
      <w:numFmt w:val="lowerLetter"/>
      <w:lvlText w:val="%2."/>
      <w:lvlJc w:val="left"/>
      <w:pPr>
        <w:ind w:left="4320" w:hanging="360"/>
      </w:pPr>
    </w:lvl>
    <w:lvl w:ilvl="2" w:tplc="0809001B" w:tentative="1">
      <w:start w:val="1"/>
      <w:numFmt w:val="lowerRoman"/>
      <w:lvlText w:val="%3."/>
      <w:lvlJc w:val="right"/>
      <w:pPr>
        <w:ind w:left="5040" w:hanging="180"/>
      </w:pPr>
    </w:lvl>
    <w:lvl w:ilvl="3" w:tplc="0809000F" w:tentative="1">
      <w:start w:val="1"/>
      <w:numFmt w:val="decimal"/>
      <w:lvlText w:val="%4."/>
      <w:lvlJc w:val="left"/>
      <w:pPr>
        <w:ind w:left="5760" w:hanging="360"/>
      </w:pPr>
    </w:lvl>
    <w:lvl w:ilvl="4" w:tplc="08090019" w:tentative="1">
      <w:start w:val="1"/>
      <w:numFmt w:val="lowerLetter"/>
      <w:lvlText w:val="%5."/>
      <w:lvlJc w:val="left"/>
      <w:pPr>
        <w:ind w:left="6480" w:hanging="360"/>
      </w:pPr>
    </w:lvl>
    <w:lvl w:ilvl="5" w:tplc="0809001B" w:tentative="1">
      <w:start w:val="1"/>
      <w:numFmt w:val="lowerRoman"/>
      <w:lvlText w:val="%6."/>
      <w:lvlJc w:val="right"/>
      <w:pPr>
        <w:ind w:left="7200" w:hanging="180"/>
      </w:pPr>
    </w:lvl>
    <w:lvl w:ilvl="6" w:tplc="0809000F" w:tentative="1">
      <w:start w:val="1"/>
      <w:numFmt w:val="decimal"/>
      <w:lvlText w:val="%7."/>
      <w:lvlJc w:val="left"/>
      <w:pPr>
        <w:ind w:left="7920" w:hanging="360"/>
      </w:pPr>
    </w:lvl>
    <w:lvl w:ilvl="7" w:tplc="08090019" w:tentative="1">
      <w:start w:val="1"/>
      <w:numFmt w:val="lowerLetter"/>
      <w:lvlText w:val="%8."/>
      <w:lvlJc w:val="left"/>
      <w:pPr>
        <w:ind w:left="8640" w:hanging="360"/>
      </w:pPr>
    </w:lvl>
    <w:lvl w:ilvl="8" w:tplc="0809001B" w:tentative="1">
      <w:start w:val="1"/>
      <w:numFmt w:val="lowerRoman"/>
      <w:lvlText w:val="%9."/>
      <w:lvlJc w:val="right"/>
      <w:pPr>
        <w:ind w:left="9360" w:hanging="180"/>
      </w:pPr>
    </w:lvl>
  </w:abstractNum>
  <w:abstractNum w:abstractNumId="19">
    <w:nsid w:val="378414EA"/>
    <w:multiLevelType w:val="hybridMultilevel"/>
    <w:tmpl w:val="B30C5EB4"/>
    <w:lvl w:ilvl="0" w:tplc="0128BC98">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0">
    <w:nsid w:val="3B1D18C2"/>
    <w:multiLevelType w:val="hybridMultilevel"/>
    <w:tmpl w:val="B7582EE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3DE537BA"/>
    <w:multiLevelType w:val="hybridMultilevel"/>
    <w:tmpl w:val="48CACD6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nsid w:val="48E42387"/>
    <w:multiLevelType w:val="hybridMultilevel"/>
    <w:tmpl w:val="5E9879F4"/>
    <w:lvl w:ilvl="0" w:tplc="08090019">
      <w:start w:val="1"/>
      <w:numFmt w:val="lowerLetter"/>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3">
    <w:nsid w:val="4EF41A62"/>
    <w:multiLevelType w:val="hybridMultilevel"/>
    <w:tmpl w:val="D93EA914"/>
    <w:lvl w:ilvl="0" w:tplc="FD3A5BC4">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4F7803FE"/>
    <w:multiLevelType w:val="hybridMultilevel"/>
    <w:tmpl w:val="D26ABC78"/>
    <w:lvl w:ilvl="0" w:tplc="08090019">
      <w:start w:val="1"/>
      <w:numFmt w:val="lowerLetter"/>
      <w:lvlText w:val="%1."/>
      <w:lvlJc w:val="left"/>
      <w:pPr>
        <w:ind w:left="1412" w:hanging="360"/>
      </w:pPr>
    </w:lvl>
    <w:lvl w:ilvl="1" w:tplc="08090019" w:tentative="1">
      <w:start w:val="1"/>
      <w:numFmt w:val="lowerLetter"/>
      <w:lvlText w:val="%2."/>
      <w:lvlJc w:val="left"/>
      <w:pPr>
        <w:ind w:left="2132" w:hanging="360"/>
      </w:pPr>
    </w:lvl>
    <w:lvl w:ilvl="2" w:tplc="0809001B" w:tentative="1">
      <w:start w:val="1"/>
      <w:numFmt w:val="lowerRoman"/>
      <w:lvlText w:val="%3."/>
      <w:lvlJc w:val="right"/>
      <w:pPr>
        <w:ind w:left="2852" w:hanging="180"/>
      </w:pPr>
    </w:lvl>
    <w:lvl w:ilvl="3" w:tplc="0809000F" w:tentative="1">
      <w:start w:val="1"/>
      <w:numFmt w:val="decimal"/>
      <w:lvlText w:val="%4."/>
      <w:lvlJc w:val="left"/>
      <w:pPr>
        <w:ind w:left="3572" w:hanging="360"/>
      </w:pPr>
    </w:lvl>
    <w:lvl w:ilvl="4" w:tplc="08090019" w:tentative="1">
      <w:start w:val="1"/>
      <w:numFmt w:val="lowerLetter"/>
      <w:lvlText w:val="%5."/>
      <w:lvlJc w:val="left"/>
      <w:pPr>
        <w:ind w:left="4292" w:hanging="360"/>
      </w:pPr>
    </w:lvl>
    <w:lvl w:ilvl="5" w:tplc="0809001B" w:tentative="1">
      <w:start w:val="1"/>
      <w:numFmt w:val="lowerRoman"/>
      <w:lvlText w:val="%6."/>
      <w:lvlJc w:val="right"/>
      <w:pPr>
        <w:ind w:left="5012" w:hanging="180"/>
      </w:pPr>
    </w:lvl>
    <w:lvl w:ilvl="6" w:tplc="0809000F" w:tentative="1">
      <w:start w:val="1"/>
      <w:numFmt w:val="decimal"/>
      <w:lvlText w:val="%7."/>
      <w:lvlJc w:val="left"/>
      <w:pPr>
        <w:ind w:left="5732" w:hanging="360"/>
      </w:pPr>
    </w:lvl>
    <w:lvl w:ilvl="7" w:tplc="08090019" w:tentative="1">
      <w:start w:val="1"/>
      <w:numFmt w:val="lowerLetter"/>
      <w:lvlText w:val="%8."/>
      <w:lvlJc w:val="left"/>
      <w:pPr>
        <w:ind w:left="6452" w:hanging="360"/>
      </w:pPr>
    </w:lvl>
    <w:lvl w:ilvl="8" w:tplc="0809001B" w:tentative="1">
      <w:start w:val="1"/>
      <w:numFmt w:val="lowerRoman"/>
      <w:lvlText w:val="%9."/>
      <w:lvlJc w:val="right"/>
      <w:pPr>
        <w:ind w:left="7172" w:hanging="180"/>
      </w:pPr>
    </w:lvl>
  </w:abstractNum>
  <w:abstractNum w:abstractNumId="25">
    <w:nsid w:val="548B2E84"/>
    <w:multiLevelType w:val="hybridMultilevel"/>
    <w:tmpl w:val="85FC9EE8"/>
    <w:lvl w:ilvl="0" w:tplc="08090019">
      <w:start w:val="1"/>
      <w:numFmt w:val="lowerLetter"/>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6">
    <w:nsid w:val="55B661B1"/>
    <w:multiLevelType w:val="hybridMultilevel"/>
    <w:tmpl w:val="A52AE078"/>
    <w:lvl w:ilvl="0" w:tplc="8028E91E">
      <w:start w:val="21"/>
      <w:numFmt w:val="decimal"/>
      <w:lvlText w:val="%1."/>
      <w:lvlJc w:val="left"/>
      <w:pPr>
        <w:ind w:left="692" w:hanging="360"/>
      </w:pPr>
      <w:rPr>
        <w:rFonts w:hint="eastAsia"/>
      </w:rPr>
    </w:lvl>
    <w:lvl w:ilvl="1" w:tplc="08090019">
      <w:start w:val="1"/>
      <w:numFmt w:val="lowerLetter"/>
      <w:lvlText w:val="%2."/>
      <w:lvlJc w:val="left"/>
      <w:pPr>
        <w:ind w:left="1412" w:hanging="360"/>
      </w:pPr>
    </w:lvl>
    <w:lvl w:ilvl="2" w:tplc="0809001B">
      <w:start w:val="1"/>
      <w:numFmt w:val="lowerRoman"/>
      <w:lvlText w:val="%3."/>
      <w:lvlJc w:val="right"/>
      <w:pPr>
        <w:ind w:left="2132" w:hanging="180"/>
      </w:pPr>
    </w:lvl>
    <w:lvl w:ilvl="3" w:tplc="0809000F">
      <w:start w:val="1"/>
      <w:numFmt w:val="decimal"/>
      <w:lvlText w:val="%4."/>
      <w:lvlJc w:val="left"/>
      <w:pPr>
        <w:ind w:left="2852" w:hanging="360"/>
      </w:pPr>
    </w:lvl>
    <w:lvl w:ilvl="4" w:tplc="08090019">
      <w:start w:val="1"/>
      <w:numFmt w:val="lowerLetter"/>
      <w:lvlText w:val="%5."/>
      <w:lvlJc w:val="left"/>
      <w:pPr>
        <w:ind w:left="3572" w:hanging="360"/>
      </w:pPr>
    </w:lvl>
    <w:lvl w:ilvl="5" w:tplc="0809001B">
      <w:start w:val="1"/>
      <w:numFmt w:val="lowerRoman"/>
      <w:lvlText w:val="%6."/>
      <w:lvlJc w:val="right"/>
      <w:pPr>
        <w:ind w:left="4292" w:hanging="180"/>
      </w:pPr>
    </w:lvl>
    <w:lvl w:ilvl="6" w:tplc="0809000F">
      <w:start w:val="1"/>
      <w:numFmt w:val="decimal"/>
      <w:lvlText w:val="%7."/>
      <w:lvlJc w:val="left"/>
      <w:pPr>
        <w:ind w:left="5012" w:hanging="360"/>
      </w:pPr>
    </w:lvl>
    <w:lvl w:ilvl="7" w:tplc="08090019">
      <w:start w:val="1"/>
      <w:numFmt w:val="lowerLetter"/>
      <w:lvlText w:val="%8."/>
      <w:lvlJc w:val="left"/>
      <w:pPr>
        <w:ind w:left="5732" w:hanging="360"/>
      </w:pPr>
    </w:lvl>
    <w:lvl w:ilvl="8" w:tplc="0809001B">
      <w:start w:val="1"/>
      <w:numFmt w:val="lowerRoman"/>
      <w:lvlText w:val="%9."/>
      <w:lvlJc w:val="right"/>
      <w:pPr>
        <w:ind w:left="6452" w:hanging="180"/>
      </w:pPr>
    </w:lvl>
  </w:abstractNum>
  <w:abstractNum w:abstractNumId="27">
    <w:nsid w:val="578850E2"/>
    <w:multiLevelType w:val="hybridMultilevel"/>
    <w:tmpl w:val="8AFA3B8E"/>
    <w:lvl w:ilvl="0" w:tplc="08090019">
      <w:start w:val="1"/>
      <w:numFmt w:val="lowerLetter"/>
      <w:lvlText w:val="%1."/>
      <w:lvlJc w:val="left"/>
      <w:pPr>
        <w:ind w:left="4320" w:hanging="360"/>
      </w:pPr>
    </w:lvl>
    <w:lvl w:ilvl="1" w:tplc="08090019" w:tentative="1">
      <w:start w:val="1"/>
      <w:numFmt w:val="lowerLetter"/>
      <w:lvlText w:val="%2."/>
      <w:lvlJc w:val="left"/>
      <w:pPr>
        <w:ind w:left="5040" w:hanging="360"/>
      </w:pPr>
    </w:lvl>
    <w:lvl w:ilvl="2" w:tplc="0809001B" w:tentative="1">
      <w:start w:val="1"/>
      <w:numFmt w:val="lowerRoman"/>
      <w:lvlText w:val="%3."/>
      <w:lvlJc w:val="right"/>
      <w:pPr>
        <w:ind w:left="5760" w:hanging="180"/>
      </w:pPr>
    </w:lvl>
    <w:lvl w:ilvl="3" w:tplc="0809000F" w:tentative="1">
      <w:start w:val="1"/>
      <w:numFmt w:val="decimal"/>
      <w:lvlText w:val="%4."/>
      <w:lvlJc w:val="left"/>
      <w:pPr>
        <w:ind w:left="6480" w:hanging="360"/>
      </w:pPr>
    </w:lvl>
    <w:lvl w:ilvl="4" w:tplc="08090019" w:tentative="1">
      <w:start w:val="1"/>
      <w:numFmt w:val="lowerLetter"/>
      <w:lvlText w:val="%5."/>
      <w:lvlJc w:val="left"/>
      <w:pPr>
        <w:ind w:left="7200" w:hanging="360"/>
      </w:pPr>
    </w:lvl>
    <w:lvl w:ilvl="5" w:tplc="0809001B" w:tentative="1">
      <w:start w:val="1"/>
      <w:numFmt w:val="lowerRoman"/>
      <w:lvlText w:val="%6."/>
      <w:lvlJc w:val="right"/>
      <w:pPr>
        <w:ind w:left="7920" w:hanging="180"/>
      </w:pPr>
    </w:lvl>
    <w:lvl w:ilvl="6" w:tplc="0809000F" w:tentative="1">
      <w:start w:val="1"/>
      <w:numFmt w:val="decimal"/>
      <w:lvlText w:val="%7."/>
      <w:lvlJc w:val="left"/>
      <w:pPr>
        <w:ind w:left="8640" w:hanging="360"/>
      </w:pPr>
    </w:lvl>
    <w:lvl w:ilvl="7" w:tplc="08090019" w:tentative="1">
      <w:start w:val="1"/>
      <w:numFmt w:val="lowerLetter"/>
      <w:lvlText w:val="%8."/>
      <w:lvlJc w:val="left"/>
      <w:pPr>
        <w:ind w:left="9360" w:hanging="360"/>
      </w:pPr>
    </w:lvl>
    <w:lvl w:ilvl="8" w:tplc="0809001B" w:tentative="1">
      <w:start w:val="1"/>
      <w:numFmt w:val="lowerRoman"/>
      <w:lvlText w:val="%9."/>
      <w:lvlJc w:val="right"/>
      <w:pPr>
        <w:ind w:left="10080" w:hanging="180"/>
      </w:pPr>
    </w:lvl>
  </w:abstractNum>
  <w:abstractNum w:abstractNumId="28">
    <w:nsid w:val="579C4B64"/>
    <w:multiLevelType w:val="hybridMultilevel"/>
    <w:tmpl w:val="15BE8C10"/>
    <w:lvl w:ilvl="0" w:tplc="08090019">
      <w:start w:val="1"/>
      <w:numFmt w:val="lowerLetter"/>
      <w:lvlText w:val="%1."/>
      <w:lvlJc w:val="lef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nsid w:val="5C707366"/>
    <w:multiLevelType w:val="hybridMultilevel"/>
    <w:tmpl w:val="DC9CD766"/>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5CFE36F6"/>
    <w:multiLevelType w:val="hybridMultilevel"/>
    <w:tmpl w:val="0A363022"/>
    <w:lvl w:ilvl="0" w:tplc="89A04EF8">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5E8853E5"/>
    <w:multiLevelType w:val="hybridMultilevel"/>
    <w:tmpl w:val="5F66461C"/>
    <w:lvl w:ilvl="0" w:tplc="08090019">
      <w:start w:val="1"/>
      <w:numFmt w:val="lowerLetter"/>
      <w:lvlText w:val="%1."/>
      <w:lvlJc w:val="left"/>
      <w:pPr>
        <w:ind w:left="1412" w:hanging="360"/>
      </w:pPr>
    </w:lvl>
    <w:lvl w:ilvl="1" w:tplc="08090019" w:tentative="1">
      <w:start w:val="1"/>
      <w:numFmt w:val="lowerLetter"/>
      <w:lvlText w:val="%2."/>
      <w:lvlJc w:val="left"/>
      <w:pPr>
        <w:ind w:left="2132" w:hanging="360"/>
      </w:pPr>
    </w:lvl>
    <w:lvl w:ilvl="2" w:tplc="0809001B" w:tentative="1">
      <w:start w:val="1"/>
      <w:numFmt w:val="lowerRoman"/>
      <w:lvlText w:val="%3."/>
      <w:lvlJc w:val="right"/>
      <w:pPr>
        <w:ind w:left="2852" w:hanging="180"/>
      </w:pPr>
    </w:lvl>
    <w:lvl w:ilvl="3" w:tplc="0809000F" w:tentative="1">
      <w:start w:val="1"/>
      <w:numFmt w:val="decimal"/>
      <w:lvlText w:val="%4."/>
      <w:lvlJc w:val="left"/>
      <w:pPr>
        <w:ind w:left="3572" w:hanging="360"/>
      </w:pPr>
    </w:lvl>
    <w:lvl w:ilvl="4" w:tplc="08090019" w:tentative="1">
      <w:start w:val="1"/>
      <w:numFmt w:val="lowerLetter"/>
      <w:lvlText w:val="%5."/>
      <w:lvlJc w:val="left"/>
      <w:pPr>
        <w:ind w:left="4292" w:hanging="360"/>
      </w:pPr>
    </w:lvl>
    <w:lvl w:ilvl="5" w:tplc="0809001B" w:tentative="1">
      <w:start w:val="1"/>
      <w:numFmt w:val="lowerRoman"/>
      <w:lvlText w:val="%6."/>
      <w:lvlJc w:val="right"/>
      <w:pPr>
        <w:ind w:left="5012" w:hanging="180"/>
      </w:pPr>
    </w:lvl>
    <w:lvl w:ilvl="6" w:tplc="0809000F" w:tentative="1">
      <w:start w:val="1"/>
      <w:numFmt w:val="decimal"/>
      <w:lvlText w:val="%7."/>
      <w:lvlJc w:val="left"/>
      <w:pPr>
        <w:ind w:left="5732" w:hanging="360"/>
      </w:pPr>
    </w:lvl>
    <w:lvl w:ilvl="7" w:tplc="08090019" w:tentative="1">
      <w:start w:val="1"/>
      <w:numFmt w:val="lowerLetter"/>
      <w:lvlText w:val="%8."/>
      <w:lvlJc w:val="left"/>
      <w:pPr>
        <w:ind w:left="6452" w:hanging="360"/>
      </w:pPr>
    </w:lvl>
    <w:lvl w:ilvl="8" w:tplc="0809001B" w:tentative="1">
      <w:start w:val="1"/>
      <w:numFmt w:val="lowerRoman"/>
      <w:lvlText w:val="%9."/>
      <w:lvlJc w:val="right"/>
      <w:pPr>
        <w:ind w:left="7172" w:hanging="180"/>
      </w:pPr>
    </w:lvl>
  </w:abstractNum>
  <w:abstractNum w:abstractNumId="32">
    <w:nsid w:val="66982552"/>
    <w:multiLevelType w:val="hybridMultilevel"/>
    <w:tmpl w:val="CC9AB320"/>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6B13118E"/>
    <w:multiLevelType w:val="hybridMultilevel"/>
    <w:tmpl w:val="6F14DBD2"/>
    <w:lvl w:ilvl="0" w:tplc="67C09F0E">
      <w:start w:val="6"/>
      <w:numFmt w:val="decimal"/>
      <w:lvlText w:val="%1"/>
      <w:lvlJc w:val="left"/>
      <w:pPr>
        <w:ind w:left="218" w:hanging="360"/>
      </w:pPr>
      <w:rPr>
        <w:rFonts w:hint="default"/>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34">
    <w:nsid w:val="6B5A25A0"/>
    <w:multiLevelType w:val="hybridMultilevel"/>
    <w:tmpl w:val="DF7409A4"/>
    <w:lvl w:ilvl="0" w:tplc="2E689E84">
      <w:start w:val="1"/>
      <w:numFmt w:val="lowerLetter"/>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35">
    <w:nsid w:val="6C3616F9"/>
    <w:multiLevelType w:val="hybridMultilevel"/>
    <w:tmpl w:val="093EE24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4716A596">
      <w:start w:val="3"/>
      <w:numFmt w:val="decimal"/>
      <w:lvlText w:val="%3"/>
      <w:lvlJc w:val="left"/>
      <w:pPr>
        <w:ind w:left="2340" w:hanging="36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7480126D"/>
    <w:multiLevelType w:val="hybridMultilevel"/>
    <w:tmpl w:val="22600292"/>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7">
    <w:nsid w:val="7FF70DBE"/>
    <w:multiLevelType w:val="hybridMultilevel"/>
    <w:tmpl w:val="BDC4800C"/>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1"/>
  </w:num>
  <w:num w:numId="3">
    <w:abstractNumId w:val="35"/>
  </w:num>
  <w:num w:numId="4">
    <w:abstractNumId w:val="4"/>
  </w:num>
  <w:num w:numId="5">
    <w:abstractNumId w:val="32"/>
  </w:num>
  <w:num w:numId="6">
    <w:abstractNumId w:val="0"/>
  </w:num>
  <w:num w:numId="7">
    <w:abstractNumId w:val="25"/>
  </w:num>
  <w:num w:numId="8">
    <w:abstractNumId w:val="28"/>
  </w:num>
  <w:num w:numId="9">
    <w:abstractNumId w:val="37"/>
  </w:num>
  <w:num w:numId="10">
    <w:abstractNumId w:val="12"/>
  </w:num>
  <w:num w:numId="11">
    <w:abstractNumId w:val="29"/>
  </w:num>
  <w:num w:numId="12">
    <w:abstractNumId w:val="16"/>
  </w:num>
  <w:num w:numId="13">
    <w:abstractNumId w:val="31"/>
  </w:num>
  <w:num w:numId="14">
    <w:abstractNumId w:val="24"/>
  </w:num>
  <w:num w:numId="15">
    <w:abstractNumId w:val="21"/>
  </w:num>
  <w:num w:numId="16">
    <w:abstractNumId w:val="36"/>
  </w:num>
  <w:num w:numId="17">
    <w:abstractNumId w:val="22"/>
  </w:num>
  <w:num w:numId="18">
    <w:abstractNumId w:val="15"/>
  </w:num>
  <w:num w:numId="19">
    <w:abstractNumId w:val="18"/>
  </w:num>
  <w:num w:numId="20">
    <w:abstractNumId w:val="27"/>
  </w:num>
  <w:num w:numId="21">
    <w:abstractNumId w:val="8"/>
  </w:num>
  <w:num w:numId="22">
    <w:abstractNumId w:val="6"/>
  </w:num>
  <w:num w:numId="23">
    <w:abstractNumId w:val="26"/>
  </w:num>
  <w:num w:numId="24">
    <w:abstractNumId w:val="20"/>
  </w:num>
  <w:num w:numId="25">
    <w:abstractNumId w:val="33"/>
  </w:num>
  <w:num w:numId="26">
    <w:abstractNumId w:val="17"/>
  </w:num>
  <w:num w:numId="27">
    <w:abstractNumId w:val="11"/>
  </w:num>
  <w:num w:numId="28">
    <w:abstractNumId w:val="19"/>
  </w:num>
  <w:num w:numId="29">
    <w:abstractNumId w:val="9"/>
  </w:num>
  <w:num w:numId="30">
    <w:abstractNumId w:val="13"/>
  </w:num>
  <w:num w:numId="31">
    <w:abstractNumId w:val="10"/>
  </w:num>
  <w:num w:numId="32">
    <w:abstractNumId w:val="3"/>
  </w:num>
  <w:num w:numId="33">
    <w:abstractNumId w:val="14"/>
  </w:num>
  <w:num w:numId="34">
    <w:abstractNumId w:val="2"/>
  </w:num>
  <w:num w:numId="35">
    <w:abstractNumId w:val="30"/>
  </w:num>
  <w:num w:numId="36">
    <w:abstractNumId w:val="23"/>
  </w:num>
  <w:num w:numId="37">
    <w:abstractNumId w:val="34"/>
  </w:num>
  <w:num w:numId="38">
    <w:abstractNumId w:val="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05"/>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5B71"/>
    <w:rsid w:val="0000094C"/>
    <w:rsid w:val="00005A35"/>
    <w:rsid w:val="0001045C"/>
    <w:rsid w:val="00010973"/>
    <w:rsid w:val="0001174C"/>
    <w:rsid w:val="00011BDB"/>
    <w:rsid w:val="00012F86"/>
    <w:rsid w:val="00015824"/>
    <w:rsid w:val="00021AF3"/>
    <w:rsid w:val="0002409A"/>
    <w:rsid w:val="000252B0"/>
    <w:rsid w:val="000259E9"/>
    <w:rsid w:val="000309D3"/>
    <w:rsid w:val="00030F62"/>
    <w:rsid w:val="00032535"/>
    <w:rsid w:val="000337D7"/>
    <w:rsid w:val="00034A51"/>
    <w:rsid w:val="00035795"/>
    <w:rsid w:val="00042824"/>
    <w:rsid w:val="000439C7"/>
    <w:rsid w:val="00051762"/>
    <w:rsid w:val="00052F4E"/>
    <w:rsid w:val="00053B0E"/>
    <w:rsid w:val="0005541B"/>
    <w:rsid w:val="00057A1E"/>
    <w:rsid w:val="00063579"/>
    <w:rsid w:val="00065EB6"/>
    <w:rsid w:val="00066CD0"/>
    <w:rsid w:val="0007799C"/>
    <w:rsid w:val="000822EB"/>
    <w:rsid w:val="00084ED3"/>
    <w:rsid w:val="00090AA3"/>
    <w:rsid w:val="000936D0"/>
    <w:rsid w:val="00094903"/>
    <w:rsid w:val="000956F8"/>
    <w:rsid w:val="00096077"/>
    <w:rsid w:val="00096BF1"/>
    <w:rsid w:val="000A333B"/>
    <w:rsid w:val="000A56C1"/>
    <w:rsid w:val="000B0072"/>
    <w:rsid w:val="000B1CB7"/>
    <w:rsid w:val="000B1D4C"/>
    <w:rsid w:val="000B321A"/>
    <w:rsid w:val="000B6B74"/>
    <w:rsid w:val="000C02AD"/>
    <w:rsid w:val="000C07AB"/>
    <w:rsid w:val="000C2288"/>
    <w:rsid w:val="000C24DB"/>
    <w:rsid w:val="000C6831"/>
    <w:rsid w:val="000D1E1D"/>
    <w:rsid w:val="000D29B2"/>
    <w:rsid w:val="000D49C5"/>
    <w:rsid w:val="000D57CB"/>
    <w:rsid w:val="000D701A"/>
    <w:rsid w:val="000D7293"/>
    <w:rsid w:val="000E1B26"/>
    <w:rsid w:val="000E2830"/>
    <w:rsid w:val="000E2DAA"/>
    <w:rsid w:val="000E3BC6"/>
    <w:rsid w:val="000E3C82"/>
    <w:rsid w:val="000E7340"/>
    <w:rsid w:val="000E741A"/>
    <w:rsid w:val="000E74B7"/>
    <w:rsid w:val="000E7AEA"/>
    <w:rsid w:val="000F4DC9"/>
    <w:rsid w:val="000F742B"/>
    <w:rsid w:val="00103816"/>
    <w:rsid w:val="00104FC9"/>
    <w:rsid w:val="001051D0"/>
    <w:rsid w:val="00105513"/>
    <w:rsid w:val="00105C89"/>
    <w:rsid w:val="00106F50"/>
    <w:rsid w:val="001106EF"/>
    <w:rsid w:val="00114708"/>
    <w:rsid w:val="00117360"/>
    <w:rsid w:val="001203B5"/>
    <w:rsid w:val="00120AF0"/>
    <w:rsid w:val="001226CF"/>
    <w:rsid w:val="00122904"/>
    <w:rsid w:val="00127A84"/>
    <w:rsid w:val="00131541"/>
    <w:rsid w:val="00131C06"/>
    <w:rsid w:val="00135EC5"/>
    <w:rsid w:val="001370E0"/>
    <w:rsid w:val="001410A2"/>
    <w:rsid w:val="00143729"/>
    <w:rsid w:val="001447A3"/>
    <w:rsid w:val="0014535A"/>
    <w:rsid w:val="0014711E"/>
    <w:rsid w:val="001503C0"/>
    <w:rsid w:val="001507AA"/>
    <w:rsid w:val="00150963"/>
    <w:rsid w:val="001520C7"/>
    <w:rsid w:val="001523C3"/>
    <w:rsid w:val="0015347A"/>
    <w:rsid w:val="0015534E"/>
    <w:rsid w:val="0016404D"/>
    <w:rsid w:val="00166D05"/>
    <w:rsid w:val="00171A10"/>
    <w:rsid w:val="00172DF0"/>
    <w:rsid w:val="0017551D"/>
    <w:rsid w:val="00186A11"/>
    <w:rsid w:val="001923D1"/>
    <w:rsid w:val="001941B3"/>
    <w:rsid w:val="00195803"/>
    <w:rsid w:val="00197713"/>
    <w:rsid w:val="001A0F77"/>
    <w:rsid w:val="001A14A4"/>
    <w:rsid w:val="001A25ED"/>
    <w:rsid w:val="001A2609"/>
    <w:rsid w:val="001A3531"/>
    <w:rsid w:val="001A3C10"/>
    <w:rsid w:val="001A67CC"/>
    <w:rsid w:val="001A6F92"/>
    <w:rsid w:val="001A746F"/>
    <w:rsid w:val="001B094F"/>
    <w:rsid w:val="001B1FDE"/>
    <w:rsid w:val="001B3C37"/>
    <w:rsid w:val="001B7156"/>
    <w:rsid w:val="001C29DC"/>
    <w:rsid w:val="001C449D"/>
    <w:rsid w:val="001D0116"/>
    <w:rsid w:val="001D1E61"/>
    <w:rsid w:val="001D48B8"/>
    <w:rsid w:val="001D5883"/>
    <w:rsid w:val="001E0239"/>
    <w:rsid w:val="001E0993"/>
    <w:rsid w:val="001E1A7D"/>
    <w:rsid w:val="001E2BDD"/>
    <w:rsid w:val="001E3F6F"/>
    <w:rsid w:val="001F2BD5"/>
    <w:rsid w:val="001F6409"/>
    <w:rsid w:val="001F6867"/>
    <w:rsid w:val="001F7EB3"/>
    <w:rsid w:val="002054C9"/>
    <w:rsid w:val="00207B0A"/>
    <w:rsid w:val="00211C6A"/>
    <w:rsid w:val="00215685"/>
    <w:rsid w:val="00217C95"/>
    <w:rsid w:val="00224911"/>
    <w:rsid w:val="00225369"/>
    <w:rsid w:val="00225DA3"/>
    <w:rsid w:val="00226337"/>
    <w:rsid w:val="0023189B"/>
    <w:rsid w:val="00234939"/>
    <w:rsid w:val="00242F87"/>
    <w:rsid w:val="00246812"/>
    <w:rsid w:val="00250343"/>
    <w:rsid w:val="00250378"/>
    <w:rsid w:val="002503C1"/>
    <w:rsid w:val="00250C13"/>
    <w:rsid w:val="002516E4"/>
    <w:rsid w:val="00261168"/>
    <w:rsid w:val="00267C33"/>
    <w:rsid w:val="00267F38"/>
    <w:rsid w:val="002700C4"/>
    <w:rsid w:val="0027101C"/>
    <w:rsid w:val="002738C6"/>
    <w:rsid w:val="002752FE"/>
    <w:rsid w:val="002753D6"/>
    <w:rsid w:val="00277394"/>
    <w:rsid w:val="00281978"/>
    <w:rsid w:val="00282807"/>
    <w:rsid w:val="00284BC2"/>
    <w:rsid w:val="002867CF"/>
    <w:rsid w:val="00292A5B"/>
    <w:rsid w:val="00296444"/>
    <w:rsid w:val="00296608"/>
    <w:rsid w:val="002A40F0"/>
    <w:rsid w:val="002A5198"/>
    <w:rsid w:val="002A6363"/>
    <w:rsid w:val="002A64AE"/>
    <w:rsid w:val="002B2018"/>
    <w:rsid w:val="002B22C2"/>
    <w:rsid w:val="002B36DD"/>
    <w:rsid w:val="002C1EC7"/>
    <w:rsid w:val="002D0BE4"/>
    <w:rsid w:val="002D1DC8"/>
    <w:rsid w:val="002D2B8E"/>
    <w:rsid w:val="002D55BC"/>
    <w:rsid w:val="002E59A4"/>
    <w:rsid w:val="002E7062"/>
    <w:rsid w:val="002F7D7E"/>
    <w:rsid w:val="002F7E67"/>
    <w:rsid w:val="00300443"/>
    <w:rsid w:val="00304ABD"/>
    <w:rsid w:val="00304F95"/>
    <w:rsid w:val="00307592"/>
    <w:rsid w:val="00315535"/>
    <w:rsid w:val="00316314"/>
    <w:rsid w:val="00321837"/>
    <w:rsid w:val="00322BAB"/>
    <w:rsid w:val="00322D33"/>
    <w:rsid w:val="00322FA6"/>
    <w:rsid w:val="003241A8"/>
    <w:rsid w:val="0032432E"/>
    <w:rsid w:val="003267BB"/>
    <w:rsid w:val="00327AD4"/>
    <w:rsid w:val="00332870"/>
    <w:rsid w:val="00340C63"/>
    <w:rsid w:val="00343AD7"/>
    <w:rsid w:val="00347F71"/>
    <w:rsid w:val="00355093"/>
    <w:rsid w:val="00360D54"/>
    <w:rsid w:val="0036359F"/>
    <w:rsid w:val="003637A0"/>
    <w:rsid w:val="003664E6"/>
    <w:rsid w:val="00383CBF"/>
    <w:rsid w:val="00385AF9"/>
    <w:rsid w:val="00395341"/>
    <w:rsid w:val="00396CC8"/>
    <w:rsid w:val="003A2677"/>
    <w:rsid w:val="003A511F"/>
    <w:rsid w:val="003A76E8"/>
    <w:rsid w:val="003B2651"/>
    <w:rsid w:val="003B32F8"/>
    <w:rsid w:val="003C099E"/>
    <w:rsid w:val="003D230A"/>
    <w:rsid w:val="003D37FD"/>
    <w:rsid w:val="003D60B2"/>
    <w:rsid w:val="003D6F3D"/>
    <w:rsid w:val="003E2B72"/>
    <w:rsid w:val="003E3814"/>
    <w:rsid w:val="003E4A01"/>
    <w:rsid w:val="003E4CF4"/>
    <w:rsid w:val="003E5595"/>
    <w:rsid w:val="003E5720"/>
    <w:rsid w:val="003E62D9"/>
    <w:rsid w:val="003F61E4"/>
    <w:rsid w:val="003F7054"/>
    <w:rsid w:val="00401D87"/>
    <w:rsid w:val="0040234D"/>
    <w:rsid w:val="004039C5"/>
    <w:rsid w:val="00405D1E"/>
    <w:rsid w:val="00407446"/>
    <w:rsid w:val="00410D40"/>
    <w:rsid w:val="004119F2"/>
    <w:rsid w:val="00413011"/>
    <w:rsid w:val="00413A85"/>
    <w:rsid w:val="0041493F"/>
    <w:rsid w:val="00415BC8"/>
    <w:rsid w:val="00416384"/>
    <w:rsid w:val="004328AE"/>
    <w:rsid w:val="00433E9C"/>
    <w:rsid w:val="00434DC6"/>
    <w:rsid w:val="00435955"/>
    <w:rsid w:val="00436785"/>
    <w:rsid w:val="004367BE"/>
    <w:rsid w:val="00436EF4"/>
    <w:rsid w:val="00440CCE"/>
    <w:rsid w:val="0044126A"/>
    <w:rsid w:val="00444228"/>
    <w:rsid w:val="00445AF6"/>
    <w:rsid w:val="00445C64"/>
    <w:rsid w:val="00446061"/>
    <w:rsid w:val="004549EE"/>
    <w:rsid w:val="00456615"/>
    <w:rsid w:val="004615E3"/>
    <w:rsid w:val="004623E9"/>
    <w:rsid w:val="00464C12"/>
    <w:rsid w:val="004656CD"/>
    <w:rsid w:val="0046792E"/>
    <w:rsid w:val="00471B1D"/>
    <w:rsid w:val="00473ACF"/>
    <w:rsid w:val="0047654D"/>
    <w:rsid w:val="004777EF"/>
    <w:rsid w:val="00480223"/>
    <w:rsid w:val="00485F8D"/>
    <w:rsid w:val="00486ED8"/>
    <w:rsid w:val="004870E9"/>
    <w:rsid w:val="00487458"/>
    <w:rsid w:val="0049367D"/>
    <w:rsid w:val="00495873"/>
    <w:rsid w:val="00497397"/>
    <w:rsid w:val="004A14B6"/>
    <w:rsid w:val="004A560B"/>
    <w:rsid w:val="004A64F7"/>
    <w:rsid w:val="004B114A"/>
    <w:rsid w:val="004B4B23"/>
    <w:rsid w:val="004C1E6C"/>
    <w:rsid w:val="004C2A19"/>
    <w:rsid w:val="004D00A1"/>
    <w:rsid w:val="004D01B4"/>
    <w:rsid w:val="004D1099"/>
    <w:rsid w:val="004D2823"/>
    <w:rsid w:val="004D2CDC"/>
    <w:rsid w:val="004D40C4"/>
    <w:rsid w:val="004E2078"/>
    <w:rsid w:val="004E2412"/>
    <w:rsid w:val="004E2D2C"/>
    <w:rsid w:val="004E6073"/>
    <w:rsid w:val="004E7FC1"/>
    <w:rsid w:val="004F0FCE"/>
    <w:rsid w:val="004F7A2A"/>
    <w:rsid w:val="00500741"/>
    <w:rsid w:val="00500C9D"/>
    <w:rsid w:val="00503027"/>
    <w:rsid w:val="00503F28"/>
    <w:rsid w:val="00505908"/>
    <w:rsid w:val="005107DA"/>
    <w:rsid w:val="00514708"/>
    <w:rsid w:val="00514745"/>
    <w:rsid w:val="0051511A"/>
    <w:rsid w:val="005167C0"/>
    <w:rsid w:val="00517393"/>
    <w:rsid w:val="00523FE9"/>
    <w:rsid w:val="00533098"/>
    <w:rsid w:val="005376C7"/>
    <w:rsid w:val="0054031A"/>
    <w:rsid w:val="0054250B"/>
    <w:rsid w:val="00544AE3"/>
    <w:rsid w:val="00544E1D"/>
    <w:rsid w:val="00546A9C"/>
    <w:rsid w:val="00551960"/>
    <w:rsid w:val="00552255"/>
    <w:rsid w:val="00553CA3"/>
    <w:rsid w:val="0056095A"/>
    <w:rsid w:val="00560E6F"/>
    <w:rsid w:val="005627C0"/>
    <w:rsid w:val="0056545F"/>
    <w:rsid w:val="0056773C"/>
    <w:rsid w:val="00570E49"/>
    <w:rsid w:val="005711CD"/>
    <w:rsid w:val="00571C88"/>
    <w:rsid w:val="005739B7"/>
    <w:rsid w:val="00576FC2"/>
    <w:rsid w:val="005772B0"/>
    <w:rsid w:val="00581DA1"/>
    <w:rsid w:val="00582ADB"/>
    <w:rsid w:val="00583164"/>
    <w:rsid w:val="0058454E"/>
    <w:rsid w:val="0058497A"/>
    <w:rsid w:val="00584A6F"/>
    <w:rsid w:val="005860BF"/>
    <w:rsid w:val="00587EE9"/>
    <w:rsid w:val="00591372"/>
    <w:rsid w:val="00594AB1"/>
    <w:rsid w:val="005A7562"/>
    <w:rsid w:val="005A7EFB"/>
    <w:rsid w:val="005B2481"/>
    <w:rsid w:val="005B66CE"/>
    <w:rsid w:val="005C077A"/>
    <w:rsid w:val="005C4C62"/>
    <w:rsid w:val="005D6512"/>
    <w:rsid w:val="005D70A3"/>
    <w:rsid w:val="005E250B"/>
    <w:rsid w:val="005E2CA0"/>
    <w:rsid w:val="005E5D84"/>
    <w:rsid w:val="005F161A"/>
    <w:rsid w:val="005F6F60"/>
    <w:rsid w:val="00606117"/>
    <w:rsid w:val="006061BA"/>
    <w:rsid w:val="006070AB"/>
    <w:rsid w:val="006124DD"/>
    <w:rsid w:val="00623716"/>
    <w:rsid w:val="00627002"/>
    <w:rsid w:val="0063546F"/>
    <w:rsid w:val="0063592F"/>
    <w:rsid w:val="00640013"/>
    <w:rsid w:val="00646398"/>
    <w:rsid w:val="00646C96"/>
    <w:rsid w:val="00647DAC"/>
    <w:rsid w:val="00650B91"/>
    <w:rsid w:val="00650C01"/>
    <w:rsid w:val="0065696F"/>
    <w:rsid w:val="00660365"/>
    <w:rsid w:val="0066118B"/>
    <w:rsid w:val="0067014E"/>
    <w:rsid w:val="006708B6"/>
    <w:rsid w:val="006708D4"/>
    <w:rsid w:val="0067186D"/>
    <w:rsid w:val="00671BA6"/>
    <w:rsid w:val="00672431"/>
    <w:rsid w:val="006729E4"/>
    <w:rsid w:val="00673C4E"/>
    <w:rsid w:val="006837E0"/>
    <w:rsid w:val="00686C51"/>
    <w:rsid w:val="00693FE8"/>
    <w:rsid w:val="0069611B"/>
    <w:rsid w:val="006A0A97"/>
    <w:rsid w:val="006A4580"/>
    <w:rsid w:val="006A4624"/>
    <w:rsid w:val="006A4D45"/>
    <w:rsid w:val="006A5019"/>
    <w:rsid w:val="006A5CA7"/>
    <w:rsid w:val="006A5F57"/>
    <w:rsid w:val="006A7359"/>
    <w:rsid w:val="006B5659"/>
    <w:rsid w:val="006C5672"/>
    <w:rsid w:val="006C78F5"/>
    <w:rsid w:val="006D6828"/>
    <w:rsid w:val="006D7D7A"/>
    <w:rsid w:val="006E036B"/>
    <w:rsid w:val="006E42D1"/>
    <w:rsid w:val="006E4702"/>
    <w:rsid w:val="006E7075"/>
    <w:rsid w:val="006F2D6E"/>
    <w:rsid w:val="006F5B75"/>
    <w:rsid w:val="006F701F"/>
    <w:rsid w:val="00700B48"/>
    <w:rsid w:val="0070115E"/>
    <w:rsid w:val="007039A6"/>
    <w:rsid w:val="007100C3"/>
    <w:rsid w:val="00715DB6"/>
    <w:rsid w:val="00717757"/>
    <w:rsid w:val="00721B3C"/>
    <w:rsid w:val="007241FA"/>
    <w:rsid w:val="00724B9F"/>
    <w:rsid w:val="007254AF"/>
    <w:rsid w:val="007304C4"/>
    <w:rsid w:val="00733442"/>
    <w:rsid w:val="00733B9D"/>
    <w:rsid w:val="007344C0"/>
    <w:rsid w:val="007352AC"/>
    <w:rsid w:val="00737B50"/>
    <w:rsid w:val="007421EC"/>
    <w:rsid w:val="00743AAB"/>
    <w:rsid w:val="0075149F"/>
    <w:rsid w:val="00751CB1"/>
    <w:rsid w:val="00755B71"/>
    <w:rsid w:val="00756218"/>
    <w:rsid w:val="00761D70"/>
    <w:rsid w:val="007674AB"/>
    <w:rsid w:val="00772A12"/>
    <w:rsid w:val="00774701"/>
    <w:rsid w:val="00776EB8"/>
    <w:rsid w:val="007807C8"/>
    <w:rsid w:val="00780EBB"/>
    <w:rsid w:val="00784139"/>
    <w:rsid w:val="007854E1"/>
    <w:rsid w:val="00785893"/>
    <w:rsid w:val="00785C3E"/>
    <w:rsid w:val="00786631"/>
    <w:rsid w:val="00787149"/>
    <w:rsid w:val="00797C00"/>
    <w:rsid w:val="00797D3D"/>
    <w:rsid w:val="007A1CAD"/>
    <w:rsid w:val="007A5984"/>
    <w:rsid w:val="007B1FFB"/>
    <w:rsid w:val="007B3B86"/>
    <w:rsid w:val="007B5CF2"/>
    <w:rsid w:val="007C3FDE"/>
    <w:rsid w:val="007C491F"/>
    <w:rsid w:val="007D0C03"/>
    <w:rsid w:val="007D1E10"/>
    <w:rsid w:val="007D2A03"/>
    <w:rsid w:val="007D3486"/>
    <w:rsid w:val="007D4AC9"/>
    <w:rsid w:val="007E199C"/>
    <w:rsid w:val="007E4FB6"/>
    <w:rsid w:val="007E710F"/>
    <w:rsid w:val="007E7B1E"/>
    <w:rsid w:val="007F13A7"/>
    <w:rsid w:val="007F13EF"/>
    <w:rsid w:val="007F7271"/>
    <w:rsid w:val="00804078"/>
    <w:rsid w:val="00812EA4"/>
    <w:rsid w:val="00816127"/>
    <w:rsid w:val="00821545"/>
    <w:rsid w:val="008220D2"/>
    <w:rsid w:val="00823307"/>
    <w:rsid w:val="0082612E"/>
    <w:rsid w:val="0082651B"/>
    <w:rsid w:val="0082654D"/>
    <w:rsid w:val="00826C54"/>
    <w:rsid w:val="008274AB"/>
    <w:rsid w:val="008307C3"/>
    <w:rsid w:val="008321AE"/>
    <w:rsid w:val="008330CE"/>
    <w:rsid w:val="00835139"/>
    <w:rsid w:val="0083541A"/>
    <w:rsid w:val="008366B7"/>
    <w:rsid w:val="008410C8"/>
    <w:rsid w:val="00842B92"/>
    <w:rsid w:val="0084382A"/>
    <w:rsid w:val="0084516F"/>
    <w:rsid w:val="008473E2"/>
    <w:rsid w:val="0085192E"/>
    <w:rsid w:val="00851E68"/>
    <w:rsid w:val="008523CE"/>
    <w:rsid w:val="008526C7"/>
    <w:rsid w:val="00853039"/>
    <w:rsid w:val="0085357B"/>
    <w:rsid w:val="00853B1C"/>
    <w:rsid w:val="0085402C"/>
    <w:rsid w:val="008600C4"/>
    <w:rsid w:val="00860E41"/>
    <w:rsid w:val="0086177C"/>
    <w:rsid w:val="00880FB8"/>
    <w:rsid w:val="00883986"/>
    <w:rsid w:val="00883E07"/>
    <w:rsid w:val="00885864"/>
    <w:rsid w:val="00886520"/>
    <w:rsid w:val="00890120"/>
    <w:rsid w:val="008914AD"/>
    <w:rsid w:val="00891746"/>
    <w:rsid w:val="008943E1"/>
    <w:rsid w:val="008947DE"/>
    <w:rsid w:val="008A06D0"/>
    <w:rsid w:val="008A1C2A"/>
    <w:rsid w:val="008A4BB5"/>
    <w:rsid w:val="008A55D1"/>
    <w:rsid w:val="008A78B5"/>
    <w:rsid w:val="008B0166"/>
    <w:rsid w:val="008B32AC"/>
    <w:rsid w:val="008B3711"/>
    <w:rsid w:val="008B4FBD"/>
    <w:rsid w:val="008B7E58"/>
    <w:rsid w:val="008C053F"/>
    <w:rsid w:val="008C0638"/>
    <w:rsid w:val="008C16F2"/>
    <w:rsid w:val="008C2AAC"/>
    <w:rsid w:val="008C439D"/>
    <w:rsid w:val="008C4DAE"/>
    <w:rsid w:val="008C62F1"/>
    <w:rsid w:val="008D016B"/>
    <w:rsid w:val="008D21EB"/>
    <w:rsid w:val="008D3ED4"/>
    <w:rsid w:val="008D6CFE"/>
    <w:rsid w:val="008E0839"/>
    <w:rsid w:val="008E2288"/>
    <w:rsid w:val="008E6504"/>
    <w:rsid w:val="008E65EE"/>
    <w:rsid w:val="008E70E6"/>
    <w:rsid w:val="008F15E9"/>
    <w:rsid w:val="008F2A01"/>
    <w:rsid w:val="008F61CE"/>
    <w:rsid w:val="00900663"/>
    <w:rsid w:val="00902EC3"/>
    <w:rsid w:val="00907F9F"/>
    <w:rsid w:val="0091097B"/>
    <w:rsid w:val="00911E91"/>
    <w:rsid w:val="00914C28"/>
    <w:rsid w:val="00916036"/>
    <w:rsid w:val="00921248"/>
    <w:rsid w:val="009214B4"/>
    <w:rsid w:val="0092430D"/>
    <w:rsid w:val="0092645B"/>
    <w:rsid w:val="00935BD3"/>
    <w:rsid w:val="00940A4C"/>
    <w:rsid w:val="00945075"/>
    <w:rsid w:val="00946285"/>
    <w:rsid w:val="0094772D"/>
    <w:rsid w:val="00950562"/>
    <w:rsid w:val="00953114"/>
    <w:rsid w:val="00957FA1"/>
    <w:rsid w:val="00961C41"/>
    <w:rsid w:val="00962D03"/>
    <w:rsid w:val="00973DE3"/>
    <w:rsid w:val="00974BB7"/>
    <w:rsid w:val="009758C5"/>
    <w:rsid w:val="00975F8C"/>
    <w:rsid w:val="009800F7"/>
    <w:rsid w:val="00982207"/>
    <w:rsid w:val="0098345D"/>
    <w:rsid w:val="00985CF3"/>
    <w:rsid w:val="00992AF9"/>
    <w:rsid w:val="00992B19"/>
    <w:rsid w:val="00993F1A"/>
    <w:rsid w:val="00995423"/>
    <w:rsid w:val="00995B44"/>
    <w:rsid w:val="009A112F"/>
    <w:rsid w:val="009A2C4D"/>
    <w:rsid w:val="009A3705"/>
    <w:rsid w:val="009A6546"/>
    <w:rsid w:val="009B1C0A"/>
    <w:rsid w:val="009B3A65"/>
    <w:rsid w:val="009B4362"/>
    <w:rsid w:val="009B6FEB"/>
    <w:rsid w:val="009C101E"/>
    <w:rsid w:val="009C13F3"/>
    <w:rsid w:val="009C26AC"/>
    <w:rsid w:val="009C336F"/>
    <w:rsid w:val="009C3DF4"/>
    <w:rsid w:val="009C409B"/>
    <w:rsid w:val="009C577E"/>
    <w:rsid w:val="009C7BCA"/>
    <w:rsid w:val="009D1EA7"/>
    <w:rsid w:val="009D5094"/>
    <w:rsid w:val="009D6517"/>
    <w:rsid w:val="009D65E5"/>
    <w:rsid w:val="009E17B2"/>
    <w:rsid w:val="009E39D1"/>
    <w:rsid w:val="009E4577"/>
    <w:rsid w:val="009E61B3"/>
    <w:rsid w:val="009E6AA0"/>
    <w:rsid w:val="009E72D6"/>
    <w:rsid w:val="009F26D8"/>
    <w:rsid w:val="00A01415"/>
    <w:rsid w:val="00A014EF"/>
    <w:rsid w:val="00A073E3"/>
    <w:rsid w:val="00A13584"/>
    <w:rsid w:val="00A161B5"/>
    <w:rsid w:val="00A178E5"/>
    <w:rsid w:val="00A1790D"/>
    <w:rsid w:val="00A26663"/>
    <w:rsid w:val="00A27372"/>
    <w:rsid w:val="00A27E90"/>
    <w:rsid w:val="00A3673F"/>
    <w:rsid w:val="00A3720F"/>
    <w:rsid w:val="00A375EF"/>
    <w:rsid w:val="00A45F90"/>
    <w:rsid w:val="00A52046"/>
    <w:rsid w:val="00A52245"/>
    <w:rsid w:val="00A57BF0"/>
    <w:rsid w:val="00A57F99"/>
    <w:rsid w:val="00A6099F"/>
    <w:rsid w:val="00A62C93"/>
    <w:rsid w:val="00A6425F"/>
    <w:rsid w:val="00A651DA"/>
    <w:rsid w:val="00A6710C"/>
    <w:rsid w:val="00A67D69"/>
    <w:rsid w:val="00A7057A"/>
    <w:rsid w:val="00A755F2"/>
    <w:rsid w:val="00A75FF8"/>
    <w:rsid w:val="00A77B9A"/>
    <w:rsid w:val="00A857DC"/>
    <w:rsid w:val="00A87A3D"/>
    <w:rsid w:val="00A96152"/>
    <w:rsid w:val="00A973BA"/>
    <w:rsid w:val="00AA038E"/>
    <w:rsid w:val="00AA2ACF"/>
    <w:rsid w:val="00AB229E"/>
    <w:rsid w:val="00AB34E5"/>
    <w:rsid w:val="00AB387F"/>
    <w:rsid w:val="00AB4F2F"/>
    <w:rsid w:val="00AC1194"/>
    <w:rsid w:val="00AC223C"/>
    <w:rsid w:val="00AC269D"/>
    <w:rsid w:val="00AC2971"/>
    <w:rsid w:val="00AC36C1"/>
    <w:rsid w:val="00AC53BF"/>
    <w:rsid w:val="00AD514D"/>
    <w:rsid w:val="00AD6D0B"/>
    <w:rsid w:val="00AD7907"/>
    <w:rsid w:val="00AE6071"/>
    <w:rsid w:val="00AE7370"/>
    <w:rsid w:val="00AF1EA1"/>
    <w:rsid w:val="00AF4D6A"/>
    <w:rsid w:val="00AF5059"/>
    <w:rsid w:val="00AF54F8"/>
    <w:rsid w:val="00AF6EFF"/>
    <w:rsid w:val="00AF7DE7"/>
    <w:rsid w:val="00B006EE"/>
    <w:rsid w:val="00B06A42"/>
    <w:rsid w:val="00B10BC6"/>
    <w:rsid w:val="00B12066"/>
    <w:rsid w:val="00B214F1"/>
    <w:rsid w:val="00B22964"/>
    <w:rsid w:val="00B23B43"/>
    <w:rsid w:val="00B23D0C"/>
    <w:rsid w:val="00B24E4B"/>
    <w:rsid w:val="00B2695A"/>
    <w:rsid w:val="00B30D41"/>
    <w:rsid w:val="00B31588"/>
    <w:rsid w:val="00B360CF"/>
    <w:rsid w:val="00B40AE7"/>
    <w:rsid w:val="00B44179"/>
    <w:rsid w:val="00B5163A"/>
    <w:rsid w:val="00B56291"/>
    <w:rsid w:val="00B6023C"/>
    <w:rsid w:val="00B60636"/>
    <w:rsid w:val="00B627B1"/>
    <w:rsid w:val="00B640E3"/>
    <w:rsid w:val="00B653E8"/>
    <w:rsid w:val="00B678F6"/>
    <w:rsid w:val="00B72F9E"/>
    <w:rsid w:val="00B77A53"/>
    <w:rsid w:val="00B80863"/>
    <w:rsid w:val="00B8406C"/>
    <w:rsid w:val="00B84474"/>
    <w:rsid w:val="00B956AD"/>
    <w:rsid w:val="00B958EB"/>
    <w:rsid w:val="00B9694F"/>
    <w:rsid w:val="00B97F60"/>
    <w:rsid w:val="00BA047D"/>
    <w:rsid w:val="00BA238A"/>
    <w:rsid w:val="00BA2EA5"/>
    <w:rsid w:val="00BA4A82"/>
    <w:rsid w:val="00BA4D93"/>
    <w:rsid w:val="00BA585F"/>
    <w:rsid w:val="00BB0262"/>
    <w:rsid w:val="00BB24AF"/>
    <w:rsid w:val="00BB3538"/>
    <w:rsid w:val="00BB3E3E"/>
    <w:rsid w:val="00BB4957"/>
    <w:rsid w:val="00BC0D92"/>
    <w:rsid w:val="00BC6FC1"/>
    <w:rsid w:val="00BD31A3"/>
    <w:rsid w:val="00BD78B1"/>
    <w:rsid w:val="00BE0D0C"/>
    <w:rsid w:val="00BE3435"/>
    <w:rsid w:val="00BE6158"/>
    <w:rsid w:val="00BE70F5"/>
    <w:rsid w:val="00BF0CCC"/>
    <w:rsid w:val="00BF16EC"/>
    <w:rsid w:val="00BF687B"/>
    <w:rsid w:val="00BF6947"/>
    <w:rsid w:val="00BF7E73"/>
    <w:rsid w:val="00C00200"/>
    <w:rsid w:val="00C0433B"/>
    <w:rsid w:val="00C049F1"/>
    <w:rsid w:val="00C054DB"/>
    <w:rsid w:val="00C07FFE"/>
    <w:rsid w:val="00C10425"/>
    <w:rsid w:val="00C11A66"/>
    <w:rsid w:val="00C178CC"/>
    <w:rsid w:val="00C21221"/>
    <w:rsid w:val="00C21DF6"/>
    <w:rsid w:val="00C237F5"/>
    <w:rsid w:val="00C244C0"/>
    <w:rsid w:val="00C256AC"/>
    <w:rsid w:val="00C256F2"/>
    <w:rsid w:val="00C25B71"/>
    <w:rsid w:val="00C25C7D"/>
    <w:rsid w:val="00C3229D"/>
    <w:rsid w:val="00C3247B"/>
    <w:rsid w:val="00C32569"/>
    <w:rsid w:val="00C32CD3"/>
    <w:rsid w:val="00C423A1"/>
    <w:rsid w:val="00C46AD0"/>
    <w:rsid w:val="00C53068"/>
    <w:rsid w:val="00C556E8"/>
    <w:rsid w:val="00C6223C"/>
    <w:rsid w:val="00C62B53"/>
    <w:rsid w:val="00C65A76"/>
    <w:rsid w:val="00C743ED"/>
    <w:rsid w:val="00C745FF"/>
    <w:rsid w:val="00C74CD3"/>
    <w:rsid w:val="00C759E0"/>
    <w:rsid w:val="00C760CF"/>
    <w:rsid w:val="00C80F4E"/>
    <w:rsid w:val="00C83AAD"/>
    <w:rsid w:val="00C87DB4"/>
    <w:rsid w:val="00C906D7"/>
    <w:rsid w:val="00C91111"/>
    <w:rsid w:val="00CA0CE3"/>
    <w:rsid w:val="00CB7BA8"/>
    <w:rsid w:val="00CC0B6D"/>
    <w:rsid w:val="00CC53E1"/>
    <w:rsid w:val="00CC55BD"/>
    <w:rsid w:val="00CD2AC7"/>
    <w:rsid w:val="00CD7872"/>
    <w:rsid w:val="00CE16AC"/>
    <w:rsid w:val="00CE1AB7"/>
    <w:rsid w:val="00CE2BD2"/>
    <w:rsid w:val="00CE5D73"/>
    <w:rsid w:val="00CF0DA4"/>
    <w:rsid w:val="00CF26EC"/>
    <w:rsid w:val="00D00406"/>
    <w:rsid w:val="00D01586"/>
    <w:rsid w:val="00D02758"/>
    <w:rsid w:val="00D0402D"/>
    <w:rsid w:val="00D11162"/>
    <w:rsid w:val="00D11F84"/>
    <w:rsid w:val="00D147B7"/>
    <w:rsid w:val="00D17AA6"/>
    <w:rsid w:val="00D214B0"/>
    <w:rsid w:val="00D2774D"/>
    <w:rsid w:val="00D321E9"/>
    <w:rsid w:val="00D3300A"/>
    <w:rsid w:val="00D36AFE"/>
    <w:rsid w:val="00D37FA1"/>
    <w:rsid w:val="00D42A12"/>
    <w:rsid w:val="00D44E51"/>
    <w:rsid w:val="00D450D6"/>
    <w:rsid w:val="00D46175"/>
    <w:rsid w:val="00D553DE"/>
    <w:rsid w:val="00D557A4"/>
    <w:rsid w:val="00D57016"/>
    <w:rsid w:val="00D6277A"/>
    <w:rsid w:val="00D63F41"/>
    <w:rsid w:val="00D64DAC"/>
    <w:rsid w:val="00D70FEB"/>
    <w:rsid w:val="00D718B6"/>
    <w:rsid w:val="00D86A2C"/>
    <w:rsid w:val="00D86D46"/>
    <w:rsid w:val="00D905B9"/>
    <w:rsid w:val="00D912E6"/>
    <w:rsid w:val="00D948DC"/>
    <w:rsid w:val="00DA0EB8"/>
    <w:rsid w:val="00DA5753"/>
    <w:rsid w:val="00DB01E3"/>
    <w:rsid w:val="00DB0894"/>
    <w:rsid w:val="00DB47BB"/>
    <w:rsid w:val="00DB4C2C"/>
    <w:rsid w:val="00DB5E7B"/>
    <w:rsid w:val="00DC1DAB"/>
    <w:rsid w:val="00DC654A"/>
    <w:rsid w:val="00DC6D9F"/>
    <w:rsid w:val="00DD140D"/>
    <w:rsid w:val="00DD3E5A"/>
    <w:rsid w:val="00DD4251"/>
    <w:rsid w:val="00DD4F39"/>
    <w:rsid w:val="00DE04A2"/>
    <w:rsid w:val="00DE1DCE"/>
    <w:rsid w:val="00DE3D18"/>
    <w:rsid w:val="00DE5CF6"/>
    <w:rsid w:val="00DE6EDC"/>
    <w:rsid w:val="00DE7A61"/>
    <w:rsid w:val="00DF0094"/>
    <w:rsid w:val="00DF1E69"/>
    <w:rsid w:val="00DF47C6"/>
    <w:rsid w:val="00DF6867"/>
    <w:rsid w:val="00E01BA6"/>
    <w:rsid w:val="00E04B15"/>
    <w:rsid w:val="00E04E19"/>
    <w:rsid w:val="00E06044"/>
    <w:rsid w:val="00E07C77"/>
    <w:rsid w:val="00E10E8D"/>
    <w:rsid w:val="00E1110B"/>
    <w:rsid w:val="00E12E0E"/>
    <w:rsid w:val="00E13FD8"/>
    <w:rsid w:val="00E1439A"/>
    <w:rsid w:val="00E161A4"/>
    <w:rsid w:val="00E17037"/>
    <w:rsid w:val="00E20326"/>
    <w:rsid w:val="00E2778E"/>
    <w:rsid w:val="00E30480"/>
    <w:rsid w:val="00E30901"/>
    <w:rsid w:val="00E37A2E"/>
    <w:rsid w:val="00E41CAA"/>
    <w:rsid w:val="00E47365"/>
    <w:rsid w:val="00E47DD0"/>
    <w:rsid w:val="00E52588"/>
    <w:rsid w:val="00E54759"/>
    <w:rsid w:val="00E62906"/>
    <w:rsid w:val="00E63B4F"/>
    <w:rsid w:val="00E66BD3"/>
    <w:rsid w:val="00E75613"/>
    <w:rsid w:val="00E75AC8"/>
    <w:rsid w:val="00E76A5A"/>
    <w:rsid w:val="00E77D3F"/>
    <w:rsid w:val="00E803E5"/>
    <w:rsid w:val="00E80A5B"/>
    <w:rsid w:val="00E81314"/>
    <w:rsid w:val="00E82AD8"/>
    <w:rsid w:val="00E83625"/>
    <w:rsid w:val="00E8454E"/>
    <w:rsid w:val="00E8488C"/>
    <w:rsid w:val="00E9150C"/>
    <w:rsid w:val="00E92CB9"/>
    <w:rsid w:val="00E93990"/>
    <w:rsid w:val="00EA0633"/>
    <w:rsid w:val="00EA15CF"/>
    <w:rsid w:val="00EA689C"/>
    <w:rsid w:val="00EB00C7"/>
    <w:rsid w:val="00EB0A7F"/>
    <w:rsid w:val="00EB21BF"/>
    <w:rsid w:val="00EB3002"/>
    <w:rsid w:val="00EB4553"/>
    <w:rsid w:val="00EB476E"/>
    <w:rsid w:val="00EB5F34"/>
    <w:rsid w:val="00EC353E"/>
    <w:rsid w:val="00EC55C2"/>
    <w:rsid w:val="00EC5A29"/>
    <w:rsid w:val="00ED0B02"/>
    <w:rsid w:val="00ED10BC"/>
    <w:rsid w:val="00ED483A"/>
    <w:rsid w:val="00ED540F"/>
    <w:rsid w:val="00ED7438"/>
    <w:rsid w:val="00EE02D8"/>
    <w:rsid w:val="00EE1AC1"/>
    <w:rsid w:val="00EE1D59"/>
    <w:rsid w:val="00EE3139"/>
    <w:rsid w:val="00EE4E9B"/>
    <w:rsid w:val="00EE5365"/>
    <w:rsid w:val="00EF18FA"/>
    <w:rsid w:val="00EF1FE1"/>
    <w:rsid w:val="00EF252C"/>
    <w:rsid w:val="00EF2748"/>
    <w:rsid w:val="00EF3C6C"/>
    <w:rsid w:val="00EF65DE"/>
    <w:rsid w:val="00EF729F"/>
    <w:rsid w:val="00F03A89"/>
    <w:rsid w:val="00F03E6F"/>
    <w:rsid w:val="00F04916"/>
    <w:rsid w:val="00F1205C"/>
    <w:rsid w:val="00F15A45"/>
    <w:rsid w:val="00F15B35"/>
    <w:rsid w:val="00F17682"/>
    <w:rsid w:val="00F216CB"/>
    <w:rsid w:val="00F22C68"/>
    <w:rsid w:val="00F235AA"/>
    <w:rsid w:val="00F24C7C"/>
    <w:rsid w:val="00F30A91"/>
    <w:rsid w:val="00F31F09"/>
    <w:rsid w:val="00F32219"/>
    <w:rsid w:val="00F35530"/>
    <w:rsid w:val="00F374D7"/>
    <w:rsid w:val="00F37AC8"/>
    <w:rsid w:val="00F43245"/>
    <w:rsid w:val="00F46D7B"/>
    <w:rsid w:val="00F47FBD"/>
    <w:rsid w:val="00F51EB6"/>
    <w:rsid w:val="00F5349E"/>
    <w:rsid w:val="00F54D8E"/>
    <w:rsid w:val="00F5758D"/>
    <w:rsid w:val="00F60E72"/>
    <w:rsid w:val="00F61110"/>
    <w:rsid w:val="00F6323B"/>
    <w:rsid w:val="00F66A73"/>
    <w:rsid w:val="00F71DA7"/>
    <w:rsid w:val="00F71FFD"/>
    <w:rsid w:val="00F722A3"/>
    <w:rsid w:val="00F8114B"/>
    <w:rsid w:val="00F82876"/>
    <w:rsid w:val="00F82BAE"/>
    <w:rsid w:val="00F84F60"/>
    <w:rsid w:val="00F865BF"/>
    <w:rsid w:val="00F86ECC"/>
    <w:rsid w:val="00F879F1"/>
    <w:rsid w:val="00F901AF"/>
    <w:rsid w:val="00F91011"/>
    <w:rsid w:val="00F91C58"/>
    <w:rsid w:val="00F9704B"/>
    <w:rsid w:val="00FA0445"/>
    <w:rsid w:val="00FA0520"/>
    <w:rsid w:val="00FA64D3"/>
    <w:rsid w:val="00FB601C"/>
    <w:rsid w:val="00FD022F"/>
    <w:rsid w:val="00FD259E"/>
    <w:rsid w:val="00FD7106"/>
    <w:rsid w:val="00FE07AA"/>
    <w:rsid w:val="00FE279C"/>
    <w:rsid w:val="00FE28D4"/>
    <w:rsid w:val="00FE6024"/>
    <w:rsid w:val="00FF229C"/>
    <w:rsid w:val="00FF22AF"/>
    <w:rsid w:val="00FF4128"/>
    <w:rsid w:val="00FF6C52"/>
    <w:rsid w:val="00FF715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MS Mincho" w:hAnsi="Calibri" w:cs="Times New Roman"/>
        <w:lang w:val="en-GB"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B71"/>
    <w:pPr>
      <w:widowControl w:val="0"/>
      <w:jc w:val="both"/>
    </w:pPr>
    <w:rPr>
      <w:rFonts w:ascii="Century" w:hAnsi="Century"/>
      <w:kern w:val="2"/>
      <w:sz w:val="21"/>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25B71"/>
    <w:pPr>
      <w:tabs>
        <w:tab w:val="center" w:pos="4252"/>
        <w:tab w:val="right" w:pos="8504"/>
      </w:tabs>
      <w:snapToGrid w:val="0"/>
    </w:pPr>
    <w:rPr>
      <w:sz w:val="24"/>
      <w:lang w:eastAsia="x-none"/>
    </w:rPr>
  </w:style>
  <w:style w:type="character" w:customStyle="1" w:styleId="HeaderChar">
    <w:name w:val="Header Char"/>
    <w:link w:val="Header"/>
    <w:uiPriority w:val="99"/>
    <w:rsid w:val="00C25B71"/>
    <w:rPr>
      <w:rFonts w:ascii="Century" w:eastAsia="MS Mincho" w:hAnsi="Century" w:cs="Times New Roman"/>
      <w:kern w:val="2"/>
      <w:sz w:val="24"/>
      <w:szCs w:val="24"/>
      <w:lang w:val="en-US"/>
    </w:rPr>
  </w:style>
  <w:style w:type="paragraph" w:styleId="ListParagraph">
    <w:name w:val="List Paragraph"/>
    <w:basedOn w:val="Normal"/>
    <w:uiPriority w:val="34"/>
    <w:qFormat/>
    <w:rsid w:val="00C25B71"/>
    <w:pPr>
      <w:ind w:left="720"/>
    </w:pPr>
  </w:style>
  <w:style w:type="table" w:styleId="TableGrid">
    <w:name w:val="Table Grid"/>
    <w:basedOn w:val="TableNormal"/>
    <w:uiPriority w:val="59"/>
    <w:rsid w:val="00EB0A7F"/>
    <w:rPr>
      <w:lang w:eastAsia="zh-C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AC36C1"/>
    <w:rPr>
      <w:rFonts w:ascii="Tahoma" w:hAnsi="Tahoma"/>
      <w:sz w:val="16"/>
      <w:szCs w:val="16"/>
      <w:lang w:eastAsia="x-none"/>
    </w:rPr>
  </w:style>
  <w:style w:type="character" w:customStyle="1" w:styleId="BalloonTextChar">
    <w:name w:val="Balloon Text Char"/>
    <w:link w:val="BalloonText"/>
    <w:uiPriority w:val="99"/>
    <w:semiHidden/>
    <w:rsid w:val="00AC36C1"/>
    <w:rPr>
      <w:rFonts w:ascii="Tahoma" w:hAnsi="Tahoma" w:cs="Tahoma"/>
      <w:kern w:val="2"/>
      <w:sz w:val="16"/>
      <w:szCs w:val="16"/>
      <w:lang w:val="en-US"/>
    </w:rPr>
  </w:style>
  <w:style w:type="paragraph" w:styleId="Footer">
    <w:name w:val="footer"/>
    <w:basedOn w:val="Normal"/>
    <w:link w:val="FooterChar"/>
    <w:uiPriority w:val="99"/>
    <w:unhideWhenUsed/>
    <w:rsid w:val="00FE28D4"/>
    <w:pPr>
      <w:tabs>
        <w:tab w:val="center" w:pos="4513"/>
        <w:tab w:val="right" w:pos="9026"/>
      </w:tabs>
    </w:pPr>
    <w:rPr>
      <w:lang w:eastAsia="x-none"/>
    </w:rPr>
  </w:style>
  <w:style w:type="character" w:customStyle="1" w:styleId="FooterChar">
    <w:name w:val="Footer Char"/>
    <w:link w:val="Footer"/>
    <w:uiPriority w:val="99"/>
    <w:rsid w:val="00FE28D4"/>
    <w:rPr>
      <w:rFonts w:ascii="Century" w:hAnsi="Century"/>
      <w:kern w:val="2"/>
      <w:sz w:val="21"/>
      <w:szCs w:val="24"/>
      <w:lang w:val="en-US"/>
    </w:rPr>
  </w:style>
  <w:style w:type="paragraph" w:styleId="NoSpacing">
    <w:name w:val="No Spacing"/>
    <w:uiPriority w:val="1"/>
    <w:qFormat/>
    <w:rsid w:val="00916036"/>
    <w:pPr>
      <w:widowControl w:val="0"/>
      <w:jc w:val="both"/>
    </w:pPr>
    <w:rPr>
      <w:rFonts w:ascii="Century" w:hAnsi="Century"/>
      <w:kern w:val="2"/>
      <w:sz w:val="21"/>
      <w:szCs w:val="24"/>
      <w:lang w:val="en-US"/>
    </w:rPr>
  </w:style>
  <w:style w:type="character" w:styleId="CommentReference">
    <w:name w:val="annotation reference"/>
    <w:basedOn w:val="DefaultParagraphFont"/>
    <w:uiPriority w:val="99"/>
    <w:semiHidden/>
    <w:unhideWhenUsed/>
    <w:rsid w:val="00C237F5"/>
    <w:rPr>
      <w:sz w:val="16"/>
      <w:szCs w:val="16"/>
    </w:rPr>
  </w:style>
  <w:style w:type="paragraph" w:styleId="CommentText">
    <w:name w:val="annotation text"/>
    <w:basedOn w:val="Normal"/>
    <w:link w:val="CommentTextChar"/>
    <w:uiPriority w:val="99"/>
    <w:semiHidden/>
    <w:unhideWhenUsed/>
    <w:rsid w:val="00C237F5"/>
    <w:rPr>
      <w:sz w:val="20"/>
      <w:szCs w:val="20"/>
    </w:rPr>
  </w:style>
  <w:style w:type="character" w:customStyle="1" w:styleId="CommentTextChar">
    <w:name w:val="Comment Text Char"/>
    <w:basedOn w:val="DefaultParagraphFont"/>
    <w:link w:val="CommentText"/>
    <w:uiPriority w:val="99"/>
    <w:semiHidden/>
    <w:rsid w:val="00C237F5"/>
    <w:rPr>
      <w:rFonts w:ascii="Century" w:hAnsi="Century"/>
      <w:kern w:val="2"/>
      <w:lang w:val="en-US"/>
    </w:rPr>
  </w:style>
  <w:style w:type="paragraph" w:styleId="CommentSubject">
    <w:name w:val="annotation subject"/>
    <w:basedOn w:val="CommentText"/>
    <w:next w:val="CommentText"/>
    <w:link w:val="CommentSubjectChar"/>
    <w:uiPriority w:val="99"/>
    <w:semiHidden/>
    <w:unhideWhenUsed/>
    <w:rsid w:val="00C237F5"/>
    <w:rPr>
      <w:b/>
      <w:bCs/>
    </w:rPr>
  </w:style>
  <w:style w:type="character" w:customStyle="1" w:styleId="CommentSubjectChar">
    <w:name w:val="Comment Subject Char"/>
    <w:basedOn w:val="CommentTextChar"/>
    <w:link w:val="CommentSubject"/>
    <w:uiPriority w:val="99"/>
    <w:semiHidden/>
    <w:rsid w:val="00C237F5"/>
    <w:rPr>
      <w:rFonts w:ascii="Century" w:hAnsi="Century"/>
      <w:b/>
      <w:bCs/>
      <w:kern w:val="2"/>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MS Mincho" w:hAnsi="Calibri" w:cs="Times New Roman"/>
        <w:lang w:val="en-GB"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B71"/>
    <w:pPr>
      <w:widowControl w:val="0"/>
      <w:jc w:val="both"/>
    </w:pPr>
    <w:rPr>
      <w:rFonts w:ascii="Century" w:hAnsi="Century"/>
      <w:kern w:val="2"/>
      <w:sz w:val="21"/>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25B71"/>
    <w:pPr>
      <w:tabs>
        <w:tab w:val="center" w:pos="4252"/>
        <w:tab w:val="right" w:pos="8504"/>
      </w:tabs>
      <w:snapToGrid w:val="0"/>
    </w:pPr>
    <w:rPr>
      <w:sz w:val="24"/>
      <w:lang w:eastAsia="x-none"/>
    </w:rPr>
  </w:style>
  <w:style w:type="character" w:customStyle="1" w:styleId="HeaderChar">
    <w:name w:val="Header Char"/>
    <w:link w:val="Header"/>
    <w:uiPriority w:val="99"/>
    <w:rsid w:val="00C25B71"/>
    <w:rPr>
      <w:rFonts w:ascii="Century" w:eastAsia="MS Mincho" w:hAnsi="Century" w:cs="Times New Roman"/>
      <w:kern w:val="2"/>
      <w:sz w:val="24"/>
      <w:szCs w:val="24"/>
      <w:lang w:val="en-US"/>
    </w:rPr>
  </w:style>
  <w:style w:type="paragraph" w:styleId="ListParagraph">
    <w:name w:val="List Paragraph"/>
    <w:basedOn w:val="Normal"/>
    <w:uiPriority w:val="34"/>
    <w:qFormat/>
    <w:rsid w:val="00C25B71"/>
    <w:pPr>
      <w:ind w:left="720"/>
    </w:pPr>
  </w:style>
  <w:style w:type="table" w:styleId="TableGrid">
    <w:name w:val="Table Grid"/>
    <w:basedOn w:val="TableNormal"/>
    <w:uiPriority w:val="59"/>
    <w:rsid w:val="00EB0A7F"/>
    <w:rPr>
      <w:lang w:eastAsia="zh-C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AC36C1"/>
    <w:rPr>
      <w:rFonts w:ascii="Tahoma" w:hAnsi="Tahoma"/>
      <w:sz w:val="16"/>
      <w:szCs w:val="16"/>
      <w:lang w:eastAsia="x-none"/>
    </w:rPr>
  </w:style>
  <w:style w:type="character" w:customStyle="1" w:styleId="BalloonTextChar">
    <w:name w:val="Balloon Text Char"/>
    <w:link w:val="BalloonText"/>
    <w:uiPriority w:val="99"/>
    <w:semiHidden/>
    <w:rsid w:val="00AC36C1"/>
    <w:rPr>
      <w:rFonts w:ascii="Tahoma" w:hAnsi="Tahoma" w:cs="Tahoma"/>
      <w:kern w:val="2"/>
      <w:sz w:val="16"/>
      <w:szCs w:val="16"/>
      <w:lang w:val="en-US"/>
    </w:rPr>
  </w:style>
  <w:style w:type="paragraph" w:styleId="Footer">
    <w:name w:val="footer"/>
    <w:basedOn w:val="Normal"/>
    <w:link w:val="FooterChar"/>
    <w:uiPriority w:val="99"/>
    <w:unhideWhenUsed/>
    <w:rsid w:val="00FE28D4"/>
    <w:pPr>
      <w:tabs>
        <w:tab w:val="center" w:pos="4513"/>
        <w:tab w:val="right" w:pos="9026"/>
      </w:tabs>
    </w:pPr>
    <w:rPr>
      <w:lang w:eastAsia="x-none"/>
    </w:rPr>
  </w:style>
  <w:style w:type="character" w:customStyle="1" w:styleId="FooterChar">
    <w:name w:val="Footer Char"/>
    <w:link w:val="Footer"/>
    <w:uiPriority w:val="99"/>
    <w:rsid w:val="00FE28D4"/>
    <w:rPr>
      <w:rFonts w:ascii="Century" w:hAnsi="Century"/>
      <w:kern w:val="2"/>
      <w:sz w:val="21"/>
      <w:szCs w:val="24"/>
      <w:lang w:val="en-US"/>
    </w:rPr>
  </w:style>
  <w:style w:type="paragraph" w:styleId="NoSpacing">
    <w:name w:val="No Spacing"/>
    <w:uiPriority w:val="1"/>
    <w:qFormat/>
    <w:rsid w:val="00916036"/>
    <w:pPr>
      <w:widowControl w:val="0"/>
      <w:jc w:val="both"/>
    </w:pPr>
    <w:rPr>
      <w:rFonts w:ascii="Century" w:hAnsi="Century"/>
      <w:kern w:val="2"/>
      <w:sz w:val="21"/>
      <w:szCs w:val="24"/>
      <w:lang w:val="en-US"/>
    </w:rPr>
  </w:style>
  <w:style w:type="character" w:styleId="CommentReference">
    <w:name w:val="annotation reference"/>
    <w:basedOn w:val="DefaultParagraphFont"/>
    <w:uiPriority w:val="99"/>
    <w:semiHidden/>
    <w:unhideWhenUsed/>
    <w:rsid w:val="00C237F5"/>
    <w:rPr>
      <w:sz w:val="16"/>
      <w:szCs w:val="16"/>
    </w:rPr>
  </w:style>
  <w:style w:type="paragraph" w:styleId="CommentText">
    <w:name w:val="annotation text"/>
    <w:basedOn w:val="Normal"/>
    <w:link w:val="CommentTextChar"/>
    <w:uiPriority w:val="99"/>
    <w:semiHidden/>
    <w:unhideWhenUsed/>
    <w:rsid w:val="00C237F5"/>
    <w:rPr>
      <w:sz w:val="20"/>
      <w:szCs w:val="20"/>
    </w:rPr>
  </w:style>
  <w:style w:type="character" w:customStyle="1" w:styleId="CommentTextChar">
    <w:name w:val="Comment Text Char"/>
    <w:basedOn w:val="DefaultParagraphFont"/>
    <w:link w:val="CommentText"/>
    <w:uiPriority w:val="99"/>
    <w:semiHidden/>
    <w:rsid w:val="00C237F5"/>
    <w:rPr>
      <w:rFonts w:ascii="Century" w:hAnsi="Century"/>
      <w:kern w:val="2"/>
      <w:lang w:val="en-US"/>
    </w:rPr>
  </w:style>
  <w:style w:type="paragraph" w:styleId="CommentSubject">
    <w:name w:val="annotation subject"/>
    <w:basedOn w:val="CommentText"/>
    <w:next w:val="CommentText"/>
    <w:link w:val="CommentSubjectChar"/>
    <w:uiPriority w:val="99"/>
    <w:semiHidden/>
    <w:unhideWhenUsed/>
    <w:rsid w:val="00C237F5"/>
    <w:rPr>
      <w:b/>
      <w:bCs/>
    </w:rPr>
  </w:style>
  <w:style w:type="character" w:customStyle="1" w:styleId="CommentSubjectChar">
    <w:name w:val="Comment Subject Char"/>
    <w:basedOn w:val="CommentTextChar"/>
    <w:link w:val="CommentSubject"/>
    <w:uiPriority w:val="99"/>
    <w:semiHidden/>
    <w:rsid w:val="00C237F5"/>
    <w:rPr>
      <w:rFonts w:ascii="Century" w:hAnsi="Century"/>
      <w:b/>
      <w:bCs/>
      <w:kern w:val="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9807056">
      <w:bodyDiv w:val="1"/>
      <w:marLeft w:val="0"/>
      <w:marRight w:val="0"/>
      <w:marTop w:val="0"/>
      <w:marBottom w:val="0"/>
      <w:divBdr>
        <w:top w:val="none" w:sz="0" w:space="0" w:color="auto"/>
        <w:left w:val="none" w:sz="0" w:space="0" w:color="auto"/>
        <w:bottom w:val="none" w:sz="0" w:space="0" w:color="auto"/>
        <w:right w:val="none" w:sz="0" w:space="0" w:color="auto"/>
      </w:divBdr>
    </w:div>
    <w:div w:id="917832365">
      <w:bodyDiv w:val="1"/>
      <w:marLeft w:val="0"/>
      <w:marRight w:val="0"/>
      <w:marTop w:val="0"/>
      <w:marBottom w:val="0"/>
      <w:divBdr>
        <w:top w:val="none" w:sz="0" w:space="0" w:color="auto"/>
        <w:left w:val="none" w:sz="0" w:space="0" w:color="auto"/>
        <w:bottom w:val="none" w:sz="0" w:space="0" w:color="auto"/>
        <w:right w:val="none" w:sz="0" w:space="0" w:color="auto"/>
      </w:divBdr>
    </w:div>
    <w:div w:id="1810853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C3E7AA-D29A-488D-B080-9CABD7D819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2A764BAA</Template>
  <TotalTime>0</TotalTime>
  <Pages>9</Pages>
  <Words>4620</Words>
  <Characters>4625</Characters>
  <Application>Microsoft Office Word</Application>
  <DocSecurity>0</DocSecurity>
  <Lines>38</Lines>
  <Paragraphs>18</Paragraphs>
  <ScaleCrop>false</ScaleCrop>
  <HeadingPairs>
    <vt:vector size="2" baseType="variant">
      <vt:variant>
        <vt:lpstr>Title</vt:lpstr>
      </vt:variant>
      <vt:variant>
        <vt:i4>1</vt:i4>
      </vt:variant>
    </vt:vector>
  </HeadingPairs>
  <TitlesOfParts>
    <vt:vector size="1" baseType="lpstr">
      <vt:lpstr>スクリプト</vt:lpstr>
    </vt:vector>
  </TitlesOfParts>
  <Company>University of Warwick</Company>
  <LinksUpToDate>false</LinksUpToDate>
  <CharactersWithSpaces>9227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スクリプト</dc:title>
  <dc:creator>Chiyomi</dc:creator>
  <cp:lastModifiedBy>lcsgaq</cp:lastModifiedBy>
  <cp:revision>2</cp:revision>
  <cp:lastPrinted>2013-03-06T07:52:00Z</cp:lastPrinted>
  <dcterms:created xsi:type="dcterms:W3CDTF">2013-03-07T08:23:00Z</dcterms:created>
  <dcterms:modified xsi:type="dcterms:W3CDTF">2013-03-07T08:23:00Z</dcterms:modified>
</cp:coreProperties>
</file>