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412" w:rsidRPr="002361E9" w:rsidRDefault="002469C0" w:rsidP="00E63476">
      <w:pPr>
        <w:spacing w:line="240" w:lineRule="auto"/>
        <w:rPr>
          <w:b/>
          <w:sz w:val="28"/>
          <w:szCs w:val="28"/>
        </w:rPr>
      </w:pPr>
      <w:r w:rsidRPr="002361E9">
        <w:rPr>
          <w:b/>
          <w:sz w:val="28"/>
          <w:szCs w:val="28"/>
        </w:rPr>
        <w:t xml:space="preserve">Speaking </w:t>
      </w:r>
      <w:r w:rsidR="003C7072" w:rsidRPr="002361E9">
        <w:rPr>
          <w:b/>
          <w:sz w:val="28"/>
          <w:szCs w:val="28"/>
        </w:rPr>
        <w:t>examinations</w:t>
      </w:r>
      <w:r w:rsidR="001C1C7A">
        <w:rPr>
          <w:b/>
          <w:sz w:val="28"/>
          <w:szCs w:val="28"/>
        </w:rPr>
        <w:t xml:space="preserve"> 2013-2014</w:t>
      </w:r>
      <w:bookmarkStart w:id="0" w:name="_GoBack"/>
      <w:bookmarkEnd w:id="0"/>
      <w:r w:rsidR="002B4D25" w:rsidRPr="002361E9">
        <w:rPr>
          <w:b/>
          <w:sz w:val="28"/>
          <w:szCs w:val="28"/>
        </w:rPr>
        <w:t xml:space="preserve"> </w:t>
      </w:r>
      <w:r w:rsidR="000B33AF">
        <w:rPr>
          <w:b/>
          <w:sz w:val="28"/>
          <w:szCs w:val="28"/>
        </w:rPr>
        <w:t xml:space="preserve"> ( Japanese) </w:t>
      </w:r>
    </w:p>
    <w:p w:rsidR="00600760" w:rsidRPr="002B4D25" w:rsidRDefault="00600760" w:rsidP="00E63476">
      <w:pPr>
        <w:spacing w:line="240" w:lineRule="auto"/>
        <w:rPr>
          <w:b/>
        </w:rPr>
      </w:pPr>
    </w:p>
    <w:tbl>
      <w:tblPr>
        <w:tblStyle w:val="TableGrid"/>
        <w:tblW w:w="14081" w:type="dxa"/>
        <w:tblInd w:w="-176" w:type="dxa"/>
        <w:tblLayout w:type="fixed"/>
        <w:tblLook w:val="06A0" w:firstRow="1" w:lastRow="0" w:firstColumn="1" w:lastColumn="0" w:noHBand="1" w:noVBand="1"/>
      </w:tblPr>
      <w:tblGrid>
        <w:gridCol w:w="1135"/>
        <w:gridCol w:w="992"/>
        <w:gridCol w:w="11954"/>
      </w:tblGrid>
      <w:tr w:rsidR="00FD1BF4" w:rsidRPr="00622310" w:rsidTr="00881B15">
        <w:tc>
          <w:tcPr>
            <w:tcW w:w="1135" w:type="dxa"/>
          </w:tcPr>
          <w:p w:rsidR="00FD1BF4" w:rsidRPr="00622310" w:rsidRDefault="00FD1BF4" w:rsidP="00E63476">
            <w:pPr>
              <w:rPr>
                <w:b/>
              </w:rPr>
            </w:pPr>
            <w:r w:rsidRPr="00622310">
              <w:rPr>
                <w:b/>
              </w:rPr>
              <w:t>Level</w:t>
            </w:r>
          </w:p>
        </w:tc>
        <w:tc>
          <w:tcPr>
            <w:tcW w:w="992" w:type="dxa"/>
          </w:tcPr>
          <w:p w:rsidR="00FD1BF4" w:rsidRPr="00622310" w:rsidRDefault="002B4D25" w:rsidP="00515A38">
            <w:pPr>
              <w:rPr>
                <w:b/>
              </w:rPr>
            </w:pPr>
            <w:r w:rsidRPr="00622310">
              <w:rPr>
                <w:b/>
              </w:rPr>
              <w:t>Length</w:t>
            </w:r>
          </w:p>
        </w:tc>
        <w:tc>
          <w:tcPr>
            <w:tcW w:w="11954" w:type="dxa"/>
          </w:tcPr>
          <w:p w:rsidR="00FD1BF4" w:rsidRPr="00622310" w:rsidRDefault="00FD1BF4" w:rsidP="00E63476">
            <w:pPr>
              <w:rPr>
                <w:b/>
              </w:rPr>
            </w:pPr>
            <w:r w:rsidRPr="00622310">
              <w:rPr>
                <w:b/>
              </w:rPr>
              <w:t>No of parts/task type</w:t>
            </w:r>
            <w:r w:rsidR="003C7072" w:rsidRPr="00622310">
              <w:rPr>
                <w:b/>
              </w:rPr>
              <w:t>s</w:t>
            </w:r>
            <w:r w:rsidRPr="00622310">
              <w:rPr>
                <w:b/>
              </w:rPr>
              <w:t>/format</w:t>
            </w:r>
          </w:p>
        </w:tc>
      </w:tr>
      <w:tr w:rsidR="00FD1BF4" w:rsidRPr="00B06DCE" w:rsidTr="00881B15">
        <w:tc>
          <w:tcPr>
            <w:tcW w:w="1135" w:type="dxa"/>
          </w:tcPr>
          <w:p w:rsidR="00FD1BF4" w:rsidRPr="00B06DCE" w:rsidRDefault="00FD1BF4" w:rsidP="00E63476">
            <w:r>
              <w:t>Levels 6/7</w:t>
            </w:r>
          </w:p>
        </w:tc>
        <w:tc>
          <w:tcPr>
            <w:tcW w:w="992" w:type="dxa"/>
          </w:tcPr>
          <w:p w:rsidR="00FD1BF4" w:rsidRPr="00B06DCE" w:rsidRDefault="00FD1BF4" w:rsidP="00E63476">
            <w:r>
              <w:t xml:space="preserve">12 </w:t>
            </w:r>
            <w:proofErr w:type="spellStart"/>
            <w:r>
              <w:t>mins</w:t>
            </w:r>
            <w:proofErr w:type="spellEnd"/>
          </w:p>
        </w:tc>
        <w:tc>
          <w:tcPr>
            <w:tcW w:w="11954" w:type="dxa"/>
          </w:tcPr>
          <w:p w:rsidR="00FD1BF4" w:rsidRPr="002B4D25" w:rsidRDefault="00FD1BF4" w:rsidP="00AE11D4">
            <w:pPr>
              <w:rPr>
                <w:b/>
              </w:rPr>
            </w:pPr>
            <w:r w:rsidRPr="008E6110">
              <w:rPr>
                <w:b/>
              </w:rPr>
              <w:t>Part 1</w:t>
            </w:r>
            <w:r w:rsidR="002B4D25">
              <w:rPr>
                <w:b/>
              </w:rPr>
              <w:t xml:space="preserve">: </w:t>
            </w:r>
            <w:r w:rsidRPr="00B06DCE">
              <w:t xml:space="preserve">Long turn (topic </w:t>
            </w:r>
            <w:r w:rsidR="002361E9">
              <w:t xml:space="preserve">chosen </w:t>
            </w:r>
            <w:r w:rsidR="00323BA2">
              <w:t xml:space="preserve">from a set list or negotiated with tutor, </w:t>
            </w:r>
            <w:r w:rsidR="002361E9">
              <w:t xml:space="preserve">and </w:t>
            </w:r>
            <w:r w:rsidRPr="00B06DCE">
              <w:t>prepared in advance by student) (3 minutes)</w:t>
            </w:r>
          </w:p>
          <w:p w:rsidR="00400704" w:rsidRPr="002B4D25" w:rsidRDefault="00FD1BF4" w:rsidP="00AE11D4">
            <w:pPr>
              <w:rPr>
                <w:b/>
              </w:rPr>
            </w:pPr>
            <w:r w:rsidRPr="008E6110">
              <w:rPr>
                <w:b/>
              </w:rPr>
              <w:t>Part 2</w:t>
            </w:r>
            <w:r w:rsidR="002B4D25">
              <w:rPr>
                <w:b/>
              </w:rPr>
              <w:t xml:space="preserve">: </w:t>
            </w:r>
            <w:r w:rsidRPr="00B06DCE">
              <w:t>Discussion/debate on topic prepared by student</w:t>
            </w:r>
            <w:r w:rsidR="00323BA2">
              <w:t xml:space="preserve"> for the long turn</w:t>
            </w:r>
            <w:r w:rsidRPr="00B06DCE">
              <w:t xml:space="preserve"> ( 4 minutes) </w:t>
            </w:r>
          </w:p>
          <w:p w:rsidR="00FD1BF4" w:rsidRPr="002B4D25" w:rsidRDefault="00FD1BF4" w:rsidP="00881B15">
            <w:pPr>
              <w:rPr>
                <w:b/>
              </w:rPr>
            </w:pPr>
            <w:r w:rsidRPr="008E6110">
              <w:rPr>
                <w:b/>
              </w:rPr>
              <w:t>Part 3</w:t>
            </w:r>
            <w:r w:rsidR="002B4D25">
              <w:rPr>
                <w:b/>
              </w:rPr>
              <w:t xml:space="preserve">: </w:t>
            </w:r>
            <w:r w:rsidRPr="00B06DCE">
              <w:t xml:space="preserve">Discussion </w:t>
            </w:r>
            <w:r>
              <w:t xml:space="preserve">with </w:t>
            </w:r>
            <w:r w:rsidR="003C7072">
              <w:t xml:space="preserve">examiner </w:t>
            </w:r>
            <w:r w:rsidR="002B4D25">
              <w:t xml:space="preserve">exploring </w:t>
            </w:r>
            <w:r>
              <w:t xml:space="preserve">2 topics </w:t>
            </w:r>
            <w:r w:rsidR="00323BA2">
              <w:t xml:space="preserve">based on general knowledge </w:t>
            </w:r>
            <w:r>
              <w:t>(5 minutes)</w:t>
            </w:r>
          </w:p>
        </w:tc>
      </w:tr>
      <w:tr w:rsidR="00FD1BF4" w:rsidRPr="00B06DCE" w:rsidTr="00881B15">
        <w:tc>
          <w:tcPr>
            <w:tcW w:w="1135" w:type="dxa"/>
          </w:tcPr>
          <w:p w:rsidR="00FD1BF4" w:rsidRPr="00B06DCE" w:rsidRDefault="00FD1BF4" w:rsidP="008E6110">
            <w:r>
              <w:t>Level 5</w:t>
            </w:r>
          </w:p>
        </w:tc>
        <w:tc>
          <w:tcPr>
            <w:tcW w:w="992" w:type="dxa"/>
          </w:tcPr>
          <w:p w:rsidR="00FD1BF4" w:rsidRPr="00B06DCE" w:rsidRDefault="00FD1BF4" w:rsidP="00E63476">
            <w:r>
              <w:t xml:space="preserve">10 </w:t>
            </w:r>
            <w:proofErr w:type="spellStart"/>
            <w:r>
              <w:t>mins</w:t>
            </w:r>
            <w:proofErr w:type="spellEnd"/>
          </w:p>
        </w:tc>
        <w:tc>
          <w:tcPr>
            <w:tcW w:w="11954" w:type="dxa"/>
          </w:tcPr>
          <w:p w:rsidR="00FD1BF4" w:rsidRPr="002B4D25" w:rsidRDefault="00FD1BF4" w:rsidP="00AE11D4">
            <w:pPr>
              <w:rPr>
                <w:b/>
              </w:rPr>
            </w:pPr>
            <w:r w:rsidRPr="0036096F">
              <w:rPr>
                <w:b/>
              </w:rPr>
              <w:t>Part 1</w:t>
            </w:r>
            <w:r w:rsidR="002B4D25">
              <w:rPr>
                <w:b/>
              </w:rPr>
              <w:t xml:space="preserve">: </w:t>
            </w:r>
            <w:r w:rsidRPr="00B06DCE">
              <w:t xml:space="preserve">Long turn (topic </w:t>
            </w:r>
            <w:r w:rsidR="002361E9">
              <w:t xml:space="preserve">chosen </w:t>
            </w:r>
            <w:r w:rsidR="00323BA2">
              <w:t xml:space="preserve">from a set list </w:t>
            </w:r>
            <w:r w:rsidR="002361E9">
              <w:t xml:space="preserve">and </w:t>
            </w:r>
            <w:r w:rsidRPr="00B06DCE">
              <w:t>prepared in advance by student) (3 minutes)</w:t>
            </w:r>
          </w:p>
          <w:p w:rsidR="00FD1BF4" w:rsidRPr="002B4D25" w:rsidRDefault="00FD1BF4" w:rsidP="00AE11D4">
            <w:pPr>
              <w:rPr>
                <w:b/>
              </w:rPr>
            </w:pPr>
            <w:r w:rsidRPr="0036096F">
              <w:rPr>
                <w:b/>
              </w:rPr>
              <w:t>Part 2</w:t>
            </w:r>
            <w:r w:rsidR="002B4D25">
              <w:rPr>
                <w:b/>
              </w:rPr>
              <w:t xml:space="preserve">: </w:t>
            </w:r>
            <w:r w:rsidRPr="00B06DCE">
              <w:t xml:space="preserve">Discussion/debate on </w:t>
            </w:r>
            <w:r>
              <w:t xml:space="preserve">topic prepared by student </w:t>
            </w:r>
            <w:r w:rsidR="00323BA2">
              <w:t xml:space="preserve">for the long turn </w:t>
            </w:r>
            <w:r>
              <w:t>( 3</w:t>
            </w:r>
            <w:r w:rsidR="00622310">
              <w:t xml:space="preserve"> minutes) </w:t>
            </w:r>
          </w:p>
          <w:p w:rsidR="00FD1BF4" w:rsidRPr="002B4D25" w:rsidRDefault="00FD1BF4" w:rsidP="00323BA2">
            <w:pPr>
              <w:rPr>
                <w:b/>
              </w:rPr>
            </w:pPr>
            <w:r w:rsidRPr="0036096F">
              <w:rPr>
                <w:b/>
              </w:rPr>
              <w:t>Part 3</w:t>
            </w:r>
            <w:r w:rsidR="002B4D25">
              <w:rPr>
                <w:b/>
              </w:rPr>
              <w:t xml:space="preserve">: </w:t>
            </w:r>
            <w:r w:rsidRPr="00B06DCE">
              <w:t xml:space="preserve">Discussion </w:t>
            </w:r>
            <w:r w:rsidR="002361E9">
              <w:t xml:space="preserve">with </w:t>
            </w:r>
            <w:r w:rsidR="003C7072">
              <w:t xml:space="preserve">examiner </w:t>
            </w:r>
            <w:r w:rsidR="002361E9">
              <w:t xml:space="preserve">exploring 2 </w:t>
            </w:r>
            <w:r>
              <w:t>topics</w:t>
            </w:r>
            <w:r w:rsidR="003C7072">
              <w:t xml:space="preserve"> studied</w:t>
            </w:r>
            <w:r w:rsidR="00323BA2">
              <w:t>/discussed</w:t>
            </w:r>
            <w:r w:rsidR="003C7072">
              <w:t xml:space="preserve"> in class</w:t>
            </w:r>
            <w:r>
              <w:t xml:space="preserve"> (4 minutes)</w:t>
            </w:r>
          </w:p>
        </w:tc>
      </w:tr>
      <w:tr w:rsidR="00FD1BF4" w:rsidRPr="00B06DCE" w:rsidTr="00881B15">
        <w:tc>
          <w:tcPr>
            <w:tcW w:w="1135" w:type="dxa"/>
          </w:tcPr>
          <w:p w:rsidR="00FD1BF4" w:rsidRPr="00B06DCE" w:rsidRDefault="00FD1BF4" w:rsidP="008E6110">
            <w:r>
              <w:t>Level 4</w:t>
            </w:r>
          </w:p>
        </w:tc>
        <w:tc>
          <w:tcPr>
            <w:tcW w:w="992" w:type="dxa"/>
          </w:tcPr>
          <w:p w:rsidR="00FD1BF4" w:rsidRDefault="00FD1BF4" w:rsidP="00E63476">
            <w:r>
              <w:t xml:space="preserve">8 </w:t>
            </w:r>
            <w:proofErr w:type="spellStart"/>
            <w:r>
              <w:t>mins</w:t>
            </w:r>
            <w:proofErr w:type="spellEnd"/>
          </w:p>
        </w:tc>
        <w:tc>
          <w:tcPr>
            <w:tcW w:w="11954" w:type="dxa"/>
          </w:tcPr>
          <w:p w:rsidR="000B33AF" w:rsidRPr="000B33AF" w:rsidRDefault="000B33AF" w:rsidP="000B33AF">
            <w:r w:rsidRPr="000B33AF">
              <w:rPr>
                <w:b/>
              </w:rPr>
              <w:t>Part 1</w:t>
            </w:r>
            <w:r w:rsidRPr="000B33AF">
              <w:t xml:space="preserve">: Long turn (student is given three topics to prepare in advance and one is chosen at random during the test) followed by a set of 2/3 questions to explore topic (2 minutes for long turn + 2 minutes for exploration) </w:t>
            </w:r>
          </w:p>
          <w:p w:rsidR="00FD1BF4" w:rsidRPr="000B33AF" w:rsidRDefault="000B33AF" w:rsidP="000B33AF">
            <w:r w:rsidRPr="000B33AF">
              <w:rPr>
                <w:b/>
              </w:rPr>
              <w:t>Part 2:</w:t>
            </w:r>
            <w:r w:rsidRPr="000B33AF">
              <w:t xml:space="preserve"> Discussion with examiner on 3 topics studied/discussed in class (4 minutes)</w:t>
            </w:r>
          </w:p>
        </w:tc>
      </w:tr>
      <w:tr w:rsidR="00600760" w:rsidRPr="00B06DCE" w:rsidTr="00881B15">
        <w:tc>
          <w:tcPr>
            <w:tcW w:w="1135" w:type="dxa"/>
          </w:tcPr>
          <w:p w:rsidR="00600760" w:rsidRDefault="00E80935" w:rsidP="002361E9">
            <w:r>
              <w:t>L</w:t>
            </w:r>
            <w:r w:rsidR="00600760">
              <w:t>evel 3</w:t>
            </w:r>
          </w:p>
        </w:tc>
        <w:tc>
          <w:tcPr>
            <w:tcW w:w="992" w:type="dxa"/>
          </w:tcPr>
          <w:p w:rsidR="00600760" w:rsidRDefault="00600760" w:rsidP="00E63476">
            <w:r>
              <w:t xml:space="preserve">6 </w:t>
            </w:r>
            <w:proofErr w:type="spellStart"/>
            <w:r>
              <w:t>mins</w:t>
            </w:r>
            <w:proofErr w:type="spellEnd"/>
          </w:p>
        </w:tc>
        <w:tc>
          <w:tcPr>
            <w:tcW w:w="11954" w:type="dxa"/>
          </w:tcPr>
          <w:p w:rsidR="00881B15" w:rsidRDefault="00600760" w:rsidP="00600760">
            <w:r>
              <w:rPr>
                <w:b/>
              </w:rPr>
              <w:t>Part 1</w:t>
            </w:r>
            <w:r w:rsidR="00622310">
              <w:rPr>
                <w:b/>
              </w:rPr>
              <w:t xml:space="preserve">: </w:t>
            </w:r>
            <w:r w:rsidRPr="00B06DCE">
              <w:t>Long turn (</w:t>
            </w:r>
            <w:r>
              <w:t>student is given three</w:t>
            </w:r>
            <w:r w:rsidR="002361E9">
              <w:t xml:space="preserve"> </w:t>
            </w:r>
            <w:r>
              <w:t>topics to prepare in advance</w:t>
            </w:r>
            <w:r w:rsidR="002361E9">
              <w:t xml:space="preserve"> </w:t>
            </w:r>
            <w:r>
              <w:t>and one is chosen at random during the test</w:t>
            </w:r>
            <w:r w:rsidRPr="00B06DCE">
              <w:t xml:space="preserve">) </w:t>
            </w:r>
            <w:r>
              <w:t>followed by a set of 2/3 questions to explore topic (2 minutes for long turn + 1 minute for exploration)</w:t>
            </w:r>
          </w:p>
          <w:p w:rsidR="00600760" w:rsidRDefault="00600760" w:rsidP="00600760">
            <w:pPr>
              <w:rPr>
                <w:b/>
              </w:rPr>
            </w:pPr>
            <w:r w:rsidRPr="00A22E27">
              <w:rPr>
                <w:b/>
              </w:rPr>
              <w:t>Part 2</w:t>
            </w:r>
            <w:r w:rsidR="00622310">
              <w:rPr>
                <w:b/>
              </w:rPr>
              <w:t xml:space="preserve">: </w:t>
            </w:r>
            <w:r>
              <w:t>Situation-base</w:t>
            </w:r>
            <w:r w:rsidR="00622310">
              <w:t xml:space="preserve">d activity negotiated with the </w:t>
            </w:r>
            <w:r w:rsidR="002361E9">
              <w:t xml:space="preserve">examiner. </w:t>
            </w:r>
            <w:r>
              <w:t>The task involves a given problem plus a selection of</w:t>
            </w:r>
            <w:r w:rsidR="002361E9">
              <w:t xml:space="preserve"> 3 possible solutions.</w:t>
            </w:r>
            <w:r>
              <w:t xml:space="preserve"> </w:t>
            </w:r>
            <w:r w:rsidR="002361E9">
              <w:t xml:space="preserve">The student selects one of these and explains why. </w:t>
            </w:r>
            <w:r>
              <w:t>This is followed by a set of short extension que</w:t>
            </w:r>
            <w:r w:rsidR="002361E9">
              <w:t>stions (2 minutes for situation-</w:t>
            </w:r>
            <w:r>
              <w:t>based activity</w:t>
            </w:r>
            <w:r w:rsidR="002361E9">
              <w:t xml:space="preserve"> </w:t>
            </w:r>
            <w:r>
              <w:t>+ 1 minute for extension activity)</w:t>
            </w:r>
          </w:p>
        </w:tc>
      </w:tr>
      <w:tr w:rsidR="00FD1BF4" w:rsidRPr="00B06DCE" w:rsidTr="00881B15">
        <w:tc>
          <w:tcPr>
            <w:tcW w:w="1135" w:type="dxa"/>
          </w:tcPr>
          <w:p w:rsidR="00FD1BF4" w:rsidRPr="00B06DCE" w:rsidRDefault="00400704" w:rsidP="00E63476">
            <w:r>
              <w:t>L</w:t>
            </w:r>
            <w:r w:rsidR="00FD1BF4">
              <w:t>evel</w:t>
            </w:r>
            <w:r w:rsidR="00F4415B">
              <w:t>s</w:t>
            </w:r>
            <w:r w:rsidR="00FD1BF4">
              <w:t xml:space="preserve"> 1</w:t>
            </w:r>
            <w:r w:rsidR="00F4415B">
              <w:t>/2</w:t>
            </w:r>
          </w:p>
        </w:tc>
        <w:tc>
          <w:tcPr>
            <w:tcW w:w="992" w:type="dxa"/>
          </w:tcPr>
          <w:p w:rsidR="00FD1BF4" w:rsidRPr="00B06DCE" w:rsidRDefault="00FD1BF4" w:rsidP="00E63476">
            <w:r>
              <w:t xml:space="preserve">5 </w:t>
            </w:r>
            <w:proofErr w:type="spellStart"/>
            <w:r>
              <w:t>mins</w:t>
            </w:r>
            <w:proofErr w:type="spellEnd"/>
          </w:p>
        </w:tc>
        <w:tc>
          <w:tcPr>
            <w:tcW w:w="11954" w:type="dxa"/>
          </w:tcPr>
          <w:p w:rsidR="00FD1BF4" w:rsidRDefault="00FD1BF4" w:rsidP="00E63476">
            <w:r w:rsidRPr="00295F38">
              <w:rPr>
                <w:b/>
              </w:rPr>
              <w:t>Part 1</w:t>
            </w:r>
            <w:r>
              <w:t>: 2 role plays (1 formal + 1 informal)</w:t>
            </w:r>
            <w:r w:rsidR="00F4415B">
              <w:t xml:space="preserve"> (3 minutes)</w:t>
            </w:r>
          </w:p>
          <w:p w:rsidR="00FD1BF4" w:rsidRPr="00B06DCE" w:rsidRDefault="00FD1BF4" w:rsidP="00E63476">
            <w:r w:rsidRPr="00295F38">
              <w:rPr>
                <w:b/>
              </w:rPr>
              <w:t>Part 2</w:t>
            </w:r>
            <w:r w:rsidR="00480901">
              <w:t>: Q</w:t>
            </w:r>
            <w:r>
              <w:t xml:space="preserve">uestions based on topics learnt </w:t>
            </w:r>
            <w:r w:rsidR="00F4415B">
              <w:t xml:space="preserve">during the year </w:t>
            </w:r>
            <w:r>
              <w:t>(2 min</w:t>
            </w:r>
            <w:r w:rsidR="00F4415B">
              <w:t>ute</w:t>
            </w:r>
            <w:r>
              <w:t>s)</w:t>
            </w:r>
          </w:p>
        </w:tc>
      </w:tr>
    </w:tbl>
    <w:p w:rsidR="00600760" w:rsidRDefault="00600760" w:rsidP="00E63476">
      <w:pPr>
        <w:spacing w:line="240" w:lineRule="auto"/>
      </w:pPr>
    </w:p>
    <w:p w:rsidR="00600760" w:rsidRDefault="002361E9" w:rsidP="00600760">
      <w:pPr>
        <w:pStyle w:val="ListParagraph"/>
        <w:numPr>
          <w:ilvl w:val="0"/>
          <w:numId w:val="14"/>
        </w:numPr>
        <w:spacing w:line="240" w:lineRule="auto"/>
      </w:pPr>
      <w:r>
        <w:t>O</w:t>
      </w:r>
      <w:r w:rsidR="00F4415B">
        <w:t>ral</w:t>
      </w:r>
      <w:r>
        <w:t xml:space="preserve"> examinations</w:t>
      </w:r>
      <w:r w:rsidR="00F4415B">
        <w:t xml:space="preserve"> take place </w:t>
      </w:r>
      <w:r w:rsidR="00C13095">
        <w:t>in</w:t>
      </w:r>
      <w:r w:rsidR="00F4415B">
        <w:t xml:space="preserve"> term 3 </w:t>
      </w:r>
      <w:r w:rsidR="00C13095">
        <w:t xml:space="preserve">from </w:t>
      </w:r>
      <w:r w:rsidR="00F4415B">
        <w:t xml:space="preserve">week </w:t>
      </w:r>
      <w:r>
        <w:t>3.</w:t>
      </w:r>
    </w:p>
    <w:p w:rsidR="00600760" w:rsidRDefault="002361E9" w:rsidP="00600760">
      <w:pPr>
        <w:pStyle w:val="ListParagraph"/>
        <w:numPr>
          <w:ilvl w:val="0"/>
          <w:numId w:val="14"/>
        </w:numPr>
        <w:spacing w:line="240" w:lineRule="auto"/>
      </w:pPr>
      <w:r>
        <w:t>T</w:t>
      </w:r>
      <w:r w:rsidR="00600760">
        <w:t>he num</w:t>
      </w:r>
      <w:r w:rsidR="00506878">
        <w:t>bers of minutes are approximate</w:t>
      </w:r>
      <w:r>
        <w:t>.</w:t>
      </w:r>
    </w:p>
    <w:p w:rsidR="00600760" w:rsidRDefault="002361E9" w:rsidP="00600760">
      <w:pPr>
        <w:pStyle w:val="ListParagraph"/>
        <w:numPr>
          <w:ilvl w:val="0"/>
          <w:numId w:val="14"/>
        </w:numPr>
        <w:spacing w:line="240" w:lineRule="auto"/>
      </w:pPr>
      <w:r>
        <w:t>O</w:t>
      </w:r>
      <w:r w:rsidR="00600760">
        <w:t xml:space="preserve">ral </w:t>
      </w:r>
      <w:r>
        <w:t>examinations are recorded.</w:t>
      </w:r>
    </w:p>
    <w:p w:rsidR="00562DFB" w:rsidRDefault="00600760" w:rsidP="00562DFB">
      <w:pPr>
        <w:pStyle w:val="ListParagraph"/>
        <w:numPr>
          <w:ilvl w:val="0"/>
          <w:numId w:val="14"/>
        </w:numPr>
        <w:spacing w:line="240" w:lineRule="auto"/>
      </w:pPr>
      <w:r>
        <w:t xml:space="preserve">In levels 3-4, for the long turn, a </w:t>
      </w:r>
      <w:r w:rsidR="002361E9">
        <w:t xml:space="preserve">separate </w:t>
      </w:r>
      <w:r>
        <w:t>card is prepared for each topic by the student</w:t>
      </w:r>
      <w:r w:rsidR="002361E9">
        <w:t>,</w:t>
      </w:r>
      <w:r>
        <w:t xml:space="preserve"> </w:t>
      </w:r>
      <w:r w:rsidR="00562DFB">
        <w:t xml:space="preserve">in </w:t>
      </w:r>
      <w:r w:rsidR="002361E9">
        <w:t xml:space="preserve">the </w:t>
      </w:r>
      <w:r w:rsidR="00562DFB">
        <w:t>target language, with max 6 bullets,</w:t>
      </w:r>
      <w:r w:rsidR="00562DFB" w:rsidRPr="00562DFB">
        <w:t xml:space="preserve"> </w:t>
      </w:r>
      <w:r w:rsidR="002361E9">
        <w:t xml:space="preserve">max 20 words (or numbers). Topics are published in </w:t>
      </w:r>
      <w:proofErr w:type="spellStart"/>
      <w:r w:rsidR="002361E9">
        <w:t>moodle</w:t>
      </w:r>
      <w:proofErr w:type="spellEnd"/>
      <w:r w:rsidR="002361E9">
        <w:t xml:space="preserve"> in the week prior to term 3 week 1.</w:t>
      </w:r>
    </w:p>
    <w:p w:rsidR="00F4415B" w:rsidRDefault="00562DFB" w:rsidP="00562DFB">
      <w:pPr>
        <w:pStyle w:val="ListParagraph"/>
        <w:spacing w:line="240" w:lineRule="auto"/>
      </w:pPr>
      <w:r>
        <w:t>In levels 5-7,</w:t>
      </w:r>
      <w:r w:rsidRPr="00562DFB">
        <w:t xml:space="preserve"> </w:t>
      </w:r>
      <w:r w:rsidR="00323BA2">
        <w:t xml:space="preserve">for the long turn, </w:t>
      </w:r>
      <w:r w:rsidR="008349E6">
        <w:t xml:space="preserve">the </w:t>
      </w:r>
      <w:r>
        <w:t>student can bring visual prompt</w:t>
      </w:r>
      <w:r w:rsidR="008349E6">
        <w:t>s</w:t>
      </w:r>
      <w:r>
        <w:t xml:space="preserve"> and </w:t>
      </w:r>
      <w:r w:rsidR="008349E6">
        <w:t xml:space="preserve">a </w:t>
      </w:r>
      <w:r>
        <w:t>card with max 6 bullets,</w:t>
      </w:r>
      <w:r w:rsidRPr="00562DFB">
        <w:t xml:space="preserve"> </w:t>
      </w:r>
      <w:r w:rsidR="002361E9">
        <w:t xml:space="preserve">max 20 words (or numbers). Topics are published in </w:t>
      </w:r>
      <w:proofErr w:type="spellStart"/>
      <w:r w:rsidR="002361E9">
        <w:t>moodle</w:t>
      </w:r>
      <w:proofErr w:type="spellEnd"/>
      <w:r w:rsidR="002361E9">
        <w:t xml:space="preserve"> in term 2</w:t>
      </w:r>
      <w:r w:rsidR="008349E6">
        <w:t xml:space="preserve"> week 8</w:t>
      </w:r>
      <w:r w:rsidR="003B0C73">
        <w:t>.</w:t>
      </w:r>
    </w:p>
    <w:sectPr w:rsidR="00F4415B" w:rsidSect="008E611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09C9"/>
    <w:multiLevelType w:val="hybridMultilevel"/>
    <w:tmpl w:val="2DA2E9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E86A4C"/>
    <w:multiLevelType w:val="hybridMultilevel"/>
    <w:tmpl w:val="5CEAF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633EDD"/>
    <w:multiLevelType w:val="hybridMultilevel"/>
    <w:tmpl w:val="DC9C08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0741D6"/>
    <w:multiLevelType w:val="hybridMultilevel"/>
    <w:tmpl w:val="9CFE2D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7D3207"/>
    <w:multiLevelType w:val="hybridMultilevel"/>
    <w:tmpl w:val="7194D7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C10481"/>
    <w:multiLevelType w:val="hybridMultilevel"/>
    <w:tmpl w:val="D9621E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A63F78"/>
    <w:multiLevelType w:val="hybridMultilevel"/>
    <w:tmpl w:val="5FB2AB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EF5111"/>
    <w:multiLevelType w:val="hybridMultilevel"/>
    <w:tmpl w:val="67C0A5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57352E"/>
    <w:multiLevelType w:val="hybridMultilevel"/>
    <w:tmpl w:val="362C8F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4F049E4"/>
    <w:multiLevelType w:val="hybridMultilevel"/>
    <w:tmpl w:val="238E89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C794F72"/>
    <w:multiLevelType w:val="hybridMultilevel"/>
    <w:tmpl w:val="5EBE1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F285913"/>
    <w:multiLevelType w:val="hybridMultilevel"/>
    <w:tmpl w:val="CFB04C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FB0268D"/>
    <w:multiLevelType w:val="hybridMultilevel"/>
    <w:tmpl w:val="E74E1E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D2028E1"/>
    <w:multiLevelType w:val="hybridMultilevel"/>
    <w:tmpl w:val="108E58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5"/>
  </w:num>
  <w:num w:numId="4">
    <w:abstractNumId w:val="10"/>
  </w:num>
  <w:num w:numId="5">
    <w:abstractNumId w:val="0"/>
  </w:num>
  <w:num w:numId="6">
    <w:abstractNumId w:val="13"/>
  </w:num>
  <w:num w:numId="7">
    <w:abstractNumId w:val="8"/>
  </w:num>
  <w:num w:numId="8">
    <w:abstractNumId w:val="12"/>
  </w:num>
  <w:num w:numId="9">
    <w:abstractNumId w:val="3"/>
  </w:num>
  <w:num w:numId="10">
    <w:abstractNumId w:val="2"/>
  </w:num>
  <w:num w:numId="11">
    <w:abstractNumId w:val="11"/>
  </w:num>
  <w:num w:numId="12">
    <w:abstractNumId w:val="1"/>
  </w:num>
  <w:num w:numId="13">
    <w:abstractNumId w:val="6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0786"/>
    <w:rsid w:val="000045AE"/>
    <w:rsid w:val="000330AC"/>
    <w:rsid w:val="000722B0"/>
    <w:rsid w:val="000A0C7E"/>
    <w:rsid w:val="000B33AF"/>
    <w:rsid w:val="000D44FB"/>
    <w:rsid w:val="000F3412"/>
    <w:rsid w:val="001011FC"/>
    <w:rsid w:val="00161635"/>
    <w:rsid w:val="001A783F"/>
    <w:rsid w:val="001C1C7A"/>
    <w:rsid w:val="001D3DDA"/>
    <w:rsid w:val="0021127C"/>
    <w:rsid w:val="00221066"/>
    <w:rsid w:val="002266A5"/>
    <w:rsid w:val="002361E9"/>
    <w:rsid w:val="002469C0"/>
    <w:rsid w:val="00295F38"/>
    <w:rsid w:val="002B4D25"/>
    <w:rsid w:val="002F3D0F"/>
    <w:rsid w:val="00323BA2"/>
    <w:rsid w:val="0036096F"/>
    <w:rsid w:val="003B0C73"/>
    <w:rsid w:val="003C7072"/>
    <w:rsid w:val="003D0FE7"/>
    <w:rsid w:val="00400704"/>
    <w:rsid w:val="00447BEC"/>
    <w:rsid w:val="00480901"/>
    <w:rsid w:val="004F2188"/>
    <w:rsid w:val="00506878"/>
    <w:rsid w:val="00515A38"/>
    <w:rsid w:val="00550786"/>
    <w:rsid w:val="00562DFB"/>
    <w:rsid w:val="00574FA0"/>
    <w:rsid w:val="005E2375"/>
    <w:rsid w:val="005F2222"/>
    <w:rsid w:val="00600760"/>
    <w:rsid w:val="00622310"/>
    <w:rsid w:val="00625F07"/>
    <w:rsid w:val="0062650F"/>
    <w:rsid w:val="00637F28"/>
    <w:rsid w:val="00703AC8"/>
    <w:rsid w:val="00737644"/>
    <w:rsid w:val="007B3945"/>
    <w:rsid w:val="00827BF4"/>
    <w:rsid w:val="008349E6"/>
    <w:rsid w:val="00881B15"/>
    <w:rsid w:val="00892BDE"/>
    <w:rsid w:val="00896C0B"/>
    <w:rsid w:val="008E6110"/>
    <w:rsid w:val="00917CD6"/>
    <w:rsid w:val="009E2B1E"/>
    <w:rsid w:val="00A15E39"/>
    <w:rsid w:val="00A22E27"/>
    <w:rsid w:val="00A96C99"/>
    <w:rsid w:val="00AA5F82"/>
    <w:rsid w:val="00AB3BF3"/>
    <w:rsid w:val="00AD0637"/>
    <w:rsid w:val="00AE11D4"/>
    <w:rsid w:val="00B06DCE"/>
    <w:rsid w:val="00BB3440"/>
    <w:rsid w:val="00BD3727"/>
    <w:rsid w:val="00BD5896"/>
    <w:rsid w:val="00BF3035"/>
    <w:rsid w:val="00C03CFF"/>
    <w:rsid w:val="00C06AB7"/>
    <w:rsid w:val="00C13095"/>
    <w:rsid w:val="00C21F7E"/>
    <w:rsid w:val="00C22FE6"/>
    <w:rsid w:val="00C81DB9"/>
    <w:rsid w:val="00D03602"/>
    <w:rsid w:val="00D80443"/>
    <w:rsid w:val="00D87FFB"/>
    <w:rsid w:val="00E20D84"/>
    <w:rsid w:val="00E63476"/>
    <w:rsid w:val="00E80935"/>
    <w:rsid w:val="00E83383"/>
    <w:rsid w:val="00EA19C5"/>
    <w:rsid w:val="00EE2DEF"/>
    <w:rsid w:val="00EE4FE3"/>
    <w:rsid w:val="00F423F4"/>
    <w:rsid w:val="00F4415B"/>
    <w:rsid w:val="00FD1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50786"/>
    <w:pPr>
      <w:ind w:left="720"/>
      <w:contextualSpacing/>
    </w:pPr>
  </w:style>
  <w:style w:type="table" w:styleId="TableGrid">
    <w:name w:val="Table Grid"/>
    <w:basedOn w:val="TableNormal"/>
    <w:uiPriority w:val="59"/>
    <w:rsid w:val="001011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469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69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50786"/>
    <w:pPr>
      <w:ind w:left="720"/>
      <w:contextualSpacing/>
    </w:pPr>
  </w:style>
  <w:style w:type="table" w:styleId="TableGrid">
    <w:name w:val="Table Grid"/>
    <w:basedOn w:val="TableNormal"/>
    <w:uiPriority w:val="59"/>
    <w:rsid w:val="001011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469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69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5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7B7383-B9D6-4AB3-8893-F6A9B52E8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A285057D</Template>
  <TotalTime>0</TotalTime>
  <Pages>1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lcsgad</dc:creator>
  <cp:lastModifiedBy>Layton, Joshua</cp:lastModifiedBy>
  <cp:revision>2</cp:revision>
  <cp:lastPrinted>2013-02-07T09:55:00Z</cp:lastPrinted>
  <dcterms:created xsi:type="dcterms:W3CDTF">2014-03-04T10:27:00Z</dcterms:created>
  <dcterms:modified xsi:type="dcterms:W3CDTF">2014-03-04T10:27:00Z</dcterms:modified>
</cp:coreProperties>
</file>