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574" w:rsidRPr="001B5CE5" w:rsidRDefault="00913574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/>
          <w:sz w:val="24"/>
          <w:szCs w:val="24"/>
        </w:rPr>
        <w:t>Practice</w:t>
      </w:r>
    </w:p>
    <w:p w:rsidR="009A4170" w:rsidRPr="001B5CE5" w:rsidRDefault="001B5CE5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/>
          <w:sz w:val="24"/>
          <w:szCs w:val="24"/>
        </w:rPr>
        <w:t>Write the answer in English</w:t>
      </w:r>
    </w:p>
    <w:p w:rsidR="009A4170" w:rsidRPr="001B5CE5" w:rsidRDefault="009A417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Lessons 10-</w:t>
      </w:r>
      <w:r w:rsidR="005A3740" w:rsidRPr="001B5CE5">
        <w:rPr>
          <w:rFonts w:ascii="Calibri" w:eastAsia="TAsakai_Lig" w:hAnsi="Calibri" w:hint="eastAsia"/>
          <w:sz w:val="24"/>
          <w:szCs w:val="24"/>
        </w:rPr>
        <w:t>11</w:t>
      </w:r>
    </w:p>
    <w:p w:rsidR="009A417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1</w:t>
      </w:r>
      <w:r w:rsidR="009A4170" w:rsidRPr="001B5CE5">
        <w:rPr>
          <w:rFonts w:ascii="Calibri" w:eastAsia="TAsakai_Lig" w:hAnsi="Calibri" w:hint="eastAsia"/>
          <w:sz w:val="24"/>
          <w:szCs w:val="24"/>
        </w:rPr>
        <w:t>すずきさんは　うちで　なにを　しますか。</w:t>
      </w:r>
    </w:p>
    <w:p w:rsidR="009A4170" w:rsidRPr="001B5CE5" w:rsidRDefault="009A417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すずきさんは　としょかんで　ほんを　よみます。うちで　おんがくを　ききます。かいしゃで　しごとを　します。</w:t>
      </w:r>
    </w:p>
    <w:p w:rsidR="009A4170" w:rsidRPr="001B5CE5" w:rsidRDefault="009A417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9A417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2</w:t>
      </w:r>
      <w:r w:rsidR="009A4170" w:rsidRPr="001B5CE5">
        <w:rPr>
          <w:rFonts w:ascii="Calibri" w:eastAsia="TAsakai_Lig" w:hAnsi="Calibri" w:hint="eastAsia"/>
          <w:sz w:val="24"/>
          <w:szCs w:val="24"/>
        </w:rPr>
        <w:t>すずきさんは　ま</w:t>
      </w:r>
      <w:r w:rsidR="00E150D0">
        <w:rPr>
          <w:rFonts w:ascii="Calibri" w:eastAsia="TAsakai_Lig" w:hAnsi="Calibri" w:hint="eastAsia"/>
          <w:sz w:val="24"/>
          <w:szCs w:val="24"/>
        </w:rPr>
        <w:t>いにち　よる</w:t>
      </w:r>
      <w:r w:rsidR="009A4170" w:rsidRPr="001B5CE5">
        <w:rPr>
          <w:rFonts w:ascii="Calibri" w:eastAsia="TAsakai_Lig" w:hAnsi="Calibri" w:hint="eastAsia"/>
          <w:sz w:val="24"/>
          <w:szCs w:val="24"/>
        </w:rPr>
        <w:t xml:space="preserve">　なにを　しますか。</w:t>
      </w:r>
    </w:p>
    <w:p w:rsidR="009A4170" w:rsidRPr="001B5CE5" w:rsidRDefault="009A417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すずきさんは　まいあさ　やさいジュースを　のみます。　まいばん　いぬと　さんぽを　します。　まいしゅう　おくさんと　かいものを　します。</w:t>
      </w: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1C75F1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3</w:t>
      </w:r>
      <w:r w:rsidR="001C75F1" w:rsidRPr="001B5CE5">
        <w:rPr>
          <w:rFonts w:ascii="Calibri" w:eastAsia="TAsakai_Lig" w:hAnsi="Calibri" w:hint="eastAsia"/>
          <w:sz w:val="24"/>
          <w:szCs w:val="24"/>
        </w:rPr>
        <w:t>すずきさんは　もくようびに　なにを　しますか。</w:t>
      </w: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すずきさんは　げつようびに　ともだちに　あいます。かようびから　きんようびまで　としょかんで　えいごの　べんきょうを　します。どようびと　にちようびに　スポーツクラブで　テニスを　します。</w:t>
      </w:r>
    </w:p>
    <w:p w:rsidR="009A4170" w:rsidRPr="001B5CE5" w:rsidRDefault="009A417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9A417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4</w:t>
      </w:r>
      <w:r w:rsidR="009A4170" w:rsidRPr="001B5CE5">
        <w:rPr>
          <w:rFonts w:ascii="Calibri" w:eastAsia="TAsakai_Lig" w:hAnsi="Calibri" w:hint="eastAsia"/>
          <w:sz w:val="24"/>
          <w:szCs w:val="24"/>
        </w:rPr>
        <w:t xml:space="preserve">すずきさんは　にちようびに　なんじに　レストランに　</w:t>
      </w:r>
      <w:r w:rsidR="00BC1980" w:rsidRPr="001B5CE5">
        <w:rPr>
          <w:rFonts w:ascii="Calibri" w:eastAsia="TAsakai_Lig" w:hAnsi="Calibri" w:hint="eastAsia"/>
          <w:sz w:val="24"/>
          <w:szCs w:val="24"/>
        </w:rPr>
        <w:t>い</w:t>
      </w:r>
      <w:r w:rsidR="009A4170" w:rsidRPr="001B5CE5">
        <w:rPr>
          <w:rFonts w:ascii="Calibri" w:eastAsia="TAsakai_Lig" w:hAnsi="Calibri" w:hint="eastAsia"/>
          <w:sz w:val="24"/>
          <w:szCs w:val="24"/>
        </w:rPr>
        <w:t>きますか。</w:t>
      </w:r>
    </w:p>
    <w:p w:rsidR="00064A63" w:rsidRPr="001B5CE5" w:rsidRDefault="00064A63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すずきさんは　てんぷらレストランに　でんわを　します。</w:t>
      </w:r>
    </w:p>
    <w:p w:rsidR="009A4170" w:rsidRPr="001B5CE5" w:rsidRDefault="009A417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みせのひと：　てんまさです。</w:t>
      </w:r>
    </w:p>
    <w:p w:rsidR="009A4170" w:rsidRPr="001B5CE5" w:rsidRDefault="009A417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 xml:space="preserve">すずきさん：　</w:t>
      </w:r>
      <w:r w:rsidR="00064A63" w:rsidRPr="001B5CE5">
        <w:rPr>
          <w:rFonts w:ascii="Calibri" w:eastAsia="TAsakai_Lig" w:hAnsi="Calibri" w:hint="eastAsia"/>
          <w:sz w:val="24"/>
          <w:szCs w:val="24"/>
        </w:rPr>
        <w:t>よやくを　おねがいします。</w:t>
      </w:r>
      <w:r w:rsidR="00064A63" w:rsidRPr="001B5CE5">
        <w:rPr>
          <w:rFonts w:ascii="Calibri" w:eastAsia="TAsakai_Lig" w:hAnsi="Calibri" w:hint="eastAsia"/>
          <w:sz w:val="24"/>
          <w:szCs w:val="24"/>
        </w:rPr>
        <w:t>(Reservation, please.)</w:t>
      </w:r>
    </w:p>
    <w:p w:rsidR="00064A63" w:rsidRPr="001B5CE5" w:rsidRDefault="00064A63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みせのひと：　はい、ありがとうございます。</w:t>
      </w:r>
    </w:p>
    <w:p w:rsidR="00064A63" w:rsidRPr="001B5CE5" w:rsidRDefault="00064A63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すずきさん：　にちようびの　７じに　おねがいします。</w:t>
      </w:r>
    </w:p>
    <w:p w:rsidR="00064A63" w:rsidRPr="001B5CE5" w:rsidRDefault="00064A63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みせのひと：　すみません。７じは　いっぱいです。</w:t>
      </w:r>
    </w:p>
    <w:p w:rsidR="009A4170" w:rsidRPr="001B5CE5" w:rsidRDefault="00064A63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すずきさん：</w:t>
      </w:r>
      <w:r w:rsidR="00BC1980" w:rsidRPr="001B5CE5">
        <w:rPr>
          <w:rFonts w:ascii="Calibri" w:eastAsia="TAsakai_Lig" w:hAnsi="Calibri" w:hint="eastAsia"/>
          <w:sz w:val="24"/>
          <w:szCs w:val="24"/>
        </w:rPr>
        <w:t xml:space="preserve">　じゃ、８じは　どうですか。</w:t>
      </w:r>
    </w:p>
    <w:p w:rsidR="00BC1980" w:rsidRPr="001B5CE5" w:rsidRDefault="00BC198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みせのひと：　はい、だいじょうぶです。</w:t>
      </w:r>
    </w:p>
    <w:p w:rsidR="00BC1980" w:rsidRPr="001B5CE5" w:rsidRDefault="00BC198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すずきさん：　ふたりです。なまえは　すずきです。おねがいします。</w:t>
      </w:r>
    </w:p>
    <w:p w:rsidR="00BC1980" w:rsidRPr="001B5CE5" w:rsidRDefault="00BC198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みせのひと：　はい、わかりました。ありがとうございました。</w:t>
      </w:r>
    </w:p>
    <w:p w:rsidR="00BC1980" w:rsidRPr="001B5CE5" w:rsidRDefault="00BC198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BC198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5</w:t>
      </w:r>
      <w:r w:rsidR="00BC1980" w:rsidRPr="001B5CE5">
        <w:rPr>
          <w:rFonts w:ascii="Calibri" w:eastAsia="TAsakai_Lig" w:hAnsi="Calibri" w:hint="eastAsia"/>
          <w:sz w:val="24"/>
          <w:szCs w:val="24"/>
        </w:rPr>
        <w:t xml:space="preserve">だれが　</w:t>
      </w:r>
      <w:r w:rsidR="00733466" w:rsidRPr="001B5CE5">
        <w:rPr>
          <w:rFonts w:ascii="Calibri" w:eastAsia="TAsakai_Lig" w:hAnsi="Calibri" w:hint="eastAsia"/>
          <w:sz w:val="24"/>
          <w:szCs w:val="24"/>
        </w:rPr>
        <w:t xml:space="preserve">たかはしさんに　</w:t>
      </w:r>
      <w:r w:rsidR="00BC1980" w:rsidRPr="001B5CE5">
        <w:rPr>
          <w:rFonts w:ascii="Calibri" w:eastAsia="TAsakai_Lig" w:hAnsi="Calibri" w:hint="eastAsia"/>
          <w:sz w:val="24"/>
          <w:szCs w:val="24"/>
        </w:rPr>
        <w:t>てがみを　もらいますか。</w:t>
      </w:r>
    </w:p>
    <w:p w:rsidR="00BC1980" w:rsidRPr="001B5CE5" w:rsidRDefault="00BC198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lastRenderedPageBreak/>
        <w:t>たかはしさんは　おとうさんに　メールを　おくります。おかあさんに　てがみを　かきます。おくさんに　でんわを　します。</w:t>
      </w:r>
    </w:p>
    <w:p w:rsidR="00BC1980" w:rsidRPr="001B5CE5" w:rsidRDefault="00BC198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733466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6</w:t>
      </w:r>
      <w:r w:rsidR="00733466" w:rsidRPr="001B5CE5">
        <w:rPr>
          <w:rFonts w:ascii="Calibri" w:eastAsia="TAsakai_Lig" w:hAnsi="Calibri" w:hint="eastAsia"/>
          <w:sz w:val="24"/>
          <w:szCs w:val="24"/>
        </w:rPr>
        <w:t>たかはしさんは　しゅうまつ　よく　なにをしますか。</w:t>
      </w:r>
    </w:p>
    <w:p w:rsidR="00BC1980" w:rsidRPr="001B5CE5" w:rsidRDefault="00733466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 xml:space="preserve">たかはしさんは　よく　しゅうまつに　</w:t>
      </w:r>
      <w:r w:rsidR="00A16EBA" w:rsidRPr="001B5CE5">
        <w:rPr>
          <w:rFonts w:ascii="Calibri" w:eastAsia="TAsakai_Lig" w:hAnsi="Calibri" w:hint="eastAsia"/>
          <w:sz w:val="24"/>
          <w:szCs w:val="24"/>
        </w:rPr>
        <w:t>りょこうを　します</w:t>
      </w:r>
      <w:r w:rsidRPr="001B5CE5">
        <w:rPr>
          <w:rFonts w:ascii="Calibri" w:eastAsia="TAsakai_Lig" w:hAnsi="Calibri" w:hint="eastAsia"/>
          <w:sz w:val="24"/>
          <w:szCs w:val="24"/>
        </w:rPr>
        <w:t>。　ときどき　としょかん</w:t>
      </w:r>
      <w:r w:rsidR="00A16EBA" w:rsidRPr="001B5CE5">
        <w:rPr>
          <w:rFonts w:ascii="Calibri" w:eastAsia="TAsakai_Lig" w:hAnsi="Calibri" w:hint="eastAsia"/>
          <w:sz w:val="24"/>
          <w:szCs w:val="24"/>
        </w:rPr>
        <w:t>で　べんきょうをします。</w:t>
      </w:r>
      <w:r w:rsidRPr="001B5CE5">
        <w:rPr>
          <w:rFonts w:ascii="Calibri" w:eastAsia="TAsakai_Lig" w:hAnsi="Calibri" w:hint="eastAsia"/>
          <w:sz w:val="24"/>
          <w:szCs w:val="24"/>
        </w:rPr>
        <w:t>あまり　スポーツをしません。</w:t>
      </w: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Lessons</w:t>
      </w:r>
      <w:r w:rsidRPr="001B5CE5">
        <w:rPr>
          <w:rFonts w:ascii="Calibri" w:eastAsia="TAsakai_Lig" w:hAnsi="Calibri" w:hint="eastAsia"/>
          <w:sz w:val="24"/>
          <w:szCs w:val="24"/>
        </w:rPr>
        <w:t xml:space="preserve">　</w:t>
      </w:r>
      <w:r w:rsidRPr="001B5CE5">
        <w:rPr>
          <w:rFonts w:ascii="Calibri" w:eastAsia="TAsakai_Lig" w:hAnsi="Calibri" w:hint="eastAsia"/>
          <w:sz w:val="24"/>
          <w:szCs w:val="24"/>
        </w:rPr>
        <w:t>12-</w:t>
      </w:r>
      <w:r w:rsidR="005A3740" w:rsidRPr="001B5CE5">
        <w:rPr>
          <w:rFonts w:ascii="Calibri" w:eastAsia="TAsakai_Lig" w:hAnsi="Calibri" w:hint="eastAsia"/>
          <w:sz w:val="24"/>
          <w:szCs w:val="24"/>
        </w:rPr>
        <w:t>14</w:t>
      </w:r>
    </w:p>
    <w:p w:rsidR="001C75F1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1</w:t>
      </w:r>
      <w:r w:rsidR="001C75F1" w:rsidRPr="001B5CE5">
        <w:rPr>
          <w:rFonts w:ascii="Calibri" w:eastAsia="TAsakai_Lig" w:hAnsi="Calibri" w:hint="eastAsia"/>
          <w:sz w:val="24"/>
          <w:szCs w:val="24"/>
        </w:rPr>
        <w:t>どんな　こうえんですか。</w:t>
      </w: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わたしの　まちは　にぎやかです。まちの　なかに　しずかな　こうえんが　あります。こうえんの　となりに　ゆうめいな　ホテルが　あります。</w:t>
      </w: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1C75F1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2</w:t>
      </w:r>
      <w:r w:rsidR="001C75F1" w:rsidRPr="001B5CE5">
        <w:rPr>
          <w:rFonts w:ascii="Calibri" w:eastAsia="TAsakai_Lig" w:hAnsi="Calibri" w:hint="eastAsia"/>
          <w:sz w:val="24"/>
          <w:szCs w:val="24"/>
        </w:rPr>
        <w:t>たなかさんは　どんな　ひとですか。</w:t>
      </w: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きのう　たなかさんに　あいました。たなかさんは　おもしろい　ひとです。たなかさんの　うちは　とうきょうに　あります。とうきょうは　きれいな　ところです。</w:t>
      </w: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1C75F1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3</w:t>
      </w:r>
      <w:r w:rsidRPr="001B5CE5">
        <w:rPr>
          <w:rFonts w:ascii="Calibri" w:eastAsia="TAsakai_Lig" w:hAnsi="Calibri" w:hint="eastAsia"/>
          <w:sz w:val="24"/>
          <w:szCs w:val="24"/>
        </w:rPr>
        <w:t xml:space="preserve">スミスさんは　だれに　ゆびわを　</w:t>
      </w:r>
      <w:r w:rsidR="001C75F1" w:rsidRPr="001B5CE5">
        <w:rPr>
          <w:rFonts w:ascii="Calibri" w:eastAsia="TAsakai_Lig" w:hAnsi="Calibri" w:hint="eastAsia"/>
          <w:sz w:val="24"/>
          <w:szCs w:val="24"/>
        </w:rPr>
        <w:t>あげましたか。</w:t>
      </w: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スミスさんは　おとうさんに　ぼうしを　あげました。　おかあさんに　えいがの　きっぷを　あげました。おくさんに　ゆびわを　あげました。</w:t>
      </w: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1C75F1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4</w:t>
      </w:r>
      <w:r w:rsidR="001C75F1" w:rsidRPr="001B5CE5">
        <w:rPr>
          <w:rFonts w:ascii="Calibri" w:eastAsia="TAsakai_Lig" w:hAnsi="Calibri" w:hint="eastAsia"/>
          <w:sz w:val="24"/>
          <w:szCs w:val="24"/>
        </w:rPr>
        <w:t>まりこさんは　だれに　はなを　もらいましたか。</w:t>
      </w: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 xml:space="preserve">きのうは　まりこさんの　たんじょうびでした。　かいしゃの　ひとは　まりこさんに　</w:t>
      </w:r>
      <w:r w:rsidR="00A16EBA" w:rsidRPr="001B5CE5">
        <w:rPr>
          <w:rFonts w:ascii="Calibri" w:eastAsia="TAsakai_Lig" w:hAnsi="Calibri" w:hint="eastAsia"/>
          <w:sz w:val="24"/>
          <w:szCs w:val="24"/>
        </w:rPr>
        <w:t>はな</w:t>
      </w:r>
      <w:r w:rsidRPr="001B5CE5">
        <w:rPr>
          <w:rFonts w:ascii="Calibri" w:eastAsia="TAsakai_Lig" w:hAnsi="Calibri" w:hint="eastAsia"/>
          <w:sz w:val="24"/>
          <w:szCs w:val="24"/>
        </w:rPr>
        <w:t xml:space="preserve">を　あげました。　ともだちは　</w:t>
      </w:r>
      <w:r w:rsidR="00A16EBA" w:rsidRPr="001B5CE5">
        <w:rPr>
          <w:rFonts w:ascii="Calibri" w:eastAsia="TAsakai_Lig" w:hAnsi="Calibri" w:hint="eastAsia"/>
          <w:sz w:val="24"/>
          <w:szCs w:val="24"/>
        </w:rPr>
        <w:t>かびん</w:t>
      </w:r>
      <w:r w:rsidRPr="001B5CE5">
        <w:rPr>
          <w:rFonts w:ascii="Calibri" w:eastAsia="TAsakai_Lig" w:hAnsi="Calibri" w:hint="eastAsia"/>
          <w:sz w:val="24"/>
          <w:szCs w:val="24"/>
        </w:rPr>
        <w:t>を　あげました。　かぞくは　おかねを　あげました。</w:t>
      </w:r>
    </w:p>
    <w:p w:rsidR="001C75F1" w:rsidRPr="001B5CE5" w:rsidRDefault="001C75F1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5A374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 xml:space="preserve">5 </w:t>
      </w:r>
      <w:r w:rsidR="005A3740" w:rsidRPr="001B5CE5">
        <w:rPr>
          <w:rFonts w:ascii="Calibri" w:eastAsia="TAsakai_Lig" w:hAnsi="Calibri" w:hint="eastAsia"/>
          <w:sz w:val="24"/>
          <w:szCs w:val="24"/>
        </w:rPr>
        <w:t>だれが　とけいを　もらいましたか。</w:t>
      </w:r>
    </w:p>
    <w:p w:rsidR="00BC1980" w:rsidRPr="001B5CE5" w:rsidRDefault="005A374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 xml:space="preserve">すずきさんは　たかはしさんに　かばんを　あげました。　</w:t>
      </w:r>
      <w:r w:rsidR="00AC4D4B" w:rsidRPr="001B5CE5">
        <w:rPr>
          <w:rFonts w:ascii="Calibri" w:eastAsia="TAsakai_Lig" w:hAnsi="Calibri" w:hint="eastAsia"/>
          <w:sz w:val="24"/>
          <w:szCs w:val="24"/>
        </w:rPr>
        <w:t xml:space="preserve">すずきさんは　</w:t>
      </w:r>
      <w:r w:rsidRPr="001B5CE5">
        <w:rPr>
          <w:rFonts w:ascii="Calibri" w:eastAsia="TAsakai_Lig" w:hAnsi="Calibri" w:hint="eastAsia"/>
          <w:sz w:val="24"/>
          <w:szCs w:val="24"/>
        </w:rPr>
        <w:t>やまださん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にも</w:t>
      </w:r>
      <w:r w:rsidRPr="001B5CE5">
        <w:rPr>
          <w:rFonts w:ascii="Calibri" w:eastAsia="TAsakai_Lig" w:hAnsi="Calibri" w:hint="eastAsia"/>
          <w:sz w:val="24"/>
          <w:szCs w:val="24"/>
        </w:rPr>
        <w:t xml:space="preserve">　</w:t>
      </w:r>
      <w:r w:rsidR="00AC4D4B" w:rsidRPr="001B5CE5">
        <w:rPr>
          <w:rFonts w:ascii="Calibri" w:eastAsia="TAsakai_Lig" w:hAnsi="Calibri" w:hint="eastAsia"/>
          <w:sz w:val="24"/>
          <w:szCs w:val="24"/>
        </w:rPr>
        <w:t xml:space="preserve">かばんを　</w:t>
      </w:r>
      <w:r w:rsidRPr="001B5CE5">
        <w:rPr>
          <w:rFonts w:ascii="Calibri" w:eastAsia="TAsakai_Lig" w:hAnsi="Calibri" w:hint="eastAsia"/>
          <w:sz w:val="24"/>
          <w:szCs w:val="24"/>
        </w:rPr>
        <w:t>あげました。　たかはしさんは　すずきさんに　とけいを　あげました。そして、やまださん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は　すずきさんに</w:t>
      </w:r>
      <w:r w:rsidRPr="001B5CE5">
        <w:rPr>
          <w:rFonts w:ascii="Calibri" w:eastAsia="TAsakai_Lig" w:hAnsi="Calibri" w:hint="eastAsia"/>
          <w:sz w:val="24"/>
          <w:szCs w:val="24"/>
        </w:rPr>
        <w:t xml:space="preserve">　くつを　あげました。</w:t>
      </w:r>
    </w:p>
    <w:p w:rsidR="005A3740" w:rsidRPr="001B5CE5" w:rsidRDefault="005A374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5A374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lastRenderedPageBreak/>
        <w:t xml:space="preserve">6 </w:t>
      </w:r>
      <w:r w:rsidR="005A3740" w:rsidRPr="001B5CE5">
        <w:rPr>
          <w:rFonts w:ascii="Calibri" w:eastAsia="TAsakai_Lig" w:hAnsi="Calibri" w:hint="eastAsia"/>
          <w:sz w:val="24"/>
          <w:szCs w:val="24"/>
        </w:rPr>
        <w:t>えいがは　どうでしたか。</w:t>
      </w:r>
    </w:p>
    <w:p w:rsidR="005A3740" w:rsidRPr="001B5CE5" w:rsidRDefault="005A374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きのう　おまつりに　いきました。</w:t>
      </w:r>
      <w:r w:rsidR="00905724">
        <w:rPr>
          <w:rFonts w:ascii="Calibri" w:eastAsia="TAsakai_Lig" w:hAnsi="Calibri" w:hint="eastAsia"/>
          <w:sz w:val="24"/>
          <w:szCs w:val="24"/>
        </w:rPr>
        <w:t>すこし</w:t>
      </w:r>
      <w:r w:rsidRPr="001B5CE5">
        <w:rPr>
          <w:rFonts w:ascii="Calibri" w:eastAsia="TAsakai_Lig" w:hAnsi="Calibri" w:hint="eastAsia"/>
          <w:sz w:val="24"/>
          <w:szCs w:val="24"/>
        </w:rPr>
        <w:t xml:space="preserve">　にぎやかでした。それから　えいがを　みました。</w:t>
      </w:r>
      <w:r w:rsidR="00905724">
        <w:rPr>
          <w:rFonts w:ascii="Calibri" w:eastAsia="TAsakai_Lig" w:hAnsi="Calibri" w:hint="eastAsia"/>
          <w:sz w:val="24"/>
          <w:szCs w:val="24"/>
        </w:rPr>
        <w:t>とても</w:t>
      </w:r>
      <w:r w:rsidRPr="001B5CE5">
        <w:rPr>
          <w:rFonts w:ascii="Calibri" w:eastAsia="TAsakai_Lig" w:hAnsi="Calibri" w:hint="eastAsia"/>
          <w:sz w:val="24"/>
          <w:szCs w:val="24"/>
        </w:rPr>
        <w:t>おもしろかったです。それから、かいものを　しました。　あまり　た</w:t>
      </w:r>
      <w:r w:rsidR="00A16EBA" w:rsidRPr="001B5CE5">
        <w:rPr>
          <w:rFonts w:ascii="Calibri" w:eastAsia="TAsakai_Lig" w:hAnsi="Calibri" w:hint="eastAsia"/>
          <w:sz w:val="24"/>
          <w:szCs w:val="24"/>
        </w:rPr>
        <w:t>の</w:t>
      </w:r>
      <w:r w:rsidRPr="001B5CE5">
        <w:rPr>
          <w:rFonts w:ascii="Calibri" w:eastAsia="TAsakai_Lig" w:hAnsi="Calibri" w:hint="eastAsia"/>
          <w:sz w:val="24"/>
          <w:szCs w:val="24"/>
        </w:rPr>
        <w:t>しくなかったです。</w:t>
      </w:r>
    </w:p>
    <w:p w:rsidR="005A3740" w:rsidRPr="001B5CE5" w:rsidRDefault="005A374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5A374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7</w:t>
      </w:r>
      <w:r w:rsidR="005A3740" w:rsidRPr="001B5CE5">
        <w:rPr>
          <w:rFonts w:ascii="Calibri" w:eastAsia="TAsakai_Lig" w:hAnsi="Calibri" w:hint="eastAsia"/>
          <w:sz w:val="24"/>
          <w:szCs w:val="24"/>
        </w:rPr>
        <w:t>なにが　よくなかったですか。</w:t>
      </w:r>
    </w:p>
    <w:p w:rsidR="005A3740" w:rsidRPr="001B5CE5" w:rsidRDefault="005A374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きのう　パーティーに　いきました。たのしかったです。　えいがをみました。　つまらなくなかったです。しょくじを　しました。　おいしくなかったです。</w:t>
      </w:r>
    </w:p>
    <w:p w:rsidR="005A3740" w:rsidRPr="001B5CE5" w:rsidRDefault="005A374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5A3740" w:rsidRPr="001B5CE5" w:rsidRDefault="005A374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5A3740" w:rsidRPr="001B5CE5" w:rsidRDefault="005A374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Lesson</w:t>
      </w:r>
      <w:r w:rsidR="00A16EBA" w:rsidRPr="001B5CE5">
        <w:rPr>
          <w:rFonts w:ascii="Calibri" w:eastAsia="TAsakai_Lig" w:hAnsi="Calibri" w:hint="eastAsia"/>
          <w:sz w:val="24"/>
          <w:szCs w:val="24"/>
        </w:rPr>
        <w:t>s</w:t>
      </w:r>
      <w:r w:rsidRPr="001B5CE5">
        <w:rPr>
          <w:rFonts w:ascii="Calibri" w:eastAsia="TAsakai_Lig" w:hAnsi="Calibri" w:hint="eastAsia"/>
          <w:sz w:val="24"/>
          <w:szCs w:val="24"/>
        </w:rPr>
        <w:t xml:space="preserve"> 15-</w:t>
      </w:r>
      <w:r w:rsidR="00A16EBA" w:rsidRPr="001B5CE5">
        <w:rPr>
          <w:rFonts w:ascii="Calibri" w:eastAsia="TAsakai_Lig" w:hAnsi="Calibri" w:hint="eastAsia"/>
          <w:sz w:val="24"/>
          <w:szCs w:val="24"/>
        </w:rPr>
        <w:t>16</w:t>
      </w:r>
    </w:p>
    <w:p w:rsidR="005A374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1</w:t>
      </w:r>
      <w:r w:rsidR="00E150D0">
        <w:rPr>
          <w:rFonts w:ascii="Calibri" w:eastAsia="TAsakai_Lig" w:hAnsi="Calibri" w:hint="eastAsia"/>
          <w:sz w:val="24"/>
          <w:szCs w:val="24"/>
        </w:rPr>
        <w:t xml:space="preserve">ふたりは　</w:t>
      </w:r>
      <w:r w:rsidR="005A3740" w:rsidRPr="001B5CE5">
        <w:rPr>
          <w:rFonts w:ascii="Calibri" w:eastAsia="TAsakai_Lig" w:hAnsi="Calibri" w:hint="eastAsia"/>
          <w:sz w:val="24"/>
          <w:szCs w:val="24"/>
        </w:rPr>
        <w:t>あした　いっしょに　なにを　しますか。</w:t>
      </w:r>
    </w:p>
    <w:p w:rsidR="005A374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 w:rsidR="005A3740" w:rsidRPr="001B5CE5">
        <w:rPr>
          <w:rFonts w:ascii="Calibri" w:eastAsia="TAsakai_Lig" w:hAnsi="Calibri" w:hint="eastAsia"/>
          <w:sz w:val="24"/>
          <w:szCs w:val="24"/>
        </w:rPr>
        <w:t>あした、かいものを　しませんか。</w:t>
      </w:r>
    </w:p>
    <w:p w:rsidR="005A374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B</w:t>
      </w:r>
      <w:r w:rsidR="005A3740" w:rsidRPr="001B5CE5">
        <w:rPr>
          <w:rFonts w:ascii="Calibri" w:eastAsia="TAsakai_Lig" w:hAnsi="Calibri" w:hint="eastAsia"/>
          <w:sz w:val="24"/>
          <w:szCs w:val="24"/>
        </w:rPr>
        <w:t>かいものは　ちょっと。いま、おかねがありません。</w:t>
      </w:r>
    </w:p>
    <w:p w:rsidR="005A374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 w:rsidR="005A3740" w:rsidRPr="001B5CE5">
        <w:rPr>
          <w:rFonts w:ascii="Calibri" w:eastAsia="TAsakai_Lig" w:hAnsi="Calibri" w:hint="eastAsia"/>
          <w:sz w:val="24"/>
          <w:szCs w:val="24"/>
        </w:rPr>
        <w:t>じゃあ、えいがを　みませんか。</w:t>
      </w:r>
    </w:p>
    <w:p w:rsidR="005A3740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B</w:t>
      </w:r>
      <w:r w:rsidR="005A3740" w:rsidRPr="001B5CE5">
        <w:rPr>
          <w:rFonts w:ascii="Calibri" w:eastAsia="TAsakai_Lig" w:hAnsi="Calibri" w:hint="eastAsia"/>
          <w:sz w:val="24"/>
          <w:szCs w:val="24"/>
        </w:rPr>
        <w:t>いいですね。</w:t>
      </w:r>
    </w:p>
    <w:p w:rsidR="00E150D0" w:rsidRDefault="00E150D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>
        <w:rPr>
          <w:rFonts w:ascii="Calibri" w:eastAsia="TAsakai_Lig" w:hAnsi="Calibri" w:hint="eastAsia"/>
          <w:sz w:val="24"/>
          <w:szCs w:val="24"/>
        </w:rPr>
        <w:t>えいがのあとで、こうえんに　いきませんか。</w:t>
      </w:r>
    </w:p>
    <w:p w:rsidR="00E150D0" w:rsidRPr="00E150D0" w:rsidRDefault="00E150D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B</w:t>
      </w:r>
      <w:r>
        <w:rPr>
          <w:rFonts w:ascii="Calibri" w:eastAsia="TAsakai_Lig" w:hAnsi="Calibri" w:hint="eastAsia"/>
          <w:sz w:val="24"/>
          <w:szCs w:val="24"/>
        </w:rPr>
        <w:t>ええ、そうしましょう。</w:t>
      </w:r>
    </w:p>
    <w:p w:rsidR="005A3740" w:rsidRPr="001B5CE5" w:rsidRDefault="005A3740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5A374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2</w:t>
      </w:r>
      <w:r w:rsidR="00E150D0">
        <w:rPr>
          <w:rFonts w:ascii="Calibri" w:eastAsia="TAsakai_Lig" w:hAnsi="Calibri" w:hint="eastAsia"/>
          <w:sz w:val="24"/>
          <w:szCs w:val="24"/>
        </w:rPr>
        <w:t xml:space="preserve">ふたりは　</w:t>
      </w:r>
      <w:r w:rsidRPr="001B5CE5">
        <w:rPr>
          <w:rFonts w:ascii="Calibri" w:eastAsia="TAsakai_Lig" w:hAnsi="Calibri" w:hint="eastAsia"/>
          <w:sz w:val="24"/>
          <w:szCs w:val="24"/>
        </w:rPr>
        <w:t xml:space="preserve"> </w:t>
      </w:r>
      <w:r w:rsidR="005A3740" w:rsidRPr="001B5CE5">
        <w:rPr>
          <w:rFonts w:ascii="Calibri" w:eastAsia="TAsakai_Lig" w:hAnsi="Calibri" w:hint="eastAsia"/>
          <w:sz w:val="24"/>
          <w:szCs w:val="24"/>
        </w:rPr>
        <w:t>あした　なんじに　あいますか。</w:t>
      </w:r>
    </w:p>
    <w:p w:rsidR="005A374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 w:rsidR="005A3740" w:rsidRPr="001B5CE5">
        <w:rPr>
          <w:rFonts w:ascii="Calibri" w:eastAsia="TAsakai_Lig" w:hAnsi="Calibri" w:hint="eastAsia"/>
          <w:sz w:val="24"/>
          <w:szCs w:val="24"/>
        </w:rPr>
        <w:t>あした　えいがを　みませんか。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B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いいですね。えいがは　なんじからですか。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 w:rsidR="00AC4D4B" w:rsidRPr="001B5CE5">
        <w:rPr>
          <w:rFonts w:ascii="Calibri" w:eastAsia="TAsakai_Lig" w:hAnsi="Calibri" w:hint="eastAsia"/>
          <w:sz w:val="24"/>
          <w:szCs w:val="24"/>
        </w:rPr>
        <w:t>１じからです。えいがの　まえに　しょくじを　しませんか。</w:t>
      </w:r>
    </w:p>
    <w:p w:rsidR="005A3740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B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いいですね。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じゃあ、１１じに　あいましょう。</w:t>
      </w:r>
    </w:p>
    <w:p w:rsidR="00AC4D4B" w:rsidRPr="001B5CE5" w:rsidRDefault="00AC4D4B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 xml:space="preserve">3 </w:t>
      </w:r>
      <w:r w:rsidR="00E150D0">
        <w:rPr>
          <w:rFonts w:ascii="Calibri" w:eastAsia="TAsakai_Lig" w:hAnsi="Calibri" w:hint="eastAsia"/>
          <w:sz w:val="24"/>
          <w:szCs w:val="24"/>
        </w:rPr>
        <w:t xml:space="preserve">ふたりは　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あした　どこで　あいますか。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あした　コンサートが　あります。わたしは　きっぷが　あります。いっしょに　いきませんか。</w:t>
      </w:r>
    </w:p>
    <w:p w:rsidR="00A16EBA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lastRenderedPageBreak/>
        <w:t>B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いいですね。</w:t>
      </w:r>
      <w:r w:rsidRPr="001B5CE5">
        <w:rPr>
          <w:rFonts w:ascii="Calibri" w:eastAsia="TAsakai_Lig" w:hAnsi="Calibri" w:hint="eastAsia"/>
          <w:sz w:val="24"/>
          <w:szCs w:val="24"/>
        </w:rPr>
        <w:t xml:space="preserve"> </w:t>
      </w:r>
      <w:r w:rsidR="00AC4D4B" w:rsidRPr="001B5CE5">
        <w:rPr>
          <w:rFonts w:ascii="Calibri" w:eastAsia="TAsakai_Lig" w:hAnsi="Calibri" w:hint="eastAsia"/>
          <w:sz w:val="24"/>
          <w:szCs w:val="24"/>
        </w:rPr>
        <w:t xml:space="preserve">なんじからですか。　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 w:rsidR="00AC4D4B" w:rsidRPr="001B5CE5">
        <w:rPr>
          <w:rFonts w:ascii="Calibri" w:eastAsia="TAsakai_Lig" w:hAnsi="Calibri" w:hint="eastAsia"/>
          <w:sz w:val="24"/>
          <w:szCs w:val="24"/>
        </w:rPr>
        <w:t>７じはんからです。７じに　あいませんか。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B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いいですね。どこで　あいましょうか。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えきの　きたぐちで　あいませんか。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B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いいですね。じゃあ、あしたの７じに　えきの　きたぐちで　あいましょう。</w:t>
      </w:r>
    </w:p>
    <w:p w:rsidR="00AC4D4B" w:rsidRPr="001B5CE5" w:rsidRDefault="00AC4D4B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 xml:space="preserve">4 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スミスさんは　なにを　しますか。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 w:rsidR="00AC4D4B" w:rsidRPr="001B5CE5">
        <w:rPr>
          <w:rFonts w:ascii="Calibri" w:eastAsia="TAsakai_Lig" w:hAnsi="Calibri" w:hint="eastAsia"/>
          <w:sz w:val="24"/>
          <w:szCs w:val="24"/>
        </w:rPr>
        <w:t xml:space="preserve">あ、スミスさん、こんにちは。　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B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あ、なかむらさん。その　にもつを　もちましょうか。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いいえ、けっこうです。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B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じゃあ、ドアを　あけましょうか。</w:t>
      </w:r>
    </w:p>
    <w:p w:rsidR="00AC4D4B" w:rsidRPr="001B5CE5" w:rsidRDefault="00A16EBA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1B5CE5">
        <w:rPr>
          <w:rFonts w:ascii="Calibri" w:eastAsia="TAsakai_Lig" w:hAnsi="Calibri" w:hint="eastAsia"/>
          <w:sz w:val="24"/>
          <w:szCs w:val="24"/>
        </w:rPr>
        <w:t>A</w:t>
      </w:r>
      <w:r w:rsidR="00AC4D4B" w:rsidRPr="001B5CE5">
        <w:rPr>
          <w:rFonts w:ascii="Calibri" w:eastAsia="TAsakai_Lig" w:hAnsi="Calibri" w:hint="eastAsia"/>
          <w:sz w:val="24"/>
          <w:szCs w:val="24"/>
        </w:rPr>
        <w:t>ええ、おねがいします。</w:t>
      </w:r>
    </w:p>
    <w:p w:rsidR="00AC4D4B" w:rsidRPr="001B5CE5" w:rsidRDefault="00AC4D4B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AC4D4B" w:rsidRDefault="00AC4D4B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E363D6" w:rsidRDefault="00E363D6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E363D6" w:rsidRDefault="00E363D6" w:rsidP="00E363D6">
      <w:pPr>
        <w:rPr>
          <w:rFonts w:ascii="Calibri" w:eastAsia="TAsakai_Lig" w:hAnsi="Calibri"/>
          <w:sz w:val="24"/>
          <w:szCs w:val="24"/>
        </w:rPr>
      </w:pPr>
      <w:r>
        <w:rPr>
          <w:rFonts w:ascii="Calibri" w:eastAsia="TAsakai_Lig" w:hAnsi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5060"/>
      </w:tblGrid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L10-11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1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Listen to music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2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Walk with his dog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3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Study English (in the library)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4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8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5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Mother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6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travel</w:t>
            </w:r>
          </w:p>
        </w:tc>
      </w:tr>
    </w:tbl>
    <w:p w:rsidR="00E363D6" w:rsidRDefault="00E363D6" w:rsidP="00E363D6">
      <w:pPr>
        <w:tabs>
          <w:tab w:val="left" w:pos="720"/>
        </w:tabs>
        <w:rPr>
          <w:rFonts w:ascii="Calibri" w:eastAsia="TAsakai_Lig" w:hAnsi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5060"/>
      </w:tblGrid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L12-14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1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quiet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2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Interesting/funny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3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His wife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4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colleagues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5</w:t>
            </w:r>
          </w:p>
        </w:tc>
        <w:tc>
          <w:tcPr>
            <w:tcW w:w="5060" w:type="dxa"/>
          </w:tcPr>
          <w:p w:rsidR="00E363D6" w:rsidRPr="001A0B85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trike/>
                <w:sz w:val="24"/>
                <w:szCs w:val="24"/>
              </w:rPr>
            </w:pPr>
            <w:r w:rsidRPr="001A0B85">
              <w:rPr>
                <w:rFonts w:ascii="Calibri" w:eastAsia="TAsakai_Lig" w:hAnsi="Calibri"/>
                <w:strike/>
                <w:color w:val="FF0000"/>
                <w:sz w:val="24"/>
                <w:szCs w:val="24"/>
              </w:rPr>
              <w:t>Mr Takahashi</w:t>
            </w:r>
            <w:r w:rsidR="001A0B85" w:rsidRPr="001A0B85">
              <w:rPr>
                <w:rFonts w:ascii="Calibri" w:eastAsia="TAsakai_Lig" w:hAnsi="Calibri"/>
                <w:strike/>
                <w:color w:val="FF0000"/>
                <w:sz w:val="24"/>
                <w:szCs w:val="24"/>
              </w:rPr>
              <w:t xml:space="preserve">  </w:t>
            </w:r>
            <w:r w:rsidR="001A0B85" w:rsidRPr="001A0B85">
              <w:rPr>
                <w:rFonts w:ascii="Calibri" w:eastAsia="TAsakai_Lig" w:hAnsi="Calibri"/>
                <w:color w:val="FF0000"/>
                <w:sz w:val="24"/>
                <w:szCs w:val="24"/>
              </w:rPr>
              <w:t>Mr. Suzuki</w:t>
            </w:r>
            <w:bookmarkStart w:id="0" w:name="_GoBack"/>
            <w:bookmarkEnd w:id="0"/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6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 w:hint="eastAsia"/>
                <w:sz w:val="24"/>
                <w:szCs w:val="24"/>
              </w:rPr>
              <w:t>Very i</w:t>
            </w:r>
            <w:r>
              <w:rPr>
                <w:rFonts w:ascii="Calibri" w:eastAsia="TAsakai_Lig" w:hAnsi="Calibri"/>
                <w:sz w:val="24"/>
                <w:szCs w:val="24"/>
              </w:rPr>
              <w:t>nteresting/funny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7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 w:hint="eastAsia"/>
                <w:sz w:val="24"/>
                <w:szCs w:val="24"/>
              </w:rPr>
              <w:t>meal</w:t>
            </w:r>
          </w:p>
        </w:tc>
      </w:tr>
    </w:tbl>
    <w:p w:rsidR="00E363D6" w:rsidRDefault="00E363D6" w:rsidP="00E363D6">
      <w:pPr>
        <w:tabs>
          <w:tab w:val="left" w:pos="720"/>
        </w:tabs>
        <w:rPr>
          <w:rFonts w:ascii="Calibri" w:eastAsia="TAsakai_Lig" w:hAnsi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5060"/>
      </w:tblGrid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L</w:t>
            </w:r>
            <w:r>
              <w:rPr>
                <w:rFonts w:ascii="Calibri" w:eastAsia="TAsakai_Lig" w:hAnsi="Calibri" w:hint="eastAsia"/>
                <w:sz w:val="24"/>
                <w:szCs w:val="24"/>
              </w:rPr>
              <w:t>15-16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1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W</w:t>
            </w:r>
            <w:r>
              <w:rPr>
                <w:rFonts w:ascii="Calibri" w:eastAsia="TAsakai_Lig" w:hAnsi="Calibri" w:hint="eastAsia"/>
                <w:sz w:val="24"/>
                <w:szCs w:val="24"/>
              </w:rPr>
              <w:t>atch a film</w:t>
            </w:r>
            <w:r w:rsidR="00E150D0">
              <w:rPr>
                <w:rFonts w:ascii="Calibri" w:eastAsia="TAsakai_Lig" w:hAnsi="Calibri" w:hint="eastAsia"/>
                <w:sz w:val="24"/>
                <w:szCs w:val="24"/>
              </w:rPr>
              <w:t>&amp; go to a park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2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 w:hint="eastAsia"/>
                <w:sz w:val="24"/>
                <w:szCs w:val="24"/>
              </w:rPr>
              <w:t>11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3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A</w:t>
            </w:r>
            <w:r>
              <w:rPr>
                <w:rFonts w:ascii="Calibri" w:eastAsia="TAsakai_Lig" w:hAnsi="Calibri" w:hint="eastAsia"/>
                <w:sz w:val="24"/>
                <w:szCs w:val="24"/>
              </w:rPr>
              <w:t>t the north exit of the station</w:t>
            </w: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4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O</w:t>
            </w:r>
            <w:r>
              <w:rPr>
                <w:rFonts w:ascii="Calibri" w:eastAsia="TAsakai_Lig" w:hAnsi="Calibri" w:hint="eastAsia"/>
                <w:sz w:val="24"/>
                <w:szCs w:val="24"/>
              </w:rPr>
              <w:t>pen the door (for Nakamura-san)</w:t>
            </w:r>
          </w:p>
        </w:tc>
      </w:tr>
    </w:tbl>
    <w:p w:rsidR="00E363D6" w:rsidRDefault="00E363D6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E363D6" w:rsidRDefault="00E363D6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E363D6" w:rsidRDefault="00E363D6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E363D6" w:rsidRDefault="00E363D6" w:rsidP="00E363D6">
      <w:pPr>
        <w:rPr>
          <w:rFonts w:ascii="Calibri" w:eastAsia="TAsakai_Lig" w:hAnsi="Calibri"/>
          <w:sz w:val="24"/>
          <w:szCs w:val="24"/>
        </w:rPr>
      </w:pPr>
      <w:r>
        <w:rPr>
          <w:rFonts w:ascii="Calibri" w:eastAsia="TAsakai_Lig" w:hAnsi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5060"/>
      </w:tblGrid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L10-11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1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2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3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4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5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6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</w:tbl>
    <w:p w:rsidR="00E363D6" w:rsidRDefault="00E363D6" w:rsidP="00E363D6">
      <w:pPr>
        <w:tabs>
          <w:tab w:val="left" w:pos="720"/>
        </w:tabs>
        <w:rPr>
          <w:rFonts w:ascii="Calibri" w:eastAsia="TAsakai_Lig" w:hAnsi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5060"/>
      </w:tblGrid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L12-14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1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2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3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4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5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6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7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</w:tbl>
    <w:p w:rsidR="00E363D6" w:rsidRDefault="00E363D6" w:rsidP="00E363D6">
      <w:pPr>
        <w:tabs>
          <w:tab w:val="left" w:pos="720"/>
        </w:tabs>
        <w:rPr>
          <w:rFonts w:ascii="Calibri" w:eastAsia="TAsakai_Lig" w:hAnsi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5060"/>
      </w:tblGrid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L</w:t>
            </w:r>
            <w:r>
              <w:rPr>
                <w:rFonts w:ascii="Calibri" w:eastAsia="TAsakai_Lig" w:hAnsi="Calibri" w:hint="eastAsia"/>
                <w:sz w:val="24"/>
                <w:szCs w:val="24"/>
              </w:rPr>
              <w:t>15-16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1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2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3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  <w:tr w:rsidR="00E363D6" w:rsidTr="00892959">
        <w:tc>
          <w:tcPr>
            <w:tcW w:w="1101" w:type="dxa"/>
            <w:hideMark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  <w:r>
              <w:rPr>
                <w:rFonts w:ascii="Calibri" w:eastAsia="TAsakai_Lig" w:hAnsi="Calibri"/>
                <w:sz w:val="24"/>
                <w:szCs w:val="24"/>
              </w:rPr>
              <w:t>4</w:t>
            </w:r>
          </w:p>
        </w:tc>
        <w:tc>
          <w:tcPr>
            <w:tcW w:w="5060" w:type="dxa"/>
          </w:tcPr>
          <w:p w:rsidR="00E363D6" w:rsidRDefault="00E363D6" w:rsidP="00892959">
            <w:pPr>
              <w:tabs>
                <w:tab w:val="left" w:pos="720"/>
              </w:tabs>
              <w:spacing w:line="360" w:lineRule="auto"/>
              <w:rPr>
                <w:rFonts w:ascii="Calibri" w:eastAsia="TAsakai_Lig" w:hAnsi="Calibri"/>
                <w:sz w:val="24"/>
                <w:szCs w:val="24"/>
              </w:rPr>
            </w:pPr>
          </w:p>
        </w:tc>
      </w:tr>
    </w:tbl>
    <w:p w:rsidR="00E363D6" w:rsidRPr="001B5CE5" w:rsidRDefault="00E363D6" w:rsidP="001B5CE5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sectPr w:rsidR="00E363D6" w:rsidRPr="001B5CE5" w:rsidSect="0065463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EDF" w:rsidRDefault="005D5EDF" w:rsidP="00667A50">
      <w:pPr>
        <w:spacing w:after="0" w:line="240" w:lineRule="auto"/>
      </w:pPr>
      <w:r>
        <w:separator/>
      </w:r>
    </w:p>
  </w:endnote>
  <w:endnote w:type="continuationSeparator" w:id="0">
    <w:p w:rsidR="005D5EDF" w:rsidRDefault="005D5EDF" w:rsidP="00667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Asakai_Lig">
    <w:altName w:val="MS Mincho"/>
    <w:panose1 w:val="02000609000000000000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EDF" w:rsidRDefault="005D5EDF" w:rsidP="00667A50">
      <w:pPr>
        <w:spacing w:after="0" w:line="240" w:lineRule="auto"/>
      </w:pPr>
      <w:r>
        <w:separator/>
      </w:r>
    </w:p>
  </w:footnote>
  <w:footnote w:type="continuationSeparator" w:id="0">
    <w:p w:rsidR="005D5EDF" w:rsidRDefault="005D5EDF" w:rsidP="00667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5F1" w:rsidRDefault="000C5B91">
    <w:pPr>
      <w:pStyle w:val="Header"/>
    </w:pPr>
    <w:r>
      <w:rPr>
        <w:rFonts w:hint="eastAsia"/>
      </w:rPr>
      <w:t xml:space="preserve">Practice </w:t>
    </w:r>
    <w:r w:rsidR="001C75F1">
      <w:rPr>
        <w:rFonts w:hint="eastAsia"/>
      </w:rPr>
      <w:t>AJ1 T2 Listening</w:t>
    </w:r>
    <w:r w:rsidR="001B5CE5">
      <w:t xml:space="preserve"> Practice</w:t>
    </w:r>
    <w:r w:rsidR="001C75F1">
      <w:rPr>
        <w:rFonts w:hint="eastAsia"/>
      </w:rPr>
      <w:t xml:space="preserve"> </w:t>
    </w:r>
    <w:r w:rsidR="00CB1926">
      <w:rPr>
        <w:rFonts w:hint="eastAsia"/>
      </w:rPr>
      <w:t>Lessons 1</w:t>
    </w:r>
    <w:r w:rsidR="001B5CE5">
      <w:t xml:space="preserve">0-16 </w:t>
    </w:r>
    <w:r w:rsidR="00CB1926">
      <w:rPr>
        <w:rFonts w:hint="eastAsia"/>
      </w:rPr>
      <w:t xml:space="preserve">page </w:t>
    </w:r>
    <w:r w:rsidR="001C75F1">
      <w:fldChar w:fldCharType="begin"/>
    </w:r>
    <w:r w:rsidR="001C75F1">
      <w:instrText xml:space="preserve"> PAGE   \* MERGEFORMAT </w:instrText>
    </w:r>
    <w:r w:rsidR="001C75F1">
      <w:fldChar w:fldCharType="separate"/>
    </w:r>
    <w:r w:rsidR="001A0B85">
      <w:rPr>
        <w:noProof/>
      </w:rPr>
      <w:t>6</w:t>
    </w:r>
    <w:r w:rsidR="001C75F1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D18C2"/>
    <w:multiLevelType w:val="hybridMultilevel"/>
    <w:tmpl w:val="B7582E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94"/>
    <w:rsid w:val="00015BB1"/>
    <w:rsid w:val="00064A63"/>
    <w:rsid w:val="00064EB7"/>
    <w:rsid w:val="0009785A"/>
    <w:rsid w:val="000C5B91"/>
    <w:rsid w:val="00104EA2"/>
    <w:rsid w:val="0016106F"/>
    <w:rsid w:val="00165104"/>
    <w:rsid w:val="00166B02"/>
    <w:rsid w:val="001A0B85"/>
    <w:rsid w:val="001B281E"/>
    <w:rsid w:val="001B5CE5"/>
    <w:rsid w:val="001C75F1"/>
    <w:rsid w:val="0025237D"/>
    <w:rsid w:val="002D4548"/>
    <w:rsid w:val="0032020F"/>
    <w:rsid w:val="00390B4C"/>
    <w:rsid w:val="003D19E2"/>
    <w:rsid w:val="003D1AD9"/>
    <w:rsid w:val="00433D22"/>
    <w:rsid w:val="004773A5"/>
    <w:rsid w:val="004A773A"/>
    <w:rsid w:val="004B6653"/>
    <w:rsid w:val="004C04BC"/>
    <w:rsid w:val="00513D3E"/>
    <w:rsid w:val="00522BF1"/>
    <w:rsid w:val="00553C5D"/>
    <w:rsid w:val="00554FB1"/>
    <w:rsid w:val="0059677C"/>
    <w:rsid w:val="005A3740"/>
    <w:rsid w:val="005D5EDF"/>
    <w:rsid w:val="005E6B5E"/>
    <w:rsid w:val="00607B52"/>
    <w:rsid w:val="00615B54"/>
    <w:rsid w:val="00654634"/>
    <w:rsid w:val="006652A9"/>
    <w:rsid w:val="00667A50"/>
    <w:rsid w:val="006C724C"/>
    <w:rsid w:val="00721F45"/>
    <w:rsid w:val="00732762"/>
    <w:rsid w:val="00733466"/>
    <w:rsid w:val="00734EC8"/>
    <w:rsid w:val="007A442F"/>
    <w:rsid w:val="007A7136"/>
    <w:rsid w:val="007E144D"/>
    <w:rsid w:val="007F1B1B"/>
    <w:rsid w:val="00850101"/>
    <w:rsid w:val="008679E0"/>
    <w:rsid w:val="0089372A"/>
    <w:rsid w:val="008B6705"/>
    <w:rsid w:val="00905724"/>
    <w:rsid w:val="009072C8"/>
    <w:rsid w:val="00912206"/>
    <w:rsid w:val="00913574"/>
    <w:rsid w:val="00914632"/>
    <w:rsid w:val="00926496"/>
    <w:rsid w:val="00935E00"/>
    <w:rsid w:val="0093620B"/>
    <w:rsid w:val="009659DE"/>
    <w:rsid w:val="0098082B"/>
    <w:rsid w:val="009A4170"/>
    <w:rsid w:val="009D35CD"/>
    <w:rsid w:val="009F33C3"/>
    <w:rsid w:val="00A03D66"/>
    <w:rsid w:val="00A163A5"/>
    <w:rsid w:val="00A16EBA"/>
    <w:rsid w:val="00A50A20"/>
    <w:rsid w:val="00AC4D4B"/>
    <w:rsid w:val="00AD187F"/>
    <w:rsid w:val="00AE60EE"/>
    <w:rsid w:val="00B17AB2"/>
    <w:rsid w:val="00B40B39"/>
    <w:rsid w:val="00B65D38"/>
    <w:rsid w:val="00B734BE"/>
    <w:rsid w:val="00BC1980"/>
    <w:rsid w:val="00C4599C"/>
    <w:rsid w:val="00C47A1D"/>
    <w:rsid w:val="00C87CB5"/>
    <w:rsid w:val="00CB1926"/>
    <w:rsid w:val="00CB405F"/>
    <w:rsid w:val="00CD0323"/>
    <w:rsid w:val="00CE5530"/>
    <w:rsid w:val="00CF25F7"/>
    <w:rsid w:val="00D029FC"/>
    <w:rsid w:val="00D26B94"/>
    <w:rsid w:val="00D462DE"/>
    <w:rsid w:val="00DB318A"/>
    <w:rsid w:val="00DE1B9D"/>
    <w:rsid w:val="00E150D0"/>
    <w:rsid w:val="00E31253"/>
    <w:rsid w:val="00E363D6"/>
    <w:rsid w:val="00E46294"/>
    <w:rsid w:val="00E84B8A"/>
    <w:rsid w:val="00EA0AAD"/>
    <w:rsid w:val="00EF5314"/>
    <w:rsid w:val="00F74EF6"/>
    <w:rsid w:val="00FA0648"/>
    <w:rsid w:val="00FD7361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3C909F-DFB3-4100-9932-AA8520F9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31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4548"/>
    <w:pPr>
      <w:widowControl w:val="0"/>
      <w:tabs>
        <w:tab w:val="center" w:pos="4252"/>
        <w:tab w:val="right" w:pos="8504"/>
      </w:tabs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D4548"/>
    <w:rPr>
      <w:rFonts w:ascii="Century" w:eastAsia="MS Mincho" w:hAnsi="Century" w:cs="Times New Roman"/>
      <w:kern w:val="2"/>
      <w:sz w:val="21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4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0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05F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67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0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4F220-5D34-4C8F-BFF5-35B2DB1A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C06F5587</Template>
  <TotalTime>2</TotalTime>
  <Pages>6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lcsgad</dc:creator>
  <cp:lastModifiedBy>Nagata, Katsuko</cp:lastModifiedBy>
  <cp:revision>2</cp:revision>
  <cp:lastPrinted>2013-02-24T09:54:00Z</cp:lastPrinted>
  <dcterms:created xsi:type="dcterms:W3CDTF">2014-12-01T09:13:00Z</dcterms:created>
  <dcterms:modified xsi:type="dcterms:W3CDTF">2014-12-01T09:13:00Z</dcterms:modified>
</cp:coreProperties>
</file>