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6A75" w:rsidRDefault="006152B6" w:rsidP="006152B6">
      <w:pPr>
        <w:pStyle w:val="Heading2"/>
        <w:jc w:val="center"/>
        <w:rPr>
          <w:rFonts w:ascii="Calibri" w:hAnsi="Calibri"/>
          <w:i w:val="0"/>
          <w:sz w:val="28"/>
          <w:szCs w:val="28"/>
        </w:rPr>
      </w:pPr>
      <w:bookmarkStart w:id="0" w:name="_Toc208470908"/>
      <w:bookmarkStart w:id="1" w:name="_Toc208471158"/>
      <w:bookmarkStart w:id="2" w:name="_Toc208472616"/>
      <w:bookmarkStart w:id="3" w:name="_Toc208472748"/>
      <w:bookmarkStart w:id="4" w:name="_Toc208473387"/>
      <w:bookmarkStart w:id="5" w:name="_Toc208473659"/>
      <w:bookmarkStart w:id="6" w:name="_Toc208473727"/>
      <w:bookmarkStart w:id="7" w:name="_Toc209019895"/>
      <w:bookmarkStart w:id="8" w:name="_Toc208470910"/>
      <w:bookmarkStart w:id="9" w:name="_Toc208471160"/>
      <w:bookmarkStart w:id="10" w:name="_Toc208472618"/>
      <w:bookmarkStart w:id="11" w:name="_Toc208472750"/>
      <w:bookmarkStart w:id="12" w:name="_Toc208473389"/>
      <w:bookmarkStart w:id="13" w:name="_Toc208473661"/>
      <w:bookmarkStart w:id="14" w:name="_Toc208473729"/>
      <w:bookmarkStart w:id="15" w:name="_Toc208474166"/>
      <w:bookmarkStart w:id="16" w:name="_Toc214097628"/>
      <w:bookmarkStart w:id="17" w:name="_Toc214097634"/>
      <w:r>
        <w:rPr>
          <w:rFonts w:ascii="Calibri" w:hAnsi="Calibri"/>
          <w:i w:val="0"/>
          <w:sz w:val="28"/>
          <w:szCs w:val="28"/>
        </w:rPr>
        <w:t>Can-do competence statements</w:t>
      </w:r>
      <w:r>
        <w:rPr>
          <w:rFonts w:ascii="Calibri" w:hAnsi="Calibri"/>
          <w:i w:val="0"/>
          <w:sz w:val="28"/>
          <w:szCs w:val="28"/>
        </w:rPr>
        <w:br/>
      </w:r>
      <w:r w:rsidR="00FA2B63">
        <w:rPr>
          <w:rFonts w:ascii="Calibri" w:hAnsi="Calibri"/>
          <w:i w:val="0"/>
          <w:sz w:val="28"/>
          <w:szCs w:val="28"/>
        </w:rPr>
        <w:t xml:space="preserve">German </w:t>
      </w:r>
      <w:r w:rsidR="003F4215">
        <w:rPr>
          <w:rFonts w:ascii="Calibri" w:hAnsi="Calibri"/>
          <w:i w:val="0"/>
          <w:sz w:val="28"/>
          <w:szCs w:val="28"/>
        </w:rPr>
        <w:t>Lower Intermediate</w:t>
      </w:r>
      <w:r>
        <w:rPr>
          <w:rFonts w:ascii="Calibri" w:hAnsi="Calibri"/>
          <w:i w:val="0"/>
          <w:sz w:val="28"/>
          <w:szCs w:val="28"/>
        </w:rPr>
        <w:t xml:space="preserve"> </w:t>
      </w:r>
    </w:p>
    <w:p w:rsidR="006152B6" w:rsidRDefault="006152B6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</w:p>
    <w:p w:rsidR="006152B6" w:rsidRDefault="006152B6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Student’s name: ____________________________________________________________________</w:t>
      </w:r>
    </w:p>
    <w:p w:rsidR="006152B6" w:rsidRDefault="006152B6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Tutor’s name: ______________________________________________________________________</w:t>
      </w:r>
    </w:p>
    <w:p w:rsidR="006152B6" w:rsidRDefault="006152B6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Group occurrence: __________________________________________________________________</w:t>
      </w:r>
    </w:p>
    <w:p w:rsidR="007B3336" w:rsidRDefault="007B3336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Date: _____________________________________________________________________________</w:t>
      </w:r>
      <w:bookmarkStart w:id="18" w:name="_GoBack"/>
      <w:bookmarkEnd w:id="18"/>
    </w:p>
    <w:p w:rsidR="006152B6" w:rsidRDefault="006152B6" w:rsidP="006152B6">
      <w:pPr>
        <w:rPr>
          <w:b/>
          <w:sz w:val="24"/>
          <w:szCs w:val="24"/>
        </w:rPr>
      </w:pPr>
    </w:p>
    <w:tbl>
      <w:tblPr>
        <w:tblW w:w="9897" w:type="dxa"/>
        <w:tblInd w:w="-4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6"/>
        <w:gridCol w:w="7196"/>
        <w:gridCol w:w="1079"/>
        <w:gridCol w:w="1106"/>
      </w:tblGrid>
      <w:tr w:rsidR="006152B6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52B6" w:rsidRDefault="006152B6" w:rsidP="00BE15D7">
            <w:pPr>
              <w:rPr>
                <w:b/>
                <w:sz w:val="24"/>
                <w:szCs w:val="24"/>
              </w:rPr>
            </w:pP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LISTENING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152B6" w:rsidRPr="00B932E1" w:rsidRDefault="006152B6" w:rsidP="00BE15D7">
            <w:pPr>
              <w:rPr>
                <w:rFonts w:eastAsia="SimSun"/>
                <w:b/>
              </w:rPr>
            </w:pPr>
            <w:r w:rsidRPr="00B932E1">
              <w:rPr>
                <w:b/>
              </w:rPr>
              <w:t>Working towards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152B6" w:rsidRPr="00B932E1" w:rsidRDefault="006152B6" w:rsidP="00BE15D7">
            <w:pPr>
              <w:rPr>
                <w:rFonts w:eastAsia="SimSun"/>
                <w:b/>
              </w:rPr>
            </w:pPr>
            <w:r w:rsidRPr="00B932E1">
              <w:rPr>
                <w:b/>
              </w:rPr>
              <w:t>Achieved</w:t>
            </w:r>
          </w:p>
        </w:tc>
      </w:tr>
      <w:tr w:rsidR="006152B6" w:rsidTr="003F42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Pr="00BE2816" w:rsidRDefault="006152B6" w:rsidP="00BE15D7">
            <w:pPr>
              <w:spacing w:beforeLines="20" w:before="48" w:afterLines="20" w:after="48"/>
              <w:rPr>
                <w:rFonts w:cs="Arial"/>
              </w:rPr>
            </w:pPr>
            <w:r>
              <w:rPr>
                <w:rFonts w:cs="Arial"/>
              </w:rPr>
              <w:t>L1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0E6A75" w:rsidRPr="00281252" w:rsidRDefault="003F4215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281252">
              <w:rPr>
                <w:rFonts w:cs="Arial"/>
                <w:sz w:val="22"/>
                <w:szCs w:val="22"/>
              </w:rPr>
              <w:t>I can understand the main points of a conversation or short presentation on topics of personal interest in clear speech</w:t>
            </w:r>
            <w:r w:rsidR="00CF6E6C" w:rsidRPr="00281252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3F42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Pr="00BE2816" w:rsidRDefault="006152B6" w:rsidP="00BE15D7">
            <w:pPr>
              <w:spacing w:beforeLines="20" w:before="48" w:afterLines="20" w:after="48"/>
              <w:rPr>
                <w:rFonts w:cs="Arial"/>
              </w:rPr>
            </w:pPr>
            <w:r>
              <w:rPr>
                <w:rFonts w:cs="Arial"/>
              </w:rPr>
              <w:t>L2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Pr="00281252" w:rsidRDefault="003F4215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281252">
              <w:rPr>
                <w:rFonts w:cs="Arial"/>
                <w:sz w:val="22"/>
                <w:szCs w:val="22"/>
              </w:rPr>
              <w:t>I can understand straightforward factual information and conversations about every day, study- or work-related topics, identifying both general meaning and some details, provided that speech is clear</w:t>
            </w:r>
            <w:r w:rsidR="00CF6E6C" w:rsidRPr="00281252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3F42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Pr="00BE2816" w:rsidRDefault="006152B6" w:rsidP="00BE15D7">
            <w:pPr>
              <w:spacing w:beforeLines="20" w:before="48" w:afterLines="20" w:after="48"/>
              <w:rPr>
                <w:rFonts w:cs="Arial"/>
              </w:rPr>
            </w:pPr>
            <w:r>
              <w:rPr>
                <w:rFonts w:cs="Arial"/>
              </w:rPr>
              <w:t>L3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0E6A75" w:rsidRPr="00281252" w:rsidRDefault="003F4215" w:rsidP="003F4215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281252">
              <w:rPr>
                <w:rFonts w:cs="Arial"/>
                <w:sz w:val="22"/>
                <w:szCs w:val="22"/>
              </w:rPr>
              <w:t>I can catch the main elements and some details of audio material on topics of general interest in relatively slow, clear speech</w:t>
            </w:r>
            <w:r w:rsidR="00CF6E6C" w:rsidRPr="00281252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52B6" w:rsidRDefault="006152B6" w:rsidP="00BE15D7">
            <w:pPr>
              <w:rPr>
                <w:b/>
                <w:sz w:val="24"/>
                <w:szCs w:val="24"/>
              </w:rPr>
            </w:pP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READING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6152B6" w:rsidRDefault="006152B6" w:rsidP="00BE15D7">
            <w:pPr>
              <w:spacing w:beforeLines="20" w:before="48" w:afterLines="20" w:after="48"/>
              <w:rPr>
                <w:rFonts w:cs="Arial"/>
              </w:rPr>
            </w:pPr>
            <w:r>
              <w:rPr>
                <w:rFonts w:cs="Arial"/>
              </w:rPr>
              <w:t>R1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0E6A75" w:rsidRPr="00281252" w:rsidRDefault="003F4215" w:rsidP="006152B6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281252">
              <w:rPr>
                <w:rFonts w:cs="Arial"/>
                <w:sz w:val="22"/>
                <w:szCs w:val="22"/>
              </w:rPr>
              <w:t>I can understand standard personal letters</w:t>
            </w:r>
            <w:r w:rsidR="00FE279F" w:rsidRPr="00281252">
              <w:rPr>
                <w:rFonts w:cs="Arial"/>
                <w:sz w:val="22"/>
                <w:szCs w:val="22"/>
              </w:rPr>
              <w:t xml:space="preserve"> and emails</w:t>
            </w:r>
            <w:r w:rsidR="00CF6E6C" w:rsidRPr="00281252">
              <w:rPr>
                <w:rFonts w:cs="Arial"/>
                <w:sz w:val="22"/>
                <w:szCs w:val="22"/>
              </w:rPr>
              <w:t>.</w:t>
            </w:r>
          </w:p>
          <w:p w:rsidR="003F4215" w:rsidRPr="00281252" w:rsidRDefault="003F4215" w:rsidP="006152B6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3F42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6582C" w:rsidRPr="00BE2816" w:rsidRDefault="0036582C" w:rsidP="00BE15D7">
            <w:pPr>
              <w:spacing w:beforeLines="20" w:before="48" w:afterLines="20" w:after="48"/>
              <w:rPr>
                <w:rFonts w:cs="Arial"/>
              </w:rPr>
            </w:pPr>
            <w:r>
              <w:rPr>
                <w:rFonts w:cs="Arial"/>
              </w:rPr>
              <w:t>R2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6582C" w:rsidRPr="00281252" w:rsidRDefault="003F4215" w:rsidP="00FE279F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281252">
              <w:rPr>
                <w:rFonts w:cs="Arial"/>
                <w:sz w:val="22"/>
                <w:szCs w:val="22"/>
              </w:rPr>
              <w:t>I can read straightforward factual</w:t>
            </w:r>
            <w:r w:rsidR="00FE279F" w:rsidRPr="00281252">
              <w:rPr>
                <w:rFonts w:cs="Arial"/>
                <w:sz w:val="22"/>
                <w:szCs w:val="22"/>
              </w:rPr>
              <w:t xml:space="preserve"> longer</w:t>
            </w:r>
            <w:r w:rsidRPr="00281252">
              <w:rPr>
                <w:rFonts w:cs="Arial"/>
                <w:sz w:val="22"/>
                <w:szCs w:val="22"/>
              </w:rPr>
              <w:t xml:space="preserve"> texts with a reasonable level of understanding and find </w:t>
            </w:r>
            <w:r w:rsidR="00FE279F" w:rsidRPr="00281252">
              <w:rPr>
                <w:rFonts w:cs="Arial"/>
                <w:sz w:val="22"/>
                <w:szCs w:val="22"/>
              </w:rPr>
              <w:t>specific</w:t>
            </w:r>
            <w:r w:rsidRPr="00281252">
              <w:rPr>
                <w:rFonts w:cs="Arial"/>
                <w:sz w:val="22"/>
                <w:szCs w:val="22"/>
              </w:rPr>
              <w:t xml:space="preserve"> information in everyday materials</w:t>
            </w:r>
            <w:r w:rsidR="00CF6E6C" w:rsidRPr="00281252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3F42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6582C" w:rsidRPr="00BE2816" w:rsidRDefault="0036582C" w:rsidP="00BE15D7">
            <w:pPr>
              <w:spacing w:beforeLines="20" w:before="48" w:afterLines="20" w:after="48"/>
              <w:rPr>
                <w:rFonts w:cs="Arial"/>
              </w:rPr>
            </w:pPr>
            <w:r>
              <w:rPr>
                <w:rFonts w:cs="Arial"/>
              </w:rPr>
              <w:t>R3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6582C" w:rsidRPr="00281252" w:rsidRDefault="003F4215" w:rsidP="00FE279F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281252">
              <w:rPr>
                <w:rFonts w:cs="Arial"/>
                <w:sz w:val="22"/>
                <w:szCs w:val="22"/>
              </w:rPr>
              <w:t>I can skim</w:t>
            </w:r>
            <w:r w:rsidR="00FE279F" w:rsidRPr="00281252">
              <w:rPr>
                <w:rFonts w:cs="Arial"/>
                <w:sz w:val="22"/>
                <w:szCs w:val="22"/>
              </w:rPr>
              <w:t xml:space="preserve"> and scan </w:t>
            </w:r>
            <w:r w:rsidRPr="00281252">
              <w:rPr>
                <w:rFonts w:cs="Arial"/>
                <w:sz w:val="22"/>
                <w:szCs w:val="22"/>
              </w:rPr>
              <w:t>short texts and find relevant facts and information</w:t>
            </w:r>
            <w:r w:rsidR="00CF6E6C" w:rsidRPr="00281252">
              <w:rPr>
                <w:rFonts w:cs="Arial"/>
                <w:sz w:val="22"/>
                <w:szCs w:val="22"/>
              </w:rPr>
              <w:t>.</w:t>
            </w:r>
          </w:p>
          <w:p w:rsidR="00FE279F" w:rsidRPr="00281252" w:rsidRDefault="00FE279F" w:rsidP="00FE279F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582C" w:rsidRDefault="0036582C" w:rsidP="00BE15D7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6582C" w:rsidRDefault="0036582C" w:rsidP="00BE15D7">
            <w:pPr>
              <w:rPr>
                <w:rFonts w:eastAsia="SimSun"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SPEAKING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3F42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6582C" w:rsidRPr="00BE2816" w:rsidRDefault="0036582C" w:rsidP="00BE15D7">
            <w:pPr>
              <w:spacing w:beforeLines="20" w:before="48" w:afterLines="20" w:after="48"/>
              <w:rPr>
                <w:rFonts w:cs="Arial"/>
              </w:rPr>
            </w:pPr>
            <w:r>
              <w:rPr>
                <w:rFonts w:cs="Arial"/>
              </w:rPr>
              <w:t>S1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6582C" w:rsidRPr="00281252" w:rsidRDefault="003F4215" w:rsidP="003F4215">
            <w:pPr>
              <w:tabs>
                <w:tab w:val="left" w:pos="2475"/>
              </w:tabs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281252">
              <w:rPr>
                <w:rFonts w:cs="Arial"/>
                <w:sz w:val="22"/>
                <w:szCs w:val="22"/>
              </w:rPr>
              <w:t>I can give straightforward descriptions on familiar subjects related to my work, study or interests</w:t>
            </w:r>
            <w:r w:rsidR="00CF6E6C" w:rsidRPr="00281252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3F42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6582C" w:rsidRPr="00BE2816" w:rsidRDefault="0036582C" w:rsidP="00BE15D7">
            <w:pPr>
              <w:spacing w:beforeLines="20" w:before="48" w:afterLines="20" w:after="48"/>
              <w:rPr>
                <w:rFonts w:cs="Arial"/>
              </w:rPr>
            </w:pPr>
            <w:r>
              <w:rPr>
                <w:rFonts w:cs="Arial"/>
              </w:rPr>
              <w:t>S2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6582C" w:rsidRPr="00281252" w:rsidRDefault="003F4215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281252">
              <w:rPr>
                <w:rFonts w:cs="Arial"/>
                <w:sz w:val="22"/>
                <w:szCs w:val="22"/>
              </w:rPr>
              <w:t>I can describe hopes and ambitions, explaining and justifying when appropriate</w:t>
            </w:r>
            <w:r w:rsidR="00CF6E6C" w:rsidRPr="00281252">
              <w:rPr>
                <w:rFonts w:cs="Arial"/>
                <w:sz w:val="22"/>
                <w:szCs w:val="22"/>
              </w:rPr>
              <w:t>.</w:t>
            </w:r>
          </w:p>
          <w:p w:rsidR="003F4215" w:rsidRPr="00281252" w:rsidRDefault="003F4215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6582C" w:rsidRDefault="0036582C" w:rsidP="00BE15D7">
            <w:pPr>
              <w:spacing w:beforeLines="20" w:before="48" w:afterLines="20" w:after="48"/>
              <w:rPr>
                <w:rFonts w:cs="Arial"/>
              </w:rPr>
            </w:pPr>
            <w:r>
              <w:rPr>
                <w:rFonts w:cs="Arial"/>
              </w:rPr>
              <w:t>S3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6582C" w:rsidRPr="00281252" w:rsidRDefault="003F4215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281252">
              <w:rPr>
                <w:rFonts w:cs="Arial"/>
                <w:sz w:val="22"/>
                <w:szCs w:val="22"/>
              </w:rPr>
              <w:t>I can talk about my work colleagues, my work place and its organisation, given time to prepare</w:t>
            </w:r>
            <w:r w:rsidR="00CF6E6C" w:rsidRPr="00281252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582C" w:rsidRDefault="0036582C" w:rsidP="00BE15D7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6582C" w:rsidRDefault="0036582C" w:rsidP="00BE15D7">
            <w:pPr>
              <w:rPr>
                <w:rFonts w:eastAsia="SimSun"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WRITING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3F42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6582C" w:rsidRPr="00BE2816" w:rsidRDefault="0036582C" w:rsidP="00BE15D7">
            <w:pPr>
              <w:spacing w:beforeLines="20" w:before="48" w:afterLines="20" w:after="48"/>
              <w:rPr>
                <w:rFonts w:cs="Arial"/>
              </w:rPr>
            </w:pPr>
            <w:r>
              <w:rPr>
                <w:rFonts w:cs="Arial"/>
              </w:rPr>
              <w:t>W1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6582C" w:rsidRPr="00281252" w:rsidRDefault="003F4215" w:rsidP="0027497D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281252">
              <w:rPr>
                <w:rFonts w:cs="Arial"/>
                <w:sz w:val="22"/>
                <w:szCs w:val="22"/>
              </w:rPr>
              <w:t xml:space="preserve">I can write personal letters </w:t>
            </w:r>
            <w:r w:rsidR="00FE279F" w:rsidRPr="00281252">
              <w:rPr>
                <w:rFonts w:cs="Arial"/>
                <w:sz w:val="22"/>
                <w:szCs w:val="22"/>
              </w:rPr>
              <w:t xml:space="preserve">or emails </w:t>
            </w:r>
            <w:r w:rsidRPr="00281252">
              <w:rPr>
                <w:rFonts w:cs="Arial"/>
                <w:sz w:val="22"/>
                <w:szCs w:val="22"/>
              </w:rPr>
              <w:t xml:space="preserve">giving news, recounting </w:t>
            </w:r>
            <w:r w:rsidR="00FE279F" w:rsidRPr="00281252">
              <w:rPr>
                <w:rFonts w:cs="Arial"/>
                <w:sz w:val="22"/>
                <w:szCs w:val="22"/>
              </w:rPr>
              <w:t>an event</w:t>
            </w:r>
            <w:r w:rsidRPr="00281252">
              <w:rPr>
                <w:rFonts w:cs="Arial"/>
                <w:sz w:val="22"/>
                <w:szCs w:val="22"/>
              </w:rPr>
              <w:t>, describing experiences and impressions, and expressing feelings</w:t>
            </w:r>
            <w:r w:rsidR="00CF6E6C" w:rsidRPr="00281252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3F42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6582C" w:rsidRPr="00BE2816" w:rsidRDefault="0036582C" w:rsidP="00BE15D7">
            <w:pPr>
              <w:spacing w:beforeLines="20" w:before="48" w:afterLines="20" w:after="48"/>
              <w:rPr>
                <w:rFonts w:cs="Arial"/>
              </w:rPr>
            </w:pPr>
            <w:r>
              <w:rPr>
                <w:rFonts w:cs="Arial"/>
              </w:rPr>
              <w:t>W2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6582C" w:rsidRPr="00281252" w:rsidRDefault="003F4215" w:rsidP="0027497D">
            <w:pPr>
              <w:tabs>
                <w:tab w:val="left" w:pos="1005"/>
              </w:tabs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281252">
              <w:rPr>
                <w:rFonts w:cs="Arial"/>
                <w:sz w:val="22"/>
                <w:szCs w:val="22"/>
              </w:rPr>
              <w:t xml:space="preserve">I can write messages and </w:t>
            </w:r>
            <w:r w:rsidR="0027497D" w:rsidRPr="00281252">
              <w:rPr>
                <w:rFonts w:cs="Arial"/>
                <w:sz w:val="22"/>
                <w:szCs w:val="22"/>
              </w:rPr>
              <w:t xml:space="preserve">short </w:t>
            </w:r>
            <w:r w:rsidR="00FE279F" w:rsidRPr="00281252">
              <w:rPr>
                <w:rFonts w:cs="Arial"/>
                <w:sz w:val="22"/>
                <w:szCs w:val="22"/>
              </w:rPr>
              <w:t>texts</w:t>
            </w:r>
            <w:r w:rsidRPr="00281252">
              <w:rPr>
                <w:rFonts w:cs="Arial"/>
                <w:sz w:val="22"/>
                <w:szCs w:val="22"/>
              </w:rPr>
              <w:t xml:space="preserve"> making enquiries, communicating factual information and explaining problems</w:t>
            </w:r>
            <w:r w:rsidR="00CF6E6C" w:rsidRPr="00281252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3F42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6582C" w:rsidRDefault="0036582C" w:rsidP="00BE15D7">
            <w:pPr>
              <w:spacing w:beforeLines="20" w:before="48" w:afterLines="20" w:after="48"/>
              <w:rPr>
                <w:rFonts w:cs="Arial"/>
              </w:rPr>
            </w:pPr>
            <w:r>
              <w:rPr>
                <w:rFonts w:cs="Arial"/>
              </w:rPr>
              <w:t>W3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6582C" w:rsidRPr="00281252" w:rsidRDefault="003F4215" w:rsidP="003F4215">
            <w:pPr>
              <w:tabs>
                <w:tab w:val="left" w:pos="1425"/>
              </w:tabs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281252">
              <w:rPr>
                <w:rFonts w:cs="Arial"/>
                <w:sz w:val="22"/>
                <w:szCs w:val="22"/>
              </w:rPr>
              <w:t xml:space="preserve">I can write </w:t>
            </w:r>
            <w:r w:rsidR="00A57D6C">
              <w:rPr>
                <w:rFonts w:cs="Arial"/>
                <w:sz w:val="22"/>
                <w:szCs w:val="22"/>
              </w:rPr>
              <w:t>about my job, my education or write my CV.</w:t>
            </w:r>
          </w:p>
          <w:p w:rsidR="003F4215" w:rsidRPr="00281252" w:rsidRDefault="003F4215" w:rsidP="003F4215">
            <w:pPr>
              <w:tabs>
                <w:tab w:val="left" w:pos="1425"/>
              </w:tabs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582C" w:rsidRDefault="0036582C" w:rsidP="00BE15D7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6582C" w:rsidRDefault="0036582C" w:rsidP="00BE15D7">
            <w:pPr>
              <w:rPr>
                <w:rFonts w:eastAsia="SimSun"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GRAMMAR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3F42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6582C" w:rsidRDefault="0036582C" w:rsidP="00BE15D7">
            <w:pPr>
              <w:spacing w:beforeLines="20" w:before="48" w:afterLines="20" w:after="48"/>
              <w:rPr>
                <w:rFonts w:cs="Arial"/>
              </w:rPr>
            </w:pPr>
            <w:r>
              <w:rPr>
                <w:rFonts w:cs="Arial"/>
              </w:rPr>
              <w:t>G1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EB670F" w:rsidRPr="00281252" w:rsidRDefault="00EB670F" w:rsidP="00EB670F">
            <w:pPr>
              <w:tabs>
                <w:tab w:val="left" w:pos="1005"/>
              </w:tabs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281252">
              <w:rPr>
                <w:rFonts w:cs="Arial"/>
                <w:sz w:val="22"/>
                <w:szCs w:val="22"/>
              </w:rPr>
              <w:t>I can use modal verbs.</w:t>
            </w:r>
          </w:p>
          <w:p w:rsidR="00CE53A8" w:rsidRPr="00281252" w:rsidRDefault="00CE53A8" w:rsidP="00CE53A8">
            <w:pPr>
              <w:tabs>
                <w:tab w:val="left" w:pos="1005"/>
              </w:tabs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F4215" w:rsidTr="0036582C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F4215" w:rsidRDefault="003F4215" w:rsidP="00BE15D7">
            <w:pPr>
              <w:spacing w:beforeLines="20" w:before="48" w:afterLines="20" w:after="48"/>
              <w:rPr>
                <w:rFonts w:cs="Arial"/>
              </w:rPr>
            </w:pPr>
            <w:r>
              <w:rPr>
                <w:rFonts w:cs="Arial"/>
              </w:rPr>
              <w:t>G2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FA2B63" w:rsidRPr="00281252" w:rsidRDefault="00CE53A8" w:rsidP="00CE53A8">
            <w:pPr>
              <w:tabs>
                <w:tab w:val="left" w:pos="1005"/>
              </w:tabs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281252">
              <w:rPr>
                <w:rFonts w:cs="Arial"/>
                <w:sz w:val="22"/>
                <w:szCs w:val="22"/>
              </w:rPr>
              <w:t xml:space="preserve">I can </w:t>
            </w:r>
            <w:r w:rsidR="00EB670F" w:rsidRPr="00281252">
              <w:rPr>
                <w:rFonts w:cs="Arial"/>
                <w:sz w:val="22"/>
                <w:szCs w:val="22"/>
              </w:rPr>
              <w:t>use prepositions with dative and accusative</w:t>
            </w:r>
            <w:r w:rsidR="00DE5839" w:rsidRPr="00281252">
              <w:rPr>
                <w:rFonts w:cs="Arial"/>
                <w:sz w:val="22"/>
                <w:szCs w:val="22"/>
              </w:rPr>
              <w:t>.</w:t>
            </w:r>
          </w:p>
          <w:p w:rsidR="00CE53A8" w:rsidRPr="00281252" w:rsidRDefault="00CE53A8" w:rsidP="00CE53A8">
            <w:pPr>
              <w:tabs>
                <w:tab w:val="left" w:pos="1005"/>
              </w:tabs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F4215" w:rsidRDefault="003F4215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F4215" w:rsidRDefault="003F4215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F4215" w:rsidTr="0036582C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F4215" w:rsidRDefault="003F4215" w:rsidP="00BE15D7">
            <w:pPr>
              <w:spacing w:beforeLines="20" w:before="48" w:afterLines="20" w:after="48"/>
              <w:rPr>
                <w:rFonts w:cs="Arial"/>
              </w:rPr>
            </w:pPr>
            <w:r>
              <w:rPr>
                <w:rFonts w:cs="Arial"/>
              </w:rPr>
              <w:t>G3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CE53A8" w:rsidRPr="00281252" w:rsidRDefault="00EB670F" w:rsidP="00EB670F">
            <w:pPr>
              <w:tabs>
                <w:tab w:val="left" w:pos="1005"/>
              </w:tabs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281252">
              <w:rPr>
                <w:rFonts w:cs="Arial"/>
                <w:sz w:val="22"/>
                <w:szCs w:val="22"/>
              </w:rPr>
              <w:t>I can use subordinate clauses.</w:t>
            </w:r>
          </w:p>
          <w:p w:rsidR="00EB670F" w:rsidRPr="00281252" w:rsidRDefault="00EB670F" w:rsidP="00EB670F">
            <w:pPr>
              <w:tabs>
                <w:tab w:val="left" w:pos="1005"/>
              </w:tabs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F4215" w:rsidRDefault="003F4215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F4215" w:rsidRDefault="003F4215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</w:tbl>
    <w:p w:rsidR="000B601D" w:rsidRDefault="000B601D"/>
    <w:sectPr w:rsidR="000B601D" w:rsidSect="007C5E7D">
      <w:pgSz w:w="11906" w:h="16838" w:code="9"/>
      <w:pgMar w:top="737" w:right="1440" w:bottom="737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52B6"/>
    <w:rsid w:val="000B601D"/>
    <w:rsid w:val="000E6A75"/>
    <w:rsid w:val="0027497D"/>
    <w:rsid w:val="00281252"/>
    <w:rsid w:val="0036582C"/>
    <w:rsid w:val="003F4215"/>
    <w:rsid w:val="00405A66"/>
    <w:rsid w:val="006152B6"/>
    <w:rsid w:val="00775671"/>
    <w:rsid w:val="007B3336"/>
    <w:rsid w:val="007D3CC0"/>
    <w:rsid w:val="009B0C10"/>
    <w:rsid w:val="00A57D6C"/>
    <w:rsid w:val="00B5392D"/>
    <w:rsid w:val="00CE53A8"/>
    <w:rsid w:val="00CF6E6C"/>
    <w:rsid w:val="00DE0E86"/>
    <w:rsid w:val="00DE5839"/>
    <w:rsid w:val="00E52430"/>
    <w:rsid w:val="00EB670F"/>
    <w:rsid w:val="00FA2B63"/>
    <w:rsid w:val="00FE27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C391320B-B86E-454F-99AE-FF8245F224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152B6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en-GB"/>
    </w:rPr>
  </w:style>
  <w:style w:type="paragraph" w:styleId="Heading2">
    <w:name w:val="heading 2"/>
    <w:basedOn w:val="Normal"/>
    <w:next w:val="Normal"/>
    <w:link w:val="Heading2Char"/>
    <w:qFormat/>
    <w:rsid w:val="006152B6"/>
    <w:pPr>
      <w:keepNext/>
      <w:spacing w:before="120" w:after="120" w:line="360" w:lineRule="atLeast"/>
      <w:outlineLvl w:val="1"/>
    </w:pPr>
    <w:rPr>
      <w:b/>
      <w:i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6152B6"/>
    <w:rPr>
      <w:rFonts w:ascii="Arial" w:eastAsia="Times New Roman" w:hAnsi="Arial" w:cs="Times New Roman"/>
      <w:b/>
      <w:i/>
      <w:sz w:val="24"/>
      <w:szCs w:val="20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152B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152B6"/>
    <w:rPr>
      <w:rFonts w:ascii="Tahoma" w:eastAsia="Times New Roman" w:hAnsi="Tahoma" w:cs="Tahoma"/>
      <w:sz w:val="16"/>
      <w:szCs w:val="16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102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92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2184EF-FB2B-4B89-AC9F-B528470CAB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F49EF09E</Template>
  <TotalTime>0</TotalTime>
  <Pages>1</Pages>
  <Words>297</Words>
  <Characters>1694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The University Of Warwick</Company>
  <LinksUpToDate>false</LinksUpToDate>
  <CharactersWithSpaces>1988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The Language Centre</dc:creator>
  <cp:lastModifiedBy>Howe, Susana</cp:lastModifiedBy>
  <cp:revision>3</cp:revision>
  <cp:lastPrinted>2013-07-23T14:30:00Z</cp:lastPrinted>
  <dcterms:created xsi:type="dcterms:W3CDTF">2014-09-08T10:19:00Z</dcterms:created>
  <dcterms:modified xsi:type="dcterms:W3CDTF">2015-06-17T10:58:00Z</dcterms:modified>
</cp:coreProperties>
</file>