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9612CB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FD1571">
        <w:rPr>
          <w:rFonts w:ascii="Calibri" w:hAnsi="Calibri"/>
          <w:i w:val="0"/>
          <w:sz w:val="28"/>
          <w:szCs w:val="28"/>
        </w:rPr>
        <w:t>Portuguese</w:t>
      </w:r>
      <w:r w:rsidR="00A17D28">
        <w:rPr>
          <w:rFonts w:ascii="Calibri" w:hAnsi="Calibri"/>
          <w:i w:val="0"/>
          <w:sz w:val="28"/>
          <w:szCs w:val="28"/>
        </w:rPr>
        <w:t xml:space="preserve">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D7702C" w:rsidRDefault="00D7702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797"/>
        <w:gridCol w:w="1134"/>
        <w:gridCol w:w="1134"/>
      </w:tblGrid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612CB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612CB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612CB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9612CB" w:rsidRDefault="009612CB" w:rsidP="00BE15D7">
            <w:pPr>
              <w:rPr>
                <w:rFonts w:eastAsia="SimSun"/>
                <w:b/>
                <w:sz w:val="24"/>
                <w:szCs w:val="24"/>
              </w:rPr>
            </w:pPr>
            <w:bookmarkStart w:id="18" w:name="_GoBack"/>
            <w:bookmarkEnd w:id="18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9612CB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9612CB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9612CB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understa</w:t>
            </w:r>
            <w:r w:rsidR="009C06FA" w:rsidRPr="009612CB">
              <w:rPr>
                <w:rFonts w:cs="Arial"/>
                <w:sz w:val="22"/>
                <w:szCs w:val="22"/>
              </w:rPr>
              <w:t>nd key information in a leaflet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9612CB" w:rsidRDefault="009612CB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9612CB" w:rsidRDefault="0036582C" w:rsidP="009612CB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express my lik</w:t>
            </w:r>
            <w:r w:rsidR="009612CB">
              <w:rPr>
                <w:rFonts w:cs="Arial"/>
                <w:sz w:val="22"/>
                <w:szCs w:val="22"/>
              </w:rPr>
              <w:t>es and dislikes and my feelings.</w:t>
            </w:r>
          </w:p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9612CB" w:rsidRDefault="009612CB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C06FA" w:rsidRPr="009612CB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 xml:space="preserve">I </w:t>
            </w:r>
            <w:r w:rsidR="009C06FA" w:rsidRPr="009612CB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9612CB" w:rsidRDefault="009612CB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6582C" w:rsidRPr="009612CB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use tenses to express past and immediate future events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form and write questions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612C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612CB">
              <w:rPr>
                <w:rFonts w:cs="Arial"/>
                <w:sz w:val="22"/>
                <w:szCs w:val="22"/>
              </w:rPr>
              <w:t>I can express the idea of possession</w:t>
            </w:r>
            <w:r w:rsidR="009612CB">
              <w:rPr>
                <w:rFonts w:cs="Arial"/>
                <w:sz w:val="22"/>
                <w:szCs w:val="22"/>
              </w:rPr>
              <w:t>.</w:t>
            </w:r>
          </w:p>
          <w:p w:rsidR="0036582C" w:rsidRPr="009612CB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405A66" w:rsidRDefault="00405A66" w:rsidP="006152B6"/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05529"/>
    <w:rsid w:val="000B601D"/>
    <w:rsid w:val="000E6A75"/>
    <w:rsid w:val="0036582C"/>
    <w:rsid w:val="00405A66"/>
    <w:rsid w:val="006152B6"/>
    <w:rsid w:val="00775671"/>
    <w:rsid w:val="007D3CC0"/>
    <w:rsid w:val="009612CB"/>
    <w:rsid w:val="009C06FA"/>
    <w:rsid w:val="00A17D28"/>
    <w:rsid w:val="00CC139B"/>
    <w:rsid w:val="00D7702C"/>
    <w:rsid w:val="00FD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31FF4D-82E0-408E-9652-113E0D5EA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6E4AE2-D87F-429C-8C43-113C8CA29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FD3E9C19</Template>
  <TotalTime>0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2014-09-08T11:15:00Z</dcterms:created>
  <dcterms:modified xsi:type="dcterms:W3CDTF">2015-06-17T11:10:00Z</dcterms:modified>
</cp:coreProperties>
</file>