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6A75" w:rsidRDefault="006152B6" w:rsidP="00BF0991">
      <w:pPr>
        <w:pStyle w:val="Heading2"/>
        <w:spacing w:before="0" w:after="0" w:line="240" w:lineRule="auto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830FDC">
        <w:rPr>
          <w:rFonts w:ascii="Calibri" w:hAnsi="Calibri"/>
          <w:i w:val="0"/>
          <w:sz w:val="28"/>
          <w:szCs w:val="28"/>
        </w:rPr>
        <w:t>Spanish</w:t>
      </w:r>
      <w:r w:rsidR="004572E8">
        <w:rPr>
          <w:rFonts w:ascii="Calibri" w:hAnsi="Calibri"/>
          <w:i w:val="0"/>
          <w:sz w:val="28"/>
          <w:szCs w:val="28"/>
        </w:rPr>
        <w:t xml:space="preserve"> </w:t>
      </w:r>
      <w:r>
        <w:rPr>
          <w:rFonts w:ascii="Calibri" w:hAnsi="Calibri"/>
          <w:i w:val="0"/>
          <w:sz w:val="28"/>
          <w:szCs w:val="28"/>
        </w:rPr>
        <w:t xml:space="preserve">Beginners 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:rsidR="00C74688" w:rsidRDefault="00C74688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  <w:bookmarkStart w:id="18" w:name="_GoBack"/>
      <w:bookmarkEnd w:id="18"/>
    </w:p>
    <w:tbl>
      <w:tblPr>
        <w:tblW w:w="10207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7490"/>
        <w:gridCol w:w="1016"/>
        <w:gridCol w:w="1134"/>
      </w:tblGrid>
      <w:tr w:rsidR="006152B6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6152B6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I can understand a r</w:t>
            </w:r>
            <w:r w:rsidR="00BF0991">
              <w:rPr>
                <w:rFonts w:cs="Arial"/>
                <w:sz w:val="22"/>
                <w:szCs w:val="22"/>
              </w:rPr>
              <w:t>ange of familiar spoken phrases.</w:t>
            </w:r>
          </w:p>
          <w:p w:rsidR="000E6A75" w:rsidRPr="00BF0991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I can understand simple questions about myself when people speak slowly and clearly</w:t>
            </w:r>
            <w:r w:rsidR="00BF0991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L3</w:t>
            </w: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0E6A75" w:rsidRDefault="006152B6" w:rsidP="00BF099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I can understand short dialogues when people speak slowly and clearly</w:t>
            </w:r>
            <w:r w:rsidR="00BF0991">
              <w:rPr>
                <w:rFonts w:cs="Arial"/>
                <w:sz w:val="22"/>
                <w:szCs w:val="22"/>
              </w:rPr>
              <w:t>.</w:t>
            </w:r>
          </w:p>
          <w:p w:rsidR="00BF0991" w:rsidRPr="00BF0991" w:rsidRDefault="00BF0991" w:rsidP="00BF099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:rsidR="00BF0991" w:rsidRDefault="00BF0991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Pr="00BF0991" w:rsidRDefault="006152B6" w:rsidP="006152B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I can understand the main points in a short written text</w:t>
            </w:r>
            <w:r w:rsidR="00BF0991">
              <w:rPr>
                <w:rFonts w:cs="Arial"/>
                <w:sz w:val="22"/>
                <w:szCs w:val="22"/>
              </w:rPr>
              <w:t>.</w:t>
            </w:r>
          </w:p>
          <w:p w:rsidR="000E6A75" w:rsidRPr="00BF0991" w:rsidRDefault="000E6A75" w:rsidP="006152B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I can understand simple forms well enough to give basic personal details</w:t>
            </w:r>
            <w:r w:rsidR="00BF0991">
              <w:rPr>
                <w:rFonts w:cs="Arial"/>
                <w:sz w:val="22"/>
                <w:szCs w:val="22"/>
              </w:rPr>
              <w:t>.</w:t>
            </w:r>
          </w:p>
          <w:p w:rsidR="000E6A75" w:rsidRPr="00BF0991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R3</w:t>
            </w: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0E6A75" w:rsidRPr="00BF0991" w:rsidRDefault="006152B6" w:rsidP="00BF099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I can understand words and very short phrases on common public notices</w:t>
            </w:r>
            <w:r w:rsidR="00BF0991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:rsidR="00BF0991" w:rsidRDefault="00BF0991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I can answer simple quest</w:t>
            </w:r>
            <w:r w:rsidR="00BF0991">
              <w:rPr>
                <w:rFonts w:cs="Arial"/>
                <w:sz w:val="22"/>
                <w:szCs w:val="22"/>
              </w:rPr>
              <w:t>ions and give basic information.</w:t>
            </w:r>
          </w:p>
          <w:p w:rsidR="000E6A75" w:rsidRPr="00BF0991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I can ask and answer very simple questions about my place of work or study, my job, my family or interests</w:t>
            </w:r>
            <w:r w:rsidR="00BF0991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0E6A75" w:rsidRPr="00BF0991" w:rsidRDefault="006152B6" w:rsidP="00BF099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I can make basic introductions and use basic greetings and courtesy phrases</w:t>
            </w:r>
            <w:r w:rsidR="00BF0991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:rsidR="00BF0991" w:rsidRDefault="00BF0991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I can write greeting notes</w:t>
            </w:r>
            <w:r w:rsidR="00FA4166" w:rsidRPr="00BF0991">
              <w:rPr>
                <w:rFonts w:cs="Arial"/>
                <w:sz w:val="22"/>
                <w:szCs w:val="22"/>
              </w:rPr>
              <w:t>,</w:t>
            </w:r>
            <w:r w:rsidRPr="00BF0991">
              <w:rPr>
                <w:rFonts w:cs="Arial"/>
                <w:sz w:val="22"/>
                <w:szCs w:val="22"/>
              </w:rPr>
              <w:t xml:space="preserve"> postcards</w:t>
            </w:r>
            <w:r w:rsidR="00FA4166" w:rsidRPr="00BF0991">
              <w:rPr>
                <w:rFonts w:cs="Arial"/>
                <w:sz w:val="22"/>
                <w:szCs w:val="22"/>
              </w:rPr>
              <w:t xml:space="preserve"> and emails</w:t>
            </w:r>
            <w:r w:rsidR="00BF0991">
              <w:rPr>
                <w:rFonts w:cs="Arial"/>
                <w:sz w:val="22"/>
                <w:szCs w:val="22"/>
              </w:rPr>
              <w:t>.</w:t>
            </w:r>
          </w:p>
          <w:p w:rsidR="000E6A75" w:rsidRPr="00BF0991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I can fill in a simple form with my personal details</w:t>
            </w:r>
            <w:r w:rsidR="00BF0991">
              <w:rPr>
                <w:rFonts w:cs="Arial"/>
                <w:sz w:val="22"/>
                <w:szCs w:val="22"/>
              </w:rPr>
              <w:t>.</w:t>
            </w:r>
          </w:p>
          <w:p w:rsidR="000E6A75" w:rsidRPr="00BF0991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I can write short sentences on familiar topics</w:t>
            </w:r>
            <w:r w:rsidR="00BF0991">
              <w:rPr>
                <w:rFonts w:cs="Arial"/>
                <w:sz w:val="22"/>
                <w:szCs w:val="22"/>
              </w:rPr>
              <w:t>.</w:t>
            </w:r>
          </w:p>
          <w:p w:rsidR="000E6A75" w:rsidRPr="00BF0991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GRAMMAR</w:t>
            </w:r>
          </w:p>
          <w:p w:rsidR="00BF0991" w:rsidRDefault="00BF0991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A14E1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A14E1" w:rsidRPr="00BF0991" w:rsidRDefault="00EA14E1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G1</w:t>
            </w: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EA14E1" w:rsidRPr="00BF0991" w:rsidRDefault="00EA14E1" w:rsidP="005F134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I can use the present tense of common verbs</w:t>
            </w:r>
            <w:r>
              <w:rPr>
                <w:rFonts w:cs="Arial"/>
                <w:sz w:val="22"/>
                <w:szCs w:val="22"/>
              </w:rPr>
              <w:t>.</w:t>
            </w:r>
          </w:p>
          <w:p w:rsidR="00EA14E1" w:rsidRPr="00BF0991" w:rsidRDefault="00EA14E1" w:rsidP="005F134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A14E1" w:rsidRDefault="00EA14E1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A14E1" w:rsidRDefault="00EA14E1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A14E1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A14E1" w:rsidRPr="00BF0991" w:rsidRDefault="00EA14E1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G2</w:t>
            </w: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EA14E1" w:rsidRPr="00EA14E1" w:rsidRDefault="00EA14E1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A14E1">
              <w:rPr>
                <w:rFonts w:cs="Arial"/>
                <w:sz w:val="22"/>
                <w:szCs w:val="22"/>
              </w:rPr>
              <w:t>I can understand and apply the rules of gender and number agreement.</w:t>
            </w:r>
          </w:p>
          <w:p w:rsidR="00EA14E1" w:rsidRPr="00BF0991" w:rsidRDefault="00EA14E1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A14E1" w:rsidRDefault="00EA14E1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A14E1" w:rsidRDefault="00EA14E1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A14E1" w:rsidTr="00EA14E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A14E1" w:rsidRPr="00BF0991" w:rsidRDefault="00EA14E1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G3</w:t>
            </w: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A14E1" w:rsidRDefault="00EA14E1" w:rsidP="00CD0E14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I can </w:t>
            </w:r>
            <w:r w:rsidR="00BA1074">
              <w:rPr>
                <w:rFonts w:cs="Arial"/>
                <w:sz w:val="22"/>
                <w:szCs w:val="22"/>
              </w:rPr>
              <w:t>use common prepositions.</w:t>
            </w:r>
          </w:p>
          <w:p w:rsidR="00CD0E14" w:rsidRPr="00BF0991" w:rsidRDefault="00CD0E14" w:rsidP="00CD0E14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A14E1" w:rsidRDefault="00EA14E1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A14E1" w:rsidRDefault="00EA14E1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0B601D" w:rsidRDefault="000B601D"/>
    <w:sectPr w:rsidR="000B601D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2B6"/>
    <w:rsid w:val="000B601D"/>
    <w:rsid w:val="000E6A75"/>
    <w:rsid w:val="00405A66"/>
    <w:rsid w:val="004572E8"/>
    <w:rsid w:val="006152B6"/>
    <w:rsid w:val="006E5877"/>
    <w:rsid w:val="007D3CC0"/>
    <w:rsid w:val="00830FDC"/>
    <w:rsid w:val="00AE713A"/>
    <w:rsid w:val="00BA1074"/>
    <w:rsid w:val="00BF0991"/>
    <w:rsid w:val="00C74688"/>
    <w:rsid w:val="00CD0E14"/>
    <w:rsid w:val="00EA14E1"/>
    <w:rsid w:val="00FA4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75C4ED7-D8CB-45F0-9EC3-CD9D35CD8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2B6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6152B6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6152B6"/>
    <w:rPr>
      <w:rFonts w:ascii="Arial" w:eastAsia="Times New Roman" w:hAnsi="Arial" w:cs="Times New Roman"/>
      <w:b/>
      <w:i/>
      <w:sz w:val="24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2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2B6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A760C4-13B1-4FA3-8FC4-E64A970BFB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A8D52708</Template>
  <TotalTime>0</TotalTime>
  <Pages>1</Pages>
  <Words>228</Words>
  <Characters>1305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Warwick</Company>
  <LinksUpToDate>false</LinksUpToDate>
  <CharactersWithSpaces>1530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 Language Centre</dc:creator>
  <cp:lastModifiedBy>Howe, Susana</cp:lastModifiedBy>
  <cp:revision>3</cp:revision>
  <dcterms:created xsi:type="dcterms:W3CDTF">2014-09-08T11:19:00Z</dcterms:created>
  <dcterms:modified xsi:type="dcterms:W3CDTF">2015-06-17T11:12:00Z</dcterms:modified>
</cp:coreProperties>
</file>