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479E" w:rsidRDefault="0098024E" w:rsidP="0098024E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  <w:t xml:space="preserve">French Higher Intermediate </w:t>
      </w:r>
    </w:p>
    <w:p w:rsidR="0098024E" w:rsidRPr="0098024E" w:rsidRDefault="0098024E" w:rsidP="0098024E"/>
    <w:p w:rsidR="0098024E" w:rsidRDefault="0098024E" w:rsidP="009802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98024E" w:rsidRDefault="0098024E" w:rsidP="009802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98024E" w:rsidRDefault="0098024E" w:rsidP="009802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98024E" w:rsidRDefault="0098024E" w:rsidP="009802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C24D82" w:rsidRDefault="00C24D82" w:rsidP="009802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p w:rsidR="00B0524D" w:rsidRDefault="00B0524D" w:rsidP="009802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98024E" w:rsidRDefault="0098024E" w:rsidP="007C5E7D">
      <w:pPr>
        <w:rPr>
          <w:b/>
          <w:sz w:val="24"/>
          <w:szCs w:val="24"/>
        </w:rPr>
      </w:pPr>
    </w:p>
    <w:tbl>
      <w:tblPr>
        <w:tblW w:w="10412" w:type="dxa"/>
        <w:tblInd w:w="-5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1"/>
        <w:gridCol w:w="7655"/>
        <w:gridCol w:w="992"/>
        <w:gridCol w:w="1134"/>
      </w:tblGrid>
      <w:tr w:rsidR="00947FBA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FBA" w:rsidRPr="00947FBA" w:rsidRDefault="00947FBA">
            <w:pPr>
              <w:rPr>
                <w:b/>
                <w:sz w:val="16"/>
                <w:szCs w:val="16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7FBA" w:rsidRDefault="00947FB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7FBA" w:rsidRPr="00947FBA" w:rsidRDefault="00947FBA">
            <w:pPr>
              <w:rPr>
                <w:rFonts w:eastAsia="SimSun"/>
                <w:b/>
                <w:sz w:val="18"/>
                <w:szCs w:val="18"/>
              </w:rPr>
            </w:pPr>
            <w:r w:rsidRPr="00947FBA">
              <w:rPr>
                <w:b/>
                <w:sz w:val="18"/>
                <w:szCs w:val="18"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7FBA" w:rsidRPr="00947FBA" w:rsidRDefault="00947FBA">
            <w:pPr>
              <w:rPr>
                <w:rFonts w:eastAsia="SimSun"/>
                <w:b/>
                <w:sz w:val="18"/>
                <w:szCs w:val="18"/>
              </w:rPr>
            </w:pPr>
            <w:r w:rsidRPr="00947FBA">
              <w:rPr>
                <w:b/>
                <w:sz w:val="18"/>
                <w:szCs w:val="18"/>
              </w:rPr>
              <w:t>Achieved</w:t>
            </w: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B0524D" w:rsidRPr="00955A13" w:rsidRDefault="00B0524D" w:rsidP="005C6BB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B0524D" w:rsidRPr="00955A13" w:rsidRDefault="00B0524D" w:rsidP="0035002E">
            <w:pPr>
              <w:rPr>
                <w:rFonts w:eastAsia="SimSun"/>
                <w:b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I can identify information, ideas and opinions in extended speech, provided the topic is reasonably familiar (i.e. In my area of work or study) and delivered in standard spoken language</w:t>
            </w:r>
            <w:r w:rsidR="00955A13" w:rsidRPr="00955A13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B0524D" w:rsidRPr="00955A13" w:rsidRDefault="00B0524D" w:rsidP="005C6BB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B0524D" w:rsidRDefault="00B0524D" w:rsidP="005C6BB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I can understand the main points of authentic spoken passages or conversations in a range of different contexts</w:t>
            </w:r>
            <w:r w:rsidR="00955A13" w:rsidRPr="00955A13">
              <w:rPr>
                <w:rFonts w:cs="Arial"/>
                <w:sz w:val="22"/>
                <w:szCs w:val="22"/>
              </w:rPr>
              <w:t>.</w:t>
            </w:r>
          </w:p>
          <w:p w:rsidR="00955A13" w:rsidRPr="00955A13" w:rsidRDefault="00955A13" w:rsidP="005C6BB8">
            <w:pPr>
              <w:spacing w:beforeLines="20" w:before="48" w:afterLines="20" w:after="48"/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24D" w:rsidRPr="00947FBA" w:rsidRDefault="00B0524D" w:rsidP="00950BFD">
            <w:pPr>
              <w:rPr>
                <w:b/>
                <w:sz w:val="16"/>
                <w:szCs w:val="16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0524D" w:rsidRDefault="00B0524D" w:rsidP="00950B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B0524D" w:rsidRDefault="00B0524D" w:rsidP="00950BF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B0524D" w:rsidRPr="00955A13" w:rsidRDefault="00B0524D" w:rsidP="005C6BB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B0524D" w:rsidRDefault="00B0524D" w:rsidP="00955A1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I can read and understand articles and reports in which writer</w:t>
            </w:r>
            <w:r w:rsidR="00955A13" w:rsidRPr="00955A13">
              <w:rPr>
                <w:rFonts w:cs="Arial"/>
                <w:sz w:val="22"/>
                <w:szCs w:val="22"/>
              </w:rPr>
              <w:t>s express opinions or viewpoints.</w:t>
            </w:r>
          </w:p>
          <w:p w:rsidR="00955A13" w:rsidRPr="00955A13" w:rsidRDefault="00955A13" w:rsidP="00955A13">
            <w:pPr>
              <w:spacing w:beforeLines="20" w:before="48" w:afterLines="20" w:after="48"/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B0524D" w:rsidRPr="00955A13" w:rsidRDefault="00B0524D" w:rsidP="005C6BB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B0524D" w:rsidRDefault="00B0524D" w:rsidP="005C6BB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I can infer meanin</w:t>
            </w:r>
            <w:r w:rsidR="00955A13">
              <w:rPr>
                <w:rFonts w:cs="Arial"/>
                <w:sz w:val="22"/>
                <w:szCs w:val="22"/>
              </w:rPr>
              <w:t>g from a range of complex texts</w:t>
            </w:r>
            <w:r w:rsidR="00955A13" w:rsidRPr="00955A13">
              <w:rPr>
                <w:rFonts w:cs="Arial"/>
                <w:sz w:val="22"/>
                <w:szCs w:val="22"/>
              </w:rPr>
              <w:t>.</w:t>
            </w:r>
          </w:p>
          <w:p w:rsidR="00955A13" w:rsidRPr="00955A13" w:rsidRDefault="00955A13" w:rsidP="005C6BB8">
            <w:pPr>
              <w:spacing w:beforeLines="20" w:before="48" w:afterLines="20" w:after="48"/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24D" w:rsidRPr="00947FBA" w:rsidRDefault="00B0524D" w:rsidP="005C6BB8">
            <w:pPr>
              <w:spacing w:beforeLines="20" w:before="48" w:afterLines="20" w:after="48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0524D" w:rsidRDefault="00B0524D" w:rsidP="005C6BB8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B0524D" w:rsidRPr="00606976" w:rsidRDefault="00B0524D" w:rsidP="005C6BB8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0524D" w:rsidRPr="00955A13" w:rsidRDefault="00B0524D" w:rsidP="005C6BB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B0524D" w:rsidRDefault="00B0524D" w:rsidP="000374BE">
            <w:pPr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I can give clear, detailed descriptions and factual information on a range of subjects related to personal, cultural, social or work issues</w:t>
            </w:r>
            <w:r w:rsidR="00955A13" w:rsidRPr="00955A13">
              <w:rPr>
                <w:rFonts w:cs="Arial"/>
                <w:sz w:val="22"/>
                <w:szCs w:val="22"/>
              </w:rPr>
              <w:t>.</w:t>
            </w:r>
          </w:p>
          <w:p w:rsidR="00955A13" w:rsidRPr="00955A13" w:rsidRDefault="00955A13" w:rsidP="000374BE">
            <w:pPr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0524D" w:rsidRPr="00955A13" w:rsidRDefault="00B0524D" w:rsidP="005C6BB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B0524D" w:rsidRPr="00955A13" w:rsidRDefault="00B0524D" w:rsidP="000374BE">
            <w:pPr>
              <w:rPr>
                <w:rFonts w:eastAsia="SimSun"/>
                <w:b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I can participate fully in conversations on general topics with a degree of fluency and naturalness, and appropriate use of formal or informal language explaining a viewpoint and givi</w:t>
            </w:r>
            <w:r w:rsidR="00955A13" w:rsidRPr="00955A13">
              <w:rPr>
                <w:rFonts w:cs="Arial"/>
                <w:sz w:val="22"/>
                <w:szCs w:val="22"/>
              </w:rPr>
              <w:t>ng advantages and disadvantages.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0524D" w:rsidRPr="00955A13" w:rsidRDefault="00B0524D" w:rsidP="005C6BB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B0524D" w:rsidRPr="00955A13" w:rsidRDefault="00B0524D" w:rsidP="000374BE">
            <w:pPr>
              <w:rPr>
                <w:rFonts w:eastAsia="SimSun"/>
                <w:b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I can present a clear coherent argument, linking ideas logically and expanding and supporting my points with appropriate examples in my area of special interest, highlighting significant points and relevant supporting detail</w:t>
            </w:r>
            <w:r w:rsidR="00955A13" w:rsidRPr="00955A13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24D" w:rsidRPr="00947FBA" w:rsidRDefault="00B0524D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0524D" w:rsidRDefault="00B0524D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B0524D" w:rsidRDefault="00B0524D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0524D" w:rsidRPr="00955A13" w:rsidRDefault="00B0524D" w:rsidP="005C6BB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B0524D" w:rsidRPr="00955A13" w:rsidRDefault="00B0524D" w:rsidP="00F642A3">
            <w:pPr>
              <w:rPr>
                <w:rFonts w:eastAsia="SimSun"/>
                <w:b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 xml:space="preserve">I can write </w:t>
            </w:r>
            <w:r w:rsidR="00F642A3">
              <w:rPr>
                <w:rFonts w:cs="Arial"/>
                <w:sz w:val="22"/>
                <w:szCs w:val="22"/>
              </w:rPr>
              <w:t>texts</w:t>
            </w:r>
            <w:r w:rsidRPr="00955A13">
              <w:rPr>
                <w:rFonts w:cs="Arial"/>
                <w:sz w:val="22"/>
                <w:szCs w:val="22"/>
              </w:rPr>
              <w:t xml:space="preserve"> highlighting the personal significance of events and experiences and expressing a variety of views and feelings</w:t>
            </w:r>
            <w:r w:rsidR="00955A13" w:rsidRPr="00955A13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0524D" w:rsidRPr="00955A13" w:rsidRDefault="00B0524D" w:rsidP="005C6BB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B0524D" w:rsidRPr="00955A13" w:rsidRDefault="00B0524D" w:rsidP="00B53BE4">
            <w:pPr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 xml:space="preserve">I can write </w:t>
            </w:r>
            <w:r w:rsidR="00F642A3">
              <w:rPr>
                <w:rFonts w:cs="Arial"/>
                <w:sz w:val="22"/>
                <w:szCs w:val="22"/>
              </w:rPr>
              <w:t>texts</w:t>
            </w:r>
            <w:bookmarkStart w:id="18" w:name="_GoBack"/>
            <w:bookmarkEnd w:id="18"/>
            <w:r w:rsidRPr="00955A13">
              <w:rPr>
                <w:rFonts w:cs="Arial"/>
                <w:sz w:val="22"/>
                <w:szCs w:val="22"/>
              </w:rPr>
              <w:t xml:space="preserve"> which are more or less formal, according to how well I know the person I am writing to</w:t>
            </w:r>
            <w:r w:rsidR="00955A13" w:rsidRPr="00955A13">
              <w:rPr>
                <w:rFonts w:cs="Arial"/>
                <w:sz w:val="22"/>
                <w:szCs w:val="22"/>
              </w:rPr>
              <w:t>.</w:t>
            </w:r>
          </w:p>
          <w:p w:rsidR="00B0524D" w:rsidRPr="00955A13" w:rsidRDefault="00B0524D" w:rsidP="00B53BE4">
            <w:pPr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B0524D" w:rsidTr="00955A13"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0524D" w:rsidRPr="00955A13" w:rsidRDefault="00B0524D" w:rsidP="005C6BB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B0524D" w:rsidRPr="00955A13" w:rsidRDefault="00B0524D" w:rsidP="00B53BE4">
            <w:pPr>
              <w:rPr>
                <w:rFonts w:cs="Arial"/>
                <w:sz w:val="22"/>
                <w:szCs w:val="22"/>
              </w:rPr>
            </w:pPr>
            <w:r w:rsidRPr="00955A13">
              <w:rPr>
                <w:rFonts w:cs="Arial"/>
                <w:sz w:val="22"/>
                <w:szCs w:val="22"/>
              </w:rPr>
              <w:t>I can structure my writing to produce coherent texts in an appropriate register for different purposes</w:t>
            </w:r>
            <w:r w:rsidR="00EE79A4" w:rsidRPr="00955A13">
              <w:rPr>
                <w:rFonts w:cs="Arial"/>
                <w:sz w:val="22"/>
                <w:szCs w:val="22"/>
              </w:rPr>
              <w:t xml:space="preserve"> (formal and/or informal)</w:t>
            </w:r>
            <w:r w:rsidR="00955A13" w:rsidRPr="00955A13">
              <w:rPr>
                <w:rFonts w:cs="Arial"/>
                <w:sz w:val="22"/>
                <w:szCs w:val="22"/>
              </w:rPr>
              <w:t>.</w:t>
            </w:r>
          </w:p>
          <w:p w:rsidR="00B0524D" w:rsidRPr="00955A13" w:rsidRDefault="00B0524D" w:rsidP="00B53BE4">
            <w:pPr>
              <w:rPr>
                <w:rFonts w:eastAsia="SimSun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B0524D" w:rsidRDefault="00B0524D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Default="000A7771" w:rsidP="007C5E7D"/>
    <w:p w:rsidR="00B0524D" w:rsidRDefault="00B0524D" w:rsidP="007C5E7D"/>
    <w:p w:rsidR="00B0524D" w:rsidRDefault="00B0524D" w:rsidP="007C5E7D"/>
    <w:sectPr w:rsidR="00B0524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358A" w:rsidRDefault="00DC358A">
      <w:r>
        <w:separator/>
      </w:r>
    </w:p>
  </w:endnote>
  <w:endnote w:type="continuationSeparator" w:id="0">
    <w:p w:rsidR="00DC358A" w:rsidRDefault="00DC35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358A" w:rsidRDefault="00DC358A">
      <w:r>
        <w:separator/>
      </w:r>
    </w:p>
  </w:footnote>
  <w:footnote w:type="continuationSeparator" w:id="0">
    <w:p w:rsidR="00DC358A" w:rsidRDefault="00DC35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40A0B"/>
    <w:rsid w:val="00051F22"/>
    <w:rsid w:val="0006114A"/>
    <w:rsid w:val="0006396F"/>
    <w:rsid w:val="000A7771"/>
    <w:rsid w:val="000D402E"/>
    <w:rsid w:val="000E395E"/>
    <w:rsid w:val="000F7BCE"/>
    <w:rsid w:val="00102A5B"/>
    <w:rsid w:val="00105440"/>
    <w:rsid w:val="00113357"/>
    <w:rsid w:val="001607FC"/>
    <w:rsid w:val="001709F8"/>
    <w:rsid w:val="001739FF"/>
    <w:rsid w:val="001918D0"/>
    <w:rsid w:val="001A5034"/>
    <w:rsid w:val="001B25C7"/>
    <w:rsid w:val="001D2089"/>
    <w:rsid w:val="001F6086"/>
    <w:rsid w:val="002145A6"/>
    <w:rsid w:val="00217B86"/>
    <w:rsid w:val="0022030D"/>
    <w:rsid w:val="0024546F"/>
    <w:rsid w:val="00254787"/>
    <w:rsid w:val="00264B55"/>
    <w:rsid w:val="00277D41"/>
    <w:rsid w:val="002C21D0"/>
    <w:rsid w:val="002D741E"/>
    <w:rsid w:val="002F49CA"/>
    <w:rsid w:val="0034433F"/>
    <w:rsid w:val="00381C44"/>
    <w:rsid w:val="003926C5"/>
    <w:rsid w:val="00396081"/>
    <w:rsid w:val="003A3DA8"/>
    <w:rsid w:val="003B7C0C"/>
    <w:rsid w:val="003D7DDC"/>
    <w:rsid w:val="0040715D"/>
    <w:rsid w:val="004105CF"/>
    <w:rsid w:val="0041502F"/>
    <w:rsid w:val="0042493C"/>
    <w:rsid w:val="00463E4F"/>
    <w:rsid w:val="004918BA"/>
    <w:rsid w:val="004F7B37"/>
    <w:rsid w:val="0059458F"/>
    <w:rsid w:val="005B236E"/>
    <w:rsid w:val="005C6BB8"/>
    <w:rsid w:val="005D480E"/>
    <w:rsid w:val="005F05A9"/>
    <w:rsid w:val="00601CB2"/>
    <w:rsid w:val="006718DD"/>
    <w:rsid w:val="00675EB0"/>
    <w:rsid w:val="006F418B"/>
    <w:rsid w:val="006F5090"/>
    <w:rsid w:val="007202A6"/>
    <w:rsid w:val="00746ADB"/>
    <w:rsid w:val="00755FDC"/>
    <w:rsid w:val="0077601B"/>
    <w:rsid w:val="007C5E7D"/>
    <w:rsid w:val="00877CBC"/>
    <w:rsid w:val="008D38B7"/>
    <w:rsid w:val="008D7D9A"/>
    <w:rsid w:val="008F4978"/>
    <w:rsid w:val="0091479E"/>
    <w:rsid w:val="009223B8"/>
    <w:rsid w:val="0093029E"/>
    <w:rsid w:val="009465B8"/>
    <w:rsid w:val="00947FBA"/>
    <w:rsid w:val="00950BFD"/>
    <w:rsid w:val="00955A13"/>
    <w:rsid w:val="00964BED"/>
    <w:rsid w:val="0098024E"/>
    <w:rsid w:val="00A13523"/>
    <w:rsid w:val="00A47381"/>
    <w:rsid w:val="00A8755B"/>
    <w:rsid w:val="00B0524D"/>
    <w:rsid w:val="00B51BE0"/>
    <w:rsid w:val="00B650C2"/>
    <w:rsid w:val="00B932E1"/>
    <w:rsid w:val="00BA5A54"/>
    <w:rsid w:val="00BC7233"/>
    <w:rsid w:val="00BE4304"/>
    <w:rsid w:val="00C05F7B"/>
    <w:rsid w:val="00C134DB"/>
    <w:rsid w:val="00C15947"/>
    <w:rsid w:val="00C16D8C"/>
    <w:rsid w:val="00C24D82"/>
    <w:rsid w:val="00C405FA"/>
    <w:rsid w:val="00C5005C"/>
    <w:rsid w:val="00C50A9C"/>
    <w:rsid w:val="00C62255"/>
    <w:rsid w:val="00C736B5"/>
    <w:rsid w:val="00CA4A56"/>
    <w:rsid w:val="00CA57BA"/>
    <w:rsid w:val="00CE693F"/>
    <w:rsid w:val="00D07178"/>
    <w:rsid w:val="00D86B55"/>
    <w:rsid w:val="00DA4A73"/>
    <w:rsid w:val="00DC1927"/>
    <w:rsid w:val="00DC358A"/>
    <w:rsid w:val="00DF5643"/>
    <w:rsid w:val="00E3044B"/>
    <w:rsid w:val="00E57DC9"/>
    <w:rsid w:val="00EC2D71"/>
    <w:rsid w:val="00EC328B"/>
    <w:rsid w:val="00EE368F"/>
    <w:rsid w:val="00EE79A4"/>
    <w:rsid w:val="00F642A3"/>
    <w:rsid w:val="00F664D6"/>
    <w:rsid w:val="00FA271D"/>
    <w:rsid w:val="00FA347F"/>
    <w:rsid w:val="00FA4B52"/>
    <w:rsid w:val="00FA7722"/>
    <w:rsid w:val="00FE14DE"/>
    <w:rsid w:val="00FE544A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3399E64-2A73-4E2F-8F57-95690764D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637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183F41B3</Template>
  <TotalTime>0</TotalTime>
  <Pages>1</Pages>
  <Words>254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2</cp:revision>
  <cp:lastPrinted>2011-08-30T09:58:00Z</cp:lastPrinted>
  <dcterms:created xsi:type="dcterms:W3CDTF">2018-02-12T11:15:00Z</dcterms:created>
  <dcterms:modified xsi:type="dcterms:W3CDTF">2018-02-12T11:15:00Z</dcterms:modified>
</cp:coreProperties>
</file>