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152B6">
      <w:pPr>
        <w:pStyle w:val="Heading2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C91902">
        <w:rPr>
          <w:rFonts w:ascii="Calibri" w:hAnsi="Calibri"/>
          <w:i w:val="0"/>
          <w:sz w:val="28"/>
          <w:szCs w:val="28"/>
        </w:rPr>
        <w:t xml:space="preserve">German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D425A2" w:rsidRDefault="00D425A2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p w:rsidR="006152B6" w:rsidRDefault="006152B6" w:rsidP="006152B6">
      <w:pPr>
        <w:rPr>
          <w:b/>
          <w:sz w:val="24"/>
          <w:szCs w:val="24"/>
        </w:rPr>
      </w:pP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719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everyday words and phrases relating to personal needs and interests</w:t>
            </w:r>
            <w:r w:rsidR="007E06E8">
              <w:rPr>
                <w:rFonts w:cs="Arial"/>
              </w:rPr>
              <w:t>.</w:t>
            </w:r>
            <w:r w:rsidRPr="00BE2816">
              <w:rPr>
                <w:rFonts w:cs="Arial"/>
              </w:rPr>
              <w:t xml:space="preserve">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basic information about people, their family, home, work and hobbies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grasp the essential elements of clear, short, simple messages and recorded announcements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023150" w:rsidRDefault="00023150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BE2816" w:rsidRDefault="0036582C" w:rsidP="006152B6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understand short simple messages and texts containing basic everyday vocabulary relating to areas of personal relevance or interest or job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Default="0036582C" w:rsidP="006B7281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understa</w:t>
            </w:r>
            <w:r w:rsidR="009C06FA">
              <w:rPr>
                <w:rFonts w:cs="Arial"/>
              </w:rPr>
              <w:t>nd key information in a leaflet</w:t>
            </w:r>
            <w:r w:rsidR="007E06E8">
              <w:rPr>
                <w:rFonts w:cs="Arial"/>
              </w:rPr>
              <w:t>.</w:t>
            </w:r>
          </w:p>
          <w:p w:rsidR="0036582C" w:rsidRPr="001F155A" w:rsidRDefault="0036582C" w:rsidP="006B7281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identify key information in short newspaper/magazine reports recounting stories or events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describe my educational background, my present and most recent job</w:t>
            </w:r>
            <w:r w:rsidR="007E06E8">
              <w:rPr>
                <w:rFonts w:cs="Arial"/>
              </w:rPr>
              <w:t>.</w:t>
            </w:r>
          </w:p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ask and answer simple questions about familiar topics and routine activities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express my lik</w:t>
            </w:r>
            <w:r w:rsidR="007E06E8">
              <w:rPr>
                <w:rFonts w:cs="Arial"/>
              </w:rPr>
              <w:t>es and dislikes and my feelings.</w:t>
            </w:r>
          </w:p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write very short basic descriptions of events and activities</w:t>
            </w:r>
            <w:r w:rsidR="007E06E8">
              <w:rPr>
                <w:rFonts w:cs="Arial"/>
              </w:rPr>
              <w:t>.</w:t>
            </w:r>
          </w:p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BE2816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>I can write a simple note or letter to a friend to accept or offer an invitation, thank someone or apologise</w:t>
            </w:r>
            <w:r w:rsidR="007E06E8">
              <w:rPr>
                <w:rFonts w:cs="Arial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C06FA" w:rsidRDefault="0036582C" w:rsidP="009C06FA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 xml:space="preserve">I </w:t>
            </w:r>
            <w:r w:rsidR="009C06FA">
              <w:rPr>
                <w:rFonts w:cs="Arial"/>
              </w:rPr>
              <w:t>can write very basic standard letters/emails requesting information</w:t>
            </w:r>
            <w:r w:rsidR="007E06E8">
              <w:rPr>
                <w:rFonts w:cs="Arial"/>
              </w:rPr>
              <w:t>.</w:t>
            </w:r>
          </w:p>
          <w:p w:rsidR="0036582C" w:rsidRDefault="0036582C" w:rsidP="009C06FA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 xml:space="preserve"> 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023150" w:rsidRDefault="00023150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6582C" w:rsidRDefault="00CA46AC" w:rsidP="006B7281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</w:t>
            </w:r>
            <w:r w:rsidR="00C91902" w:rsidRPr="00C91902">
              <w:rPr>
                <w:rFonts w:cs="Arial"/>
              </w:rPr>
              <w:t xml:space="preserve"> use the perfect tense with reasonable accuracy</w:t>
            </w:r>
            <w:r w:rsidR="007E06E8">
              <w:rPr>
                <w:rFonts w:cs="Arial"/>
              </w:rPr>
              <w:t>.</w:t>
            </w:r>
          </w:p>
          <w:p w:rsidR="00C91902" w:rsidRPr="001F155A" w:rsidRDefault="00C91902" w:rsidP="006B7281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1902" w:rsidRDefault="00C91902" w:rsidP="00C91902">
            <w:pPr>
              <w:spacing w:beforeLines="20" w:before="48" w:afterLines="20" w:after="48"/>
              <w:rPr>
                <w:rFonts w:cs="Arial"/>
              </w:rPr>
            </w:pPr>
            <w:r w:rsidRPr="001F155A">
              <w:rPr>
                <w:rFonts w:cs="Arial"/>
              </w:rPr>
              <w:t xml:space="preserve">I can </w:t>
            </w:r>
            <w:r w:rsidR="003A24E0">
              <w:rPr>
                <w:rFonts w:cs="Arial"/>
              </w:rPr>
              <w:t xml:space="preserve">understand </w:t>
            </w:r>
            <w:r w:rsidR="00CA46AC">
              <w:rPr>
                <w:rFonts w:cs="Arial"/>
              </w:rPr>
              <w:t xml:space="preserve">some </w:t>
            </w:r>
            <w:r w:rsidR="003A24E0">
              <w:rPr>
                <w:rFonts w:cs="Arial"/>
              </w:rPr>
              <w:t>prepositions</w:t>
            </w:r>
            <w:r w:rsidR="00E477E5">
              <w:rPr>
                <w:rFonts w:cs="Arial"/>
              </w:rPr>
              <w:t>.</w:t>
            </w:r>
          </w:p>
          <w:p w:rsidR="0036582C" w:rsidRDefault="0036582C" w:rsidP="00C91902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91902" w:rsidRDefault="00CA46AC" w:rsidP="00C91902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I can</w:t>
            </w:r>
            <w:r w:rsidR="003A24E0">
              <w:rPr>
                <w:rFonts w:cs="Arial"/>
              </w:rPr>
              <w:t xml:space="preserve"> use comparatives and superlatives.</w:t>
            </w:r>
          </w:p>
          <w:p w:rsidR="00C91902" w:rsidRDefault="00C91902" w:rsidP="00C91902">
            <w:pPr>
              <w:spacing w:beforeLines="20" w:before="48" w:afterLines="20" w:after="48"/>
              <w:rPr>
                <w:rFonts w:cs="Arial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405A66" w:rsidRDefault="00405A66" w:rsidP="006152B6"/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23150"/>
    <w:rsid w:val="000B601D"/>
    <w:rsid w:val="000E6A75"/>
    <w:rsid w:val="00122BEC"/>
    <w:rsid w:val="0036582C"/>
    <w:rsid w:val="003A24E0"/>
    <w:rsid w:val="00405A66"/>
    <w:rsid w:val="006152B6"/>
    <w:rsid w:val="00775671"/>
    <w:rsid w:val="007D3CC0"/>
    <w:rsid w:val="007E06E8"/>
    <w:rsid w:val="00872540"/>
    <w:rsid w:val="009C06FA"/>
    <w:rsid w:val="00A64B33"/>
    <w:rsid w:val="00B70CEE"/>
    <w:rsid w:val="00C91902"/>
    <w:rsid w:val="00CA46AC"/>
    <w:rsid w:val="00D425A2"/>
    <w:rsid w:val="00E47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A003C10-2D27-4F3E-B2DB-57854570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092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F2FD5-F834-4A1F-B64E-70E7CF78E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2EE6738</Template>
  <TotalTime>0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2014-09-08T10:16:00Z</dcterms:created>
  <dcterms:modified xsi:type="dcterms:W3CDTF">2015-06-17T10:58:00Z</dcterms:modified>
</cp:coreProperties>
</file>