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A75" w:rsidRDefault="006152B6" w:rsidP="00622F9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1528B2">
        <w:rPr>
          <w:rFonts w:ascii="Calibri" w:hAnsi="Calibri"/>
          <w:i w:val="0"/>
          <w:sz w:val="28"/>
          <w:szCs w:val="28"/>
        </w:rPr>
        <w:t xml:space="preserve">German </w:t>
      </w:r>
      <w:r w:rsidR="003F4215">
        <w:rPr>
          <w:rFonts w:ascii="Calibri" w:hAnsi="Calibri"/>
          <w:i w:val="0"/>
          <w:sz w:val="28"/>
          <w:szCs w:val="28"/>
        </w:rPr>
        <w:t>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8E35C2" w:rsidRDefault="008E35C2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622F9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622F96" w:rsidRDefault="003D285C" w:rsidP="004774C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understand standard spoken language relating to familiar topics in everyday situations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understand the gist of standard spoken language </w:t>
            </w:r>
            <w:r w:rsidR="004B5325" w:rsidRPr="00622F96">
              <w:rPr>
                <w:rFonts w:cs="Arial"/>
                <w:sz w:val="22"/>
                <w:szCs w:val="22"/>
              </w:rPr>
              <w:t xml:space="preserve">relating to </w:t>
            </w:r>
            <w:r w:rsidRPr="00622F96">
              <w:rPr>
                <w:rFonts w:cs="Arial"/>
                <w:sz w:val="22"/>
                <w:szCs w:val="22"/>
              </w:rPr>
              <w:t>unfamiliar topics in everyday situations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grasp the overall meaning of some films, TV news programmes, documentaries, interviews in standard speech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4774C3" w:rsidRDefault="004774C3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grasp the overall meaning of some news items, articles and reports on a variety of topics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read texts relating to </w:t>
            </w:r>
            <w:r w:rsidR="004B5325" w:rsidRPr="00622F96">
              <w:rPr>
                <w:rFonts w:cs="Arial"/>
                <w:sz w:val="22"/>
                <w:szCs w:val="22"/>
              </w:rPr>
              <w:t>familiar topics</w:t>
            </w:r>
            <w:r w:rsidRPr="00622F96">
              <w:rPr>
                <w:rFonts w:cs="Arial"/>
                <w:sz w:val="22"/>
                <w:szCs w:val="22"/>
              </w:rPr>
              <w:t xml:space="preserve"> and readily grasp the essential meaning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understand articles on a range of topics using a dictionary and other appropriate reference resources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4B532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start, maintain and close simple face-to-face conversations on topics that are familiar and of personal interest, with appropriate use of formal or informal language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handle some practical tasks in everyday situations, including seeking and giving instructions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4876BD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take part in discussions, in which I </w:t>
            </w:r>
            <w:r w:rsidR="004876BD">
              <w:rPr>
                <w:rFonts w:cs="Arial"/>
                <w:sz w:val="22"/>
                <w:szCs w:val="22"/>
              </w:rPr>
              <w:t xml:space="preserve">can talk about </w:t>
            </w:r>
            <w:r w:rsidRPr="00622F96">
              <w:rPr>
                <w:rFonts w:cs="Arial"/>
                <w:sz w:val="22"/>
                <w:szCs w:val="22"/>
              </w:rPr>
              <w:t>and respond to opinions, feelings and att</w:t>
            </w:r>
            <w:r w:rsidR="004774C3" w:rsidRPr="00622F96">
              <w:rPr>
                <w:rFonts w:cs="Arial"/>
                <w:sz w:val="22"/>
                <w:szCs w:val="22"/>
              </w:rPr>
              <w:t>itudes, suggestions and options.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clear, detailed text on a range of subjects relating to my personal interests, work or studies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3F4215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summaries of articles on topics of general interest, or related to my work/ studies and personal interests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622F96">
            <w:pPr>
              <w:tabs>
                <w:tab w:val="left" w:pos="11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a short essay or review developing simple lines of argument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860045" w:rsidP="0086004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I can use the passive present.  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bookmarkStart w:id="18" w:name="_GoBack" w:colFirst="0" w:colLast="1"/>
            <w:r w:rsidRPr="00622F9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860045" w:rsidP="00BC6ABC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use prepositions with dative and accusative</w:t>
            </w:r>
            <w:r>
              <w:rPr>
                <w:rFonts w:cs="Arial"/>
                <w:sz w:val="22"/>
                <w:szCs w:val="22"/>
              </w:rPr>
              <w:t xml:space="preserve"> case</w:t>
            </w:r>
            <w:r w:rsidR="00BC6ABC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RPr="00BC6AB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BC6ABC" w:rsidRDefault="003D285C" w:rsidP="00BC6AB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C6ABC">
              <w:rPr>
                <w:rFonts w:cs="Arial"/>
                <w:sz w:val="22"/>
                <w:szCs w:val="22"/>
              </w:rPr>
              <w:t xml:space="preserve">I can </w:t>
            </w:r>
            <w:r w:rsidR="006964CF" w:rsidRPr="00BC6ABC">
              <w:rPr>
                <w:rFonts w:cs="Arial"/>
                <w:sz w:val="22"/>
                <w:szCs w:val="22"/>
              </w:rPr>
              <w:t xml:space="preserve">use </w:t>
            </w:r>
            <w:r w:rsidR="00BC6ABC" w:rsidRPr="00BC6ABC">
              <w:rPr>
                <w:rFonts w:cs="Arial"/>
                <w:sz w:val="22"/>
                <w:szCs w:val="22"/>
              </w:rPr>
              <w:t>verbs with dative and accusative.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BC6AB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BC6AB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tbl>
    <w:p w:rsidR="000B601D" w:rsidRPr="00BC6ABC" w:rsidRDefault="000B601D"/>
    <w:sectPr w:rsidR="000B601D" w:rsidRPr="00BC6ABC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1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16F98"/>
    <w:rsid w:val="000B601D"/>
    <w:rsid w:val="000E6A75"/>
    <w:rsid w:val="001528B2"/>
    <w:rsid w:val="002D2728"/>
    <w:rsid w:val="003245E5"/>
    <w:rsid w:val="0036582C"/>
    <w:rsid w:val="003D285C"/>
    <w:rsid w:val="003F4215"/>
    <w:rsid w:val="00405A66"/>
    <w:rsid w:val="004774C3"/>
    <w:rsid w:val="004876BD"/>
    <w:rsid w:val="004B5325"/>
    <w:rsid w:val="006152B6"/>
    <w:rsid w:val="00622F96"/>
    <w:rsid w:val="006964CF"/>
    <w:rsid w:val="00775671"/>
    <w:rsid w:val="007D3CC0"/>
    <w:rsid w:val="00860045"/>
    <w:rsid w:val="00886D50"/>
    <w:rsid w:val="008E35C2"/>
    <w:rsid w:val="00A17624"/>
    <w:rsid w:val="00B5392D"/>
    <w:rsid w:val="00BC6ABC"/>
    <w:rsid w:val="00D027A0"/>
    <w:rsid w:val="00D8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C7D263"/>
  <w15:docId w15:val="{6FBFE5E0-03AA-40AC-8933-C9EA467DE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C63B1F-B2F4-42D5-8C6C-33C7283F8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13A6BDA7</Template>
  <TotalTime>34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Robery, Elisabeth</cp:lastModifiedBy>
  <cp:revision>3</cp:revision>
  <cp:lastPrinted>2013-09-17T16:11:00Z</cp:lastPrinted>
  <dcterms:created xsi:type="dcterms:W3CDTF">2016-06-23T10:54:00Z</dcterms:created>
  <dcterms:modified xsi:type="dcterms:W3CDTF">2019-09-11T16:01:00Z</dcterms:modified>
</cp:coreProperties>
</file>