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3A72" w:rsidRDefault="00EB5940" w:rsidP="00EB5940">
      <w:pPr>
        <w:pStyle w:val="Heading2"/>
        <w:jc w:val="center"/>
        <w:rPr>
          <w:rFonts w:ascii="Calibri" w:hAnsi="Calibri"/>
          <w:i w:val="0"/>
          <w:sz w:val="28"/>
          <w:szCs w:val="28"/>
        </w:rPr>
      </w:pPr>
      <w:bookmarkStart w:id="0" w:name="_Toc208470908"/>
      <w:bookmarkStart w:id="1" w:name="_Toc208471158"/>
      <w:bookmarkStart w:id="2" w:name="_Toc208472616"/>
      <w:bookmarkStart w:id="3" w:name="_Toc208472748"/>
      <w:bookmarkStart w:id="4" w:name="_Toc208473387"/>
      <w:bookmarkStart w:id="5" w:name="_Toc208473659"/>
      <w:bookmarkStart w:id="6" w:name="_Toc208473727"/>
      <w:bookmarkStart w:id="7" w:name="_Toc209019895"/>
      <w:bookmarkStart w:id="8" w:name="_Toc208470910"/>
      <w:bookmarkStart w:id="9" w:name="_Toc208471160"/>
      <w:bookmarkStart w:id="10" w:name="_Toc208472618"/>
      <w:bookmarkStart w:id="11" w:name="_Toc208472750"/>
      <w:bookmarkStart w:id="12" w:name="_Toc208473389"/>
      <w:bookmarkStart w:id="13" w:name="_Toc208473661"/>
      <w:bookmarkStart w:id="14" w:name="_Toc208473729"/>
      <w:bookmarkStart w:id="15" w:name="_Toc208474166"/>
      <w:bookmarkStart w:id="16" w:name="_Toc214097628"/>
      <w:bookmarkStart w:id="17" w:name="_Toc214097634"/>
      <w:r>
        <w:rPr>
          <w:rFonts w:ascii="Calibri" w:hAnsi="Calibri"/>
          <w:i w:val="0"/>
          <w:sz w:val="28"/>
          <w:szCs w:val="28"/>
        </w:rPr>
        <w:t>Can-do competence statements</w:t>
      </w:r>
      <w:r>
        <w:rPr>
          <w:rFonts w:ascii="Calibri" w:hAnsi="Calibri"/>
          <w:i w:val="0"/>
          <w:sz w:val="28"/>
          <w:szCs w:val="28"/>
        </w:rPr>
        <w:br/>
      </w:r>
      <w:r w:rsidR="005532E8">
        <w:rPr>
          <w:rFonts w:ascii="Calibri" w:hAnsi="Calibri"/>
          <w:i w:val="0"/>
          <w:sz w:val="28"/>
          <w:szCs w:val="28"/>
        </w:rPr>
        <w:t>Italian</w:t>
      </w:r>
      <w:r>
        <w:rPr>
          <w:rFonts w:ascii="Calibri" w:hAnsi="Calibri"/>
          <w:i w:val="0"/>
          <w:sz w:val="28"/>
          <w:szCs w:val="28"/>
        </w:rPr>
        <w:t xml:space="preserve"> Higher Intermediate </w:t>
      </w:r>
    </w:p>
    <w:p w:rsidR="00EB5940" w:rsidRDefault="00EB5940" w:rsidP="00EB59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</w:p>
    <w:p w:rsidR="00EB5940" w:rsidRDefault="00EB5940" w:rsidP="00EB59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Student’s name: ____________________________________________________________________</w:t>
      </w:r>
    </w:p>
    <w:p w:rsidR="00EB5940" w:rsidRDefault="00EB5940" w:rsidP="00EB59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Tutor’s name: ______________________________________________________________________</w:t>
      </w:r>
    </w:p>
    <w:p w:rsidR="00EB5940" w:rsidRDefault="00EB5940" w:rsidP="00EB59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Group occurrence: __________________________________________________________________</w:t>
      </w:r>
    </w:p>
    <w:p w:rsidR="000D73F2" w:rsidRDefault="000D73F2" w:rsidP="00EB59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Date: _____________________________________________________________________________</w:t>
      </w:r>
      <w:bookmarkStart w:id="18" w:name="_GoBack"/>
      <w:bookmarkEnd w:id="18"/>
    </w:p>
    <w:p w:rsidR="00E11E50" w:rsidRDefault="00E11E50" w:rsidP="00EB59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</w:p>
    <w:tbl>
      <w:tblPr>
        <w:tblW w:w="10348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7797"/>
        <w:gridCol w:w="992"/>
        <w:gridCol w:w="992"/>
      </w:tblGrid>
      <w:tr w:rsidR="008A7813" w:rsidTr="00CE3A72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A7813" w:rsidRDefault="008A7813">
            <w:pPr>
              <w:rPr>
                <w:b/>
                <w:sz w:val="24"/>
                <w:szCs w:val="24"/>
              </w:rPr>
            </w:pP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A7813" w:rsidRDefault="008A781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LISTENING</w:t>
            </w:r>
          </w:p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A7813" w:rsidRPr="008A7813" w:rsidRDefault="008A7813">
            <w:pPr>
              <w:rPr>
                <w:rFonts w:eastAsia="SimSun"/>
                <w:b/>
                <w:sz w:val="16"/>
                <w:szCs w:val="16"/>
              </w:rPr>
            </w:pPr>
            <w:r w:rsidRPr="008A7813">
              <w:rPr>
                <w:b/>
                <w:sz w:val="16"/>
                <w:szCs w:val="16"/>
              </w:rPr>
              <w:t>Working towards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A7813" w:rsidRPr="008D236F" w:rsidRDefault="008A7813">
            <w:pPr>
              <w:rPr>
                <w:rFonts w:eastAsia="SimSun"/>
                <w:b/>
                <w:sz w:val="16"/>
                <w:szCs w:val="16"/>
              </w:rPr>
            </w:pPr>
            <w:r w:rsidRPr="008D236F">
              <w:rPr>
                <w:b/>
                <w:sz w:val="16"/>
                <w:szCs w:val="16"/>
              </w:rPr>
              <w:t>Achieved</w:t>
            </w:r>
          </w:p>
        </w:tc>
      </w:tr>
      <w:tr w:rsidR="00E11E50" w:rsidTr="00CE3A72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E11E50" w:rsidRPr="00CE3A72" w:rsidRDefault="00E11E50" w:rsidP="00856623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E3A72">
              <w:rPr>
                <w:rFonts w:cs="Arial"/>
                <w:sz w:val="22"/>
                <w:szCs w:val="22"/>
              </w:rPr>
              <w:t>L1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E11E50" w:rsidRPr="00CE3A72" w:rsidRDefault="00E11E50" w:rsidP="00A63033">
            <w:pPr>
              <w:rPr>
                <w:rFonts w:eastAsia="SimSun"/>
                <w:b/>
                <w:sz w:val="22"/>
                <w:szCs w:val="22"/>
              </w:rPr>
            </w:pPr>
            <w:r w:rsidRPr="00CE3A72">
              <w:rPr>
                <w:rFonts w:cs="Arial"/>
                <w:sz w:val="22"/>
                <w:szCs w:val="22"/>
              </w:rPr>
              <w:t>I can identify information, ideas and opinions in extended speech, provided the topic is reasonably familiar (i.e. In my area of work or study) and delivered in standard spoken language</w:t>
            </w:r>
            <w:r w:rsidR="00CE3A72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11E50" w:rsidTr="00CE3A72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E11E50" w:rsidRPr="00CE3A72" w:rsidRDefault="00E11E50" w:rsidP="00856623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E3A72">
              <w:rPr>
                <w:rFonts w:cs="Arial"/>
                <w:sz w:val="22"/>
                <w:szCs w:val="22"/>
              </w:rPr>
              <w:t>L2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E11E50" w:rsidRDefault="00E11E50" w:rsidP="00856623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E3A72">
              <w:rPr>
                <w:rFonts w:cs="Arial"/>
                <w:sz w:val="22"/>
                <w:szCs w:val="22"/>
              </w:rPr>
              <w:t>I can understand the main points of authentic spoken passages or conversations in a range of different contexts</w:t>
            </w:r>
            <w:r w:rsidR="00CE3A72">
              <w:rPr>
                <w:rFonts w:cs="Arial"/>
                <w:sz w:val="22"/>
                <w:szCs w:val="22"/>
              </w:rPr>
              <w:t>.</w:t>
            </w:r>
          </w:p>
          <w:p w:rsidR="00CE3A72" w:rsidRPr="00CE3A72" w:rsidRDefault="00CE3A72" w:rsidP="00856623">
            <w:pPr>
              <w:spacing w:beforeLines="20" w:before="48" w:afterLines="20" w:after="48"/>
              <w:rPr>
                <w:rFonts w:eastAsia="SimSun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11E50" w:rsidTr="00CE3A72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1E50" w:rsidRDefault="00E11E50" w:rsidP="00856623">
            <w:pPr>
              <w:spacing w:beforeLines="20" w:before="48" w:afterLines="20" w:after="48"/>
              <w:rPr>
                <w:b/>
                <w:sz w:val="24"/>
                <w:szCs w:val="24"/>
              </w:rPr>
            </w:pP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11E50" w:rsidRDefault="00E11E50" w:rsidP="00856623">
            <w:pPr>
              <w:spacing w:beforeLines="20" w:before="48" w:afterLines="20" w:after="48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READING</w:t>
            </w:r>
          </w:p>
          <w:p w:rsidR="00E11E50" w:rsidRPr="00A86B6C" w:rsidRDefault="00E11E50" w:rsidP="00856623">
            <w:pPr>
              <w:spacing w:beforeLines="20" w:before="48" w:afterLines="20" w:after="48"/>
              <w:rPr>
                <w:rFonts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11E50" w:rsidTr="00CE3A72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E11E50" w:rsidRPr="00CE3A72" w:rsidRDefault="00E11E50" w:rsidP="00856623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E3A72">
              <w:rPr>
                <w:rFonts w:cs="Arial"/>
                <w:sz w:val="22"/>
                <w:szCs w:val="22"/>
              </w:rPr>
              <w:t>R1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E11E50" w:rsidRPr="00CE3A72" w:rsidRDefault="00E11E50" w:rsidP="00856623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E3A72">
              <w:rPr>
                <w:rFonts w:cs="Arial"/>
                <w:sz w:val="22"/>
                <w:szCs w:val="22"/>
              </w:rPr>
              <w:t>I can read and understand articles and reports in which writers express opinions or viewpoints</w:t>
            </w:r>
            <w:r w:rsidR="00CE3A72">
              <w:rPr>
                <w:rFonts w:cs="Arial"/>
                <w:sz w:val="22"/>
                <w:szCs w:val="22"/>
              </w:rPr>
              <w:t>.</w:t>
            </w:r>
          </w:p>
          <w:p w:rsidR="00E11E50" w:rsidRPr="00CE3A72" w:rsidRDefault="00E11E50" w:rsidP="00856623">
            <w:pPr>
              <w:spacing w:beforeLines="20" w:before="48" w:afterLines="20" w:after="48"/>
              <w:rPr>
                <w:rFonts w:eastAsia="SimSun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11E50" w:rsidTr="00CE3A72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E11E50" w:rsidRPr="00CE3A72" w:rsidRDefault="00E11E50" w:rsidP="00856623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E3A72">
              <w:rPr>
                <w:rFonts w:cs="Arial"/>
                <w:sz w:val="22"/>
                <w:szCs w:val="22"/>
              </w:rPr>
              <w:t>R2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E11E50" w:rsidRDefault="00E11E50" w:rsidP="00856623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E3A72">
              <w:rPr>
                <w:rFonts w:cs="Arial"/>
                <w:sz w:val="22"/>
                <w:szCs w:val="22"/>
              </w:rPr>
              <w:t>I can infer meaning from a range of complex texts</w:t>
            </w:r>
            <w:r w:rsidR="003349A7">
              <w:rPr>
                <w:rFonts w:cs="Arial"/>
                <w:sz w:val="22"/>
                <w:szCs w:val="22"/>
              </w:rPr>
              <w:t>.</w:t>
            </w:r>
          </w:p>
          <w:p w:rsidR="00CE3A72" w:rsidRPr="00CE3A72" w:rsidRDefault="00CE3A72" w:rsidP="00856623">
            <w:pPr>
              <w:spacing w:beforeLines="20" w:before="48" w:afterLines="20" w:after="48"/>
              <w:rPr>
                <w:rFonts w:eastAsia="SimSun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11E50" w:rsidTr="00CE3A72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1E50" w:rsidRDefault="00E11E50" w:rsidP="00856623">
            <w:pPr>
              <w:spacing w:beforeLines="20" w:before="48" w:afterLines="20" w:after="48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11E50" w:rsidRDefault="00E11E50" w:rsidP="00856623">
            <w:pPr>
              <w:spacing w:beforeLines="20" w:before="48" w:afterLines="20" w:after="48"/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SPEAKING</w:t>
            </w:r>
          </w:p>
          <w:p w:rsidR="00E11E50" w:rsidRPr="00A86B6C" w:rsidRDefault="00E11E50" w:rsidP="00856623">
            <w:pPr>
              <w:spacing w:beforeLines="20" w:before="48" w:afterLines="20" w:after="48"/>
              <w:rPr>
                <w:rFonts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11E50" w:rsidTr="00CE3A72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E11E50" w:rsidRPr="00CE3A72" w:rsidRDefault="00E11E50" w:rsidP="00856623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E3A72">
              <w:rPr>
                <w:rFonts w:cs="Arial"/>
                <w:sz w:val="22"/>
                <w:szCs w:val="22"/>
              </w:rPr>
              <w:t>S1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E11E50" w:rsidRDefault="00E11E50" w:rsidP="00127C2A">
            <w:pPr>
              <w:rPr>
                <w:rFonts w:cs="Arial"/>
                <w:sz w:val="22"/>
                <w:szCs w:val="22"/>
              </w:rPr>
            </w:pPr>
            <w:r w:rsidRPr="00CE3A72">
              <w:rPr>
                <w:rFonts w:cs="Arial"/>
                <w:sz w:val="22"/>
                <w:szCs w:val="22"/>
              </w:rPr>
              <w:t>I can give clear, detailed descriptions and factual information on a range of subjects related to personal, cultural, social or work issues</w:t>
            </w:r>
            <w:r w:rsidR="00CE3A72">
              <w:rPr>
                <w:rFonts w:cs="Arial"/>
                <w:sz w:val="22"/>
                <w:szCs w:val="22"/>
              </w:rPr>
              <w:t>.</w:t>
            </w:r>
          </w:p>
          <w:p w:rsidR="00CE3A72" w:rsidRPr="00CE3A72" w:rsidRDefault="00CE3A72" w:rsidP="00127C2A">
            <w:pPr>
              <w:rPr>
                <w:rFonts w:eastAsia="SimSun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11E50" w:rsidTr="00CE3A72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E11E50" w:rsidRPr="00CE3A72" w:rsidRDefault="00E11E50" w:rsidP="00856623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E3A72">
              <w:rPr>
                <w:rFonts w:cs="Arial"/>
                <w:sz w:val="22"/>
                <w:szCs w:val="22"/>
              </w:rPr>
              <w:t>S2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E11E50" w:rsidRPr="00CE3A72" w:rsidRDefault="00E11E50" w:rsidP="00CE3A72">
            <w:pPr>
              <w:rPr>
                <w:rFonts w:eastAsia="SimSun"/>
                <w:b/>
                <w:sz w:val="22"/>
                <w:szCs w:val="22"/>
              </w:rPr>
            </w:pPr>
            <w:r w:rsidRPr="00CE3A72">
              <w:rPr>
                <w:rFonts w:cs="Arial"/>
                <w:sz w:val="22"/>
                <w:szCs w:val="22"/>
              </w:rPr>
              <w:t>I can participate fully in conversations on general topics with a degree of fluency and naturalness, and appropriate use of formal or informal language explaining a viewpoint and giving advantages and disadvantages</w:t>
            </w:r>
            <w:r w:rsidR="00CE3A72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11E50" w:rsidTr="00CE3A72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E11E50" w:rsidRPr="00CE3A72" w:rsidRDefault="00E11E50" w:rsidP="00856623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E3A72">
              <w:rPr>
                <w:rFonts w:cs="Arial"/>
                <w:sz w:val="22"/>
                <w:szCs w:val="22"/>
              </w:rPr>
              <w:t>S3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E11E50" w:rsidRPr="00CE3A72" w:rsidRDefault="00E11E50" w:rsidP="00127C2A">
            <w:pPr>
              <w:rPr>
                <w:rFonts w:eastAsia="SimSun"/>
                <w:b/>
                <w:sz w:val="22"/>
                <w:szCs w:val="22"/>
              </w:rPr>
            </w:pPr>
            <w:r w:rsidRPr="00CE3A72">
              <w:rPr>
                <w:rFonts w:cs="Arial"/>
                <w:sz w:val="22"/>
                <w:szCs w:val="22"/>
              </w:rPr>
              <w:t>I can present a clear coherent argument, linking ideas logically and expanding and supporting my points with appropriate examples in my area of special interest, highlighting significant points and relevant supporting detail</w:t>
            </w:r>
            <w:r w:rsidR="00CE3A72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11E50" w:rsidTr="00CE3A72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1E50" w:rsidRDefault="00E11E50" w:rsidP="00856623">
            <w:pPr>
              <w:spacing w:beforeLines="20" w:before="48" w:afterLines="20" w:after="48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11E50" w:rsidRDefault="00E11E50" w:rsidP="00856623">
            <w:pPr>
              <w:spacing w:beforeLines="20" w:before="48" w:afterLines="20" w:after="48"/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WRITING</w:t>
            </w:r>
          </w:p>
          <w:p w:rsidR="00E11E50" w:rsidRPr="00A86B6C" w:rsidRDefault="00E11E50" w:rsidP="00856623">
            <w:pPr>
              <w:spacing w:beforeLines="20" w:before="48" w:afterLines="20" w:after="48"/>
              <w:rPr>
                <w:rFonts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11E50" w:rsidTr="00CE3A72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E11E50" w:rsidRPr="00CE3A72" w:rsidRDefault="00E11E50" w:rsidP="00856623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E3A72">
              <w:rPr>
                <w:rFonts w:cs="Arial"/>
                <w:sz w:val="22"/>
                <w:szCs w:val="22"/>
              </w:rPr>
              <w:t>W1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E11E50" w:rsidRDefault="00E11E50" w:rsidP="00D56E01">
            <w:pPr>
              <w:rPr>
                <w:rFonts w:cs="Arial"/>
                <w:sz w:val="22"/>
                <w:szCs w:val="22"/>
              </w:rPr>
            </w:pPr>
            <w:r w:rsidRPr="00CE3A72">
              <w:rPr>
                <w:rFonts w:cs="Arial"/>
                <w:sz w:val="22"/>
                <w:szCs w:val="22"/>
              </w:rPr>
              <w:t>I can write letters highlighting the personal significance of events and experiences and expressing a variety of views and feelings</w:t>
            </w:r>
            <w:r w:rsidR="00CE3A72">
              <w:rPr>
                <w:rFonts w:cs="Arial"/>
                <w:sz w:val="22"/>
                <w:szCs w:val="22"/>
              </w:rPr>
              <w:t>.</w:t>
            </w:r>
          </w:p>
          <w:p w:rsidR="00CE3A72" w:rsidRPr="00CE3A72" w:rsidRDefault="00CE3A72" w:rsidP="00D56E01">
            <w:pPr>
              <w:rPr>
                <w:rFonts w:eastAsia="SimSun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11E50" w:rsidTr="00CE3A72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E11E50" w:rsidRPr="00CE3A72" w:rsidRDefault="00E11E50" w:rsidP="00856623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E3A72">
              <w:rPr>
                <w:rFonts w:cs="Arial"/>
                <w:sz w:val="22"/>
                <w:szCs w:val="22"/>
              </w:rPr>
              <w:t>W2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E11E50" w:rsidRPr="00CE3A72" w:rsidRDefault="00E11E50" w:rsidP="00D56E01">
            <w:pPr>
              <w:rPr>
                <w:rFonts w:cs="Arial"/>
                <w:sz w:val="22"/>
                <w:szCs w:val="22"/>
              </w:rPr>
            </w:pPr>
            <w:r w:rsidRPr="00CE3A72">
              <w:rPr>
                <w:rFonts w:cs="Arial"/>
                <w:sz w:val="22"/>
                <w:szCs w:val="22"/>
              </w:rPr>
              <w:t>I can write letters which are more or less formal, according to how well I know the person I am writing to</w:t>
            </w:r>
            <w:r w:rsidR="00CE3A72">
              <w:rPr>
                <w:rFonts w:cs="Arial"/>
                <w:sz w:val="22"/>
                <w:szCs w:val="22"/>
              </w:rPr>
              <w:t>.</w:t>
            </w:r>
          </w:p>
          <w:p w:rsidR="00E11E50" w:rsidRPr="00CE3A72" w:rsidRDefault="00E11E50" w:rsidP="00D56E01">
            <w:pPr>
              <w:rPr>
                <w:rFonts w:eastAsia="SimSun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11E50" w:rsidTr="00CE3A72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E11E50" w:rsidRPr="00CE3A72" w:rsidRDefault="00E11E50" w:rsidP="00856623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E3A72">
              <w:rPr>
                <w:rFonts w:cs="Arial"/>
                <w:sz w:val="22"/>
                <w:szCs w:val="22"/>
              </w:rPr>
              <w:t>W3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E11E50" w:rsidRDefault="00E11E50" w:rsidP="00E11E50">
            <w:pPr>
              <w:rPr>
                <w:rFonts w:cs="Arial"/>
                <w:sz w:val="22"/>
                <w:szCs w:val="22"/>
              </w:rPr>
            </w:pPr>
            <w:r w:rsidRPr="00CE3A72">
              <w:rPr>
                <w:rFonts w:cs="Arial"/>
                <w:sz w:val="22"/>
                <w:szCs w:val="22"/>
              </w:rPr>
              <w:t>I can structure my writing to produce coherent texts in an appropriate register for different purposes (formal and/or informal)</w:t>
            </w:r>
            <w:r w:rsidR="00CE3A72">
              <w:rPr>
                <w:rFonts w:cs="Arial"/>
                <w:sz w:val="22"/>
                <w:szCs w:val="22"/>
              </w:rPr>
              <w:t>.</w:t>
            </w:r>
          </w:p>
          <w:p w:rsidR="00CE3A72" w:rsidRPr="00CE3A72" w:rsidRDefault="00CE3A72" w:rsidP="00E11E50">
            <w:pPr>
              <w:rPr>
                <w:rFonts w:eastAsia="SimSun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E11E50" w:rsidRDefault="00E11E50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tbl>
    <w:p w:rsidR="000A7771" w:rsidRDefault="000A7771" w:rsidP="007C5E7D"/>
    <w:p w:rsidR="00E11E50" w:rsidRDefault="00E11E50" w:rsidP="007C5E7D"/>
    <w:p w:rsidR="00E11E50" w:rsidRDefault="00E11E50" w:rsidP="007C5E7D"/>
    <w:sectPr w:rsidR="00E11E50" w:rsidSect="007C5E7D">
      <w:pgSz w:w="11906" w:h="16838" w:code="9"/>
      <w:pgMar w:top="737" w:right="1440" w:bottom="737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93369" w:rsidRDefault="00893369">
      <w:r>
        <w:separator/>
      </w:r>
    </w:p>
  </w:endnote>
  <w:endnote w:type="continuationSeparator" w:id="0">
    <w:p w:rsidR="00893369" w:rsidRDefault="008933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93369" w:rsidRDefault="00893369">
      <w:r>
        <w:separator/>
      </w:r>
    </w:p>
  </w:footnote>
  <w:footnote w:type="continuationSeparator" w:id="0">
    <w:p w:rsidR="00893369" w:rsidRDefault="0089336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7722"/>
    <w:rsid w:val="00006081"/>
    <w:rsid w:val="00022389"/>
    <w:rsid w:val="00040A0B"/>
    <w:rsid w:val="00051F22"/>
    <w:rsid w:val="000553A6"/>
    <w:rsid w:val="0006114A"/>
    <w:rsid w:val="0006396F"/>
    <w:rsid w:val="000A7771"/>
    <w:rsid w:val="000D402E"/>
    <w:rsid w:val="000D73F2"/>
    <w:rsid w:val="000E395E"/>
    <w:rsid w:val="000F7BCE"/>
    <w:rsid w:val="00102A5B"/>
    <w:rsid w:val="00105440"/>
    <w:rsid w:val="001607FC"/>
    <w:rsid w:val="001709F8"/>
    <w:rsid w:val="001739FF"/>
    <w:rsid w:val="001918D0"/>
    <w:rsid w:val="001A5034"/>
    <w:rsid w:val="001B25C7"/>
    <w:rsid w:val="001B2EB6"/>
    <w:rsid w:val="001F6086"/>
    <w:rsid w:val="002145A6"/>
    <w:rsid w:val="0021606C"/>
    <w:rsid w:val="00217B86"/>
    <w:rsid w:val="0022030D"/>
    <w:rsid w:val="0024546F"/>
    <w:rsid w:val="00264B55"/>
    <w:rsid w:val="002678D5"/>
    <w:rsid w:val="002C21D0"/>
    <w:rsid w:val="002F49CA"/>
    <w:rsid w:val="003349A7"/>
    <w:rsid w:val="0034433F"/>
    <w:rsid w:val="00381C44"/>
    <w:rsid w:val="00382456"/>
    <w:rsid w:val="003907D0"/>
    <w:rsid w:val="003926C5"/>
    <w:rsid w:val="003A3DA8"/>
    <w:rsid w:val="003B7C0C"/>
    <w:rsid w:val="003D7DDC"/>
    <w:rsid w:val="0040715D"/>
    <w:rsid w:val="004105CF"/>
    <w:rsid w:val="0041502F"/>
    <w:rsid w:val="004208EA"/>
    <w:rsid w:val="0042493C"/>
    <w:rsid w:val="00463E4F"/>
    <w:rsid w:val="004918BA"/>
    <w:rsid w:val="004A148D"/>
    <w:rsid w:val="004B5C2D"/>
    <w:rsid w:val="004F7B37"/>
    <w:rsid w:val="005532E8"/>
    <w:rsid w:val="0059458F"/>
    <w:rsid w:val="005B236E"/>
    <w:rsid w:val="005D480E"/>
    <w:rsid w:val="005F05A9"/>
    <w:rsid w:val="00601CB2"/>
    <w:rsid w:val="006718DD"/>
    <w:rsid w:val="00675EB0"/>
    <w:rsid w:val="006C6B5B"/>
    <w:rsid w:val="006F418B"/>
    <w:rsid w:val="006F5090"/>
    <w:rsid w:val="00706334"/>
    <w:rsid w:val="007202A6"/>
    <w:rsid w:val="00746ADB"/>
    <w:rsid w:val="00755FDC"/>
    <w:rsid w:val="0077601B"/>
    <w:rsid w:val="007C5E7D"/>
    <w:rsid w:val="0080476A"/>
    <w:rsid w:val="00820DED"/>
    <w:rsid w:val="00856623"/>
    <w:rsid w:val="00877CBC"/>
    <w:rsid w:val="00890C08"/>
    <w:rsid w:val="00893369"/>
    <w:rsid w:val="008A7813"/>
    <w:rsid w:val="008D236F"/>
    <w:rsid w:val="008D38B7"/>
    <w:rsid w:val="008D7D9A"/>
    <w:rsid w:val="008F4978"/>
    <w:rsid w:val="009223B8"/>
    <w:rsid w:val="0093029E"/>
    <w:rsid w:val="009465B8"/>
    <w:rsid w:val="00A47381"/>
    <w:rsid w:val="00A8755B"/>
    <w:rsid w:val="00AB55E4"/>
    <w:rsid w:val="00B51BE0"/>
    <w:rsid w:val="00B650C2"/>
    <w:rsid w:val="00B932E1"/>
    <w:rsid w:val="00BA5A54"/>
    <w:rsid w:val="00BC7233"/>
    <w:rsid w:val="00BE4304"/>
    <w:rsid w:val="00C05F7B"/>
    <w:rsid w:val="00C134DB"/>
    <w:rsid w:val="00C15947"/>
    <w:rsid w:val="00C16D8C"/>
    <w:rsid w:val="00C62255"/>
    <w:rsid w:val="00C736B5"/>
    <w:rsid w:val="00CA4A56"/>
    <w:rsid w:val="00CA57BA"/>
    <w:rsid w:val="00CE3A72"/>
    <w:rsid w:val="00CE693F"/>
    <w:rsid w:val="00D07178"/>
    <w:rsid w:val="00D1086F"/>
    <w:rsid w:val="00D86B55"/>
    <w:rsid w:val="00DA4A73"/>
    <w:rsid w:val="00DC1927"/>
    <w:rsid w:val="00DD2C09"/>
    <w:rsid w:val="00E11E50"/>
    <w:rsid w:val="00E17A80"/>
    <w:rsid w:val="00E2723B"/>
    <w:rsid w:val="00E3044B"/>
    <w:rsid w:val="00E57DC9"/>
    <w:rsid w:val="00E72C9E"/>
    <w:rsid w:val="00EB5940"/>
    <w:rsid w:val="00EC2D71"/>
    <w:rsid w:val="00EC328B"/>
    <w:rsid w:val="00FA271D"/>
    <w:rsid w:val="00FA347F"/>
    <w:rsid w:val="00FA7722"/>
    <w:rsid w:val="00FE14DE"/>
    <w:rsid w:val="00FE5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AEEC06CE-C264-4CC6-9E2B-6E53C14AB3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A7722"/>
    <w:rPr>
      <w:rFonts w:ascii="Arial" w:eastAsia="Times New Roman" w:hAnsi="Arial"/>
    </w:rPr>
  </w:style>
  <w:style w:type="paragraph" w:styleId="Heading2">
    <w:name w:val="heading 2"/>
    <w:basedOn w:val="Normal"/>
    <w:next w:val="Normal"/>
    <w:link w:val="Heading2Char"/>
    <w:qFormat/>
    <w:rsid w:val="00FA7722"/>
    <w:pPr>
      <w:keepNext/>
      <w:spacing w:before="120" w:after="120" w:line="360" w:lineRule="atLeast"/>
      <w:outlineLvl w:val="1"/>
    </w:pPr>
    <w:rPr>
      <w:b/>
      <w:i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FA7722"/>
    <w:rPr>
      <w:rFonts w:ascii="Arial" w:eastAsia="Times New Roman" w:hAnsi="Arial"/>
      <w:b/>
      <w:i/>
      <w:sz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FA772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A7722"/>
    <w:rPr>
      <w:rFonts w:ascii="Arial" w:eastAsia="Times New Roman" w:hAnsi="Arial"/>
      <w:lang w:eastAsia="en-GB"/>
    </w:rPr>
  </w:style>
  <w:style w:type="paragraph" w:styleId="Footer">
    <w:name w:val="footer"/>
    <w:basedOn w:val="Normal"/>
    <w:link w:val="FooterChar"/>
    <w:uiPriority w:val="99"/>
    <w:semiHidden/>
    <w:unhideWhenUsed/>
    <w:rsid w:val="007C5E7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C5E7D"/>
    <w:rPr>
      <w:rFonts w:ascii="Arial" w:eastAsia="Times New Roman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641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FF45963C</Template>
  <TotalTime>0</TotalTime>
  <Pages>1</Pages>
  <Words>254</Words>
  <Characters>1693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1944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lcsgax</dc:creator>
  <cp:lastModifiedBy>Howe, Susana</cp:lastModifiedBy>
  <cp:revision>3</cp:revision>
  <cp:lastPrinted>2010-09-16T15:03:00Z</cp:lastPrinted>
  <dcterms:created xsi:type="dcterms:W3CDTF">2014-09-08T11:10:00Z</dcterms:created>
  <dcterms:modified xsi:type="dcterms:W3CDTF">2015-06-17T11:05:00Z</dcterms:modified>
</cp:coreProperties>
</file>