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C9E" w:rsidRDefault="002D71AF" w:rsidP="002D71AF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Italian Advanced 2  </w:t>
      </w:r>
    </w:p>
    <w:p w:rsidR="002D71AF" w:rsidRDefault="002D71AF" w:rsidP="002D71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2D71AF" w:rsidRDefault="002D71AF" w:rsidP="002D71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2D71AF" w:rsidRDefault="002D71AF" w:rsidP="002D71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2D71AF" w:rsidRDefault="002D71AF" w:rsidP="002D71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EF6A84" w:rsidRDefault="00EF6A84" w:rsidP="002D71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2D71AF" w:rsidRDefault="002D71AF" w:rsidP="002D71AF">
      <w:pPr>
        <w:rPr>
          <w:b/>
          <w:sz w:val="24"/>
          <w:szCs w:val="24"/>
        </w:rPr>
      </w:pP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969"/>
        <w:gridCol w:w="1133"/>
        <w:gridCol w:w="1134"/>
      </w:tblGrid>
      <w:tr w:rsidR="00F676A7" w:rsidTr="001E6C9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6F333E">
            <w:pPr>
              <w:rPr>
                <w:b/>
                <w:sz w:val="24"/>
                <w:szCs w:val="24"/>
              </w:rPr>
            </w:pP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76A7" w:rsidRPr="00B932E1" w:rsidRDefault="00F676A7" w:rsidP="006F333E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76A7" w:rsidRPr="00B932E1" w:rsidRDefault="00F676A7" w:rsidP="006F333E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understand extended speech in unfamiliar contexts and can summarise the key points and most of the details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  <w:p w:rsidR="001E6C9E" w:rsidRPr="001E6C9E" w:rsidRDefault="001E6C9E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understand a wide range of recorded and broadcast audio material, including some non-standard usage and identify finer points of detail including implicit attitudes and relationships between speakers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1E6C9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BB08E2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1E6C9E" w:rsidRPr="00606976" w:rsidRDefault="001E6C9E" w:rsidP="00BB08E2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read contemporary literary texts with the occasional use of a dictionary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  <w:p w:rsidR="001E6C9E" w:rsidRPr="001E6C9E" w:rsidRDefault="001E6C9E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extract information, ideas and opinions from highly specialised texts, for example research reports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  <w:p w:rsidR="001E6C9E" w:rsidRPr="001E6C9E" w:rsidRDefault="001E6C9E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1E6C9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1E6C9E" w:rsidRPr="00606976" w:rsidRDefault="001E6C9E" w:rsidP="00BB08E2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give a clear, well-structured presentation on a complex subject in my area of work, study or special interest, expanding and supporting points of view with appropriate reasons and examples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argue a formal position convincingly, responding to questions and comments and answering complex lines of counter argument fluently, spontaneously and appropriately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participate fully in an interview, as either interviewer or interviewee, fluently expanding and developing the point under discussion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1E6C9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1E6C9E" w:rsidRPr="00606976" w:rsidRDefault="001E6C9E" w:rsidP="00BB08E2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write fluently and accurately on a wide range of topics related to my job, studies or personal interests, varying my vocabulary and style according to the context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write accurate formal letters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  <w:p w:rsidR="001E6C9E" w:rsidRDefault="001E6C9E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  <w:p w:rsidR="001E6C9E" w:rsidRPr="001E6C9E" w:rsidRDefault="001E6C9E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F676A7" w:rsidTr="00F676A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Pr="001E6C9E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6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F676A7" w:rsidRDefault="00F676A7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E6C9E">
              <w:rPr>
                <w:rFonts w:cs="Arial"/>
                <w:sz w:val="22"/>
                <w:szCs w:val="22"/>
              </w:rPr>
              <w:t>I can write clear, detailed descriptions and imaginative texts in an assured, personal, natural style appropriate to the reader in mind</w:t>
            </w:r>
            <w:r w:rsidR="001E6C9E">
              <w:rPr>
                <w:rFonts w:cs="Arial"/>
                <w:sz w:val="22"/>
                <w:szCs w:val="22"/>
              </w:rPr>
              <w:t>.</w:t>
            </w:r>
          </w:p>
          <w:p w:rsidR="001E6C9E" w:rsidRPr="001E6C9E" w:rsidRDefault="001E6C9E" w:rsidP="00BB08E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F676A7" w:rsidRDefault="00F676A7" w:rsidP="006F333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B23F24" w:rsidRDefault="00EF6A84"/>
    <w:sectPr w:rsidR="00B23F24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1AF"/>
    <w:rsid w:val="001C46A4"/>
    <w:rsid w:val="001E6C9E"/>
    <w:rsid w:val="0027428C"/>
    <w:rsid w:val="002D71AF"/>
    <w:rsid w:val="003414CA"/>
    <w:rsid w:val="00391651"/>
    <w:rsid w:val="005C593E"/>
    <w:rsid w:val="00607767"/>
    <w:rsid w:val="006D11F6"/>
    <w:rsid w:val="00720ECC"/>
    <w:rsid w:val="007521AC"/>
    <w:rsid w:val="008175AB"/>
    <w:rsid w:val="008A46CF"/>
    <w:rsid w:val="008D7216"/>
    <w:rsid w:val="00970FBA"/>
    <w:rsid w:val="009857AA"/>
    <w:rsid w:val="00A44F93"/>
    <w:rsid w:val="00AC2E63"/>
    <w:rsid w:val="00B33652"/>
    <w:rsid w:val="00B609CD"/>
    <w:rsid w:val="00BA5198"/>
    <w:rsid w:val="00BB08E2"/>
    <w:rsid w:val="00BB3256"/>
    <w:rsid w:val="00C33D62"/>
    <w:rsid w:val="00C46CA0"/>
    <w:rsid w:val="00CB3F18"/>
    <w:rsid w:val="00D1414F"/>
    <w:rsid w:val="00D74714"/>
    <w:rsid w:val="00DF6904"/>
    <w:rsid w:val="00EF6A84"/>
    <w:rsid w:val="00F67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ED2ACAE-34D0-42A5-8876-8B419D4C9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71AF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2D71AF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D71AF"/>
    <w:rPr>
      <w:rFonts w:ascii="Arial" w:eastAsia="Times New Roman" w:hAnsi="Arial" w:cs="Times New Roman"/>
      <w:b/>
      <w:i/>
      <w:sz w:val="24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5B0028E5</Template>
  <TotalTime>2</TotalTime>
  <Pages>1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lcsgak</dc:creator>
  <cp:lastModifiedBy>Howe, Susana</cp:lastModifiedBy>
  <cp:revision>3</cp:revision>
  <dcterms:created xsi:type="dcterms:W3CDTF">2014-09-08T11:12:00Z</dcterms:created>
  <dcterms:modified xsi:type="dcterms:W3CDTF">2015-06-17T11:07:00Z</dcterms:modified>
</cp:coreProperties>
</file>