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6A75" w:rsidRDefault="006152B6" w:rsidP="000C2A66">
      <w:pPr>
        <w:pStyle w:val="Heading2"/>
        <w:spacing w:before="0" w:after="0" w:line="240" w:lineRule="auto"/>
        <w:jc w:val="center"/>
        <w:rPr>
          <w:rFonts w:ascii="Calibri" w:hAnsi="Calibri"/>
          <w:i w:val="0"/>
          <w:sz w:val="28"/>
          <w:szCs w:val="28"/>
        </w:rPr>
      </w:pPr>
      <w:bookmarkStart w:id="0" w:name="_Toc208470908"/>
      <w:bookmarkStart w:id="1" w:name="_Toc208471158"/>
      <w:bookmarkStart w:id="2" w:name="_Toc208472616"/>
      <w:bookmarkStart w:id="3" w:name="_Toc208472748"/>
      <w:bookmarkStart w:id="4" w:name="_Toc208473387"/>
      <w:bookmarkStart w:id="5" w:name="_Toc208473659"/>
      <w:bookmarkStart w:id="6" w:name="_Toc208473727"/>
      <w:bookmarkStart w:id="7" w:name="_Toc209019895"/>
      <w:bookmarkStart w:id="8" w:name="_Toc208470910"/>
      <w:bookmarkStart w:id="9" w:name="_Toc208471160"/>
      <w:bookmarkStart w:id="10" w:name="_Toc208472618"/>
      <w:bookmarkStart w:id="11" w:name="_Toc208472750"/>
      <w:bookmarkStart w:id="12" w:name="_Toc208473389"/>
      <w:bookmarkStart w:id="13" w:name="_Toc208473661"/>
      <w:bookmarkStart w:id="14" w:name="_Toc208473729"/>
      <w:bookmarkStart w:id="15" w:name="_Toc208474166"/>
      <w:bookmarkStart w:id="16" w:name="_Toc214097628"/>
      <w:bookmarkStart w:id="17" w:name="_Toc214097634"/>
      <w:r>
        <w:rPr>
          <w:rFonts w:ascii="Calibri" w:hAnsi="Calibri"/>
          <w:i w:val="0"/>
          <w:sz w:val="28"/>
          <w:szCs w:val="28"/>
        </w:rPr>
        <w:t>Can-do competence statements</w:t>
      </w:r>
      <w:r>
        <w:rPr>
          <w:rFonts w:ascii="Calibri" w:hAnsi="Calibri"/>
          <w:i w:val="0"/>
          <w:sz w:val="28"/>
          <w:szCs w:val="28"/>
        </w:rPr>
        <w:br/>
      </w:r>
      <w:r w:rsidR="00285713">
        <w:rPr>
          <w:rFonts w:ascii="Calibri" w:hAnsi="Calibri"/>
          <w:i w:val="0"/>
          <w:sz w:val="28"/>
          <w:szCs w:val="28"/>
        </w:rPr>
        <w:t>Italian</w:t>
      </w:r>
      <w:r w:rsidR="004572E8">
        <w:rPr>
          <w:rFonts w:ascii="Calibri" w:hAnsi="Calibri"/>
          <w:i w:val="0"/>
          <w:sz w:val="28"/>
          <w:szCs w:val="28"/>
        </w:rPr>
        <w:t xml:space="preserve"> </w:t>
      </w:r>
      <w:r>
        <w:rPr>
          <w:rFonts w:ascii="Calibri" w:hAnsi="Calibri"/>
          <w:i w:val="0"/>
          <w:sz w:val="28"/>
          <w:szCs w:val="28"/>
        </w:rPr>
        <w:t xml:space="preserve">Beginners 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Student’s name: 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Tutor’s name: ______________________________________________________________________</w:t>
      </w:r>
    </w:p>
    <w:p w:rsidR="006152B6" w:rsidRDefault="006152B6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Group occurrence: __________________________________________________________________</w:t>
      </w:r>
    </w:p>
    <w:p w:rsidR="00424A2D" w:rsidRDefault="00424A2D" w:rsidP="006152B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before="120" w:after="1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Date: _____________________________________________________________________________</w:t>
      </w:r>
      <w:bookmarkStart w:id="18" w:name="_GoBack"/>
      <w:bookmarkEnd w:id="18"/>
    </w:p>
    <w:tbl>
      <w:tblPr>
        <w:tblW w:w="9897" w:type="dxa"/>
        <w:tblInd w:w="-4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6"/>
        <w:gridCol w:w="7166"/>
        <w:gridCol w:w="1079"/>
        <w:gridCol w:w="1106"/>
      </w:tblGrid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LISTENING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Working towards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Pr="00B932E1" w:rsidRDefault="006152B6" w:rsidP="00BE15D7">
            <w:pPr>
              <w:rPr>
                <w:rFonts w:eastAsia="SimSun"/>
                <w:b/>
              </w:rPr>
            </w:pPr>
            <w:r w:rsidRPr="00B932E1">
              <w:rPr>
                <w:b/>
              </w:rPr>
              <w:t>Achieved</w:t>
            </w: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L1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understand a r</w:t>
            </w:r>
            <w:r w:rsidR="000C2A66">
              <w:rPr>
                <w:rFonts w:cs="Arial"/>
                <w:sz w:val="22"/>
                <w:szCs w:val="22"/>
              </w:rPr>
              <w:t>ange of familiar spoken phrases.</w:t>
            </w:r>
          </w:p>
          <w:p w:rsidR="000E6A75" w:rsidRPr="000C2A66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L2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understand simple questions about myself when people speak slowly and clearly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L3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  <w:hideMark/>
          </w:tcPr>
          <w:p w:rsidR="000E6A75" w:rsidRPr="000C2A66" w:rsidRDefault="006152B6" w:rsidP="000C2A6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understand short dialogues when people speak slowly and clearly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READING</w:t>
            </w:r>
          </w:p>
          <w:p w:rsidR="000C2A66" w:rsidRDefault="000C2A6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R1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0C2A66" w:rsidRDefault="006152B6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understand the main points in a short written text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  <w:p w:rsidR="000E6A75" w:rsidRPr="000C2A66" w:rsidRDefault="000E6A75" w:rsidP="006152B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R2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0E6A75" w:rsidRPr="000C2A66" w:rsidRDefault="006152B6" w:rsidP="000C2A6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understand simple forms well enough to give basic personal details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R3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  <w:hideMark/>
          </w:tcPr>
          <w:p w:rsidR="000E6A75" w:rsidRPr="000C2A66" w:rsidRDefault="006152B6" w:rsidP="000C2A6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understand words and very short phrases on common public notices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5DFEC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SPEAKING</w:t>
            </w:r>
          </w:p>
          <w:p w:rsidR="000C2A66" w:rsidRDefault="000C2A66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S1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answer simple quest</w:t>
            </w:r>
            <w:r w:rsidR="000C2A66">
              <w:rPr>
                <w:rFonts w:cs="Arial"/>
                <w:sz w:val="22"/>
                <w:szCs w:val="22"/>
              </w:rPr>
              <w:t>ions and give basic information.</w:t>
            </w:r>
          </w:p>
          <w:p w:rsidR="000E6A75" w:rsidRPr="000C2A66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S2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  <w:hideMark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ask and answer very simple questions about my place of work or study, my job, my family or interests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S3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0E6A75" w:rsidRPr="000C2A66" w:rsidRDefault="006152B6" w:rsidP="000C2A66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make basic introductions and use basic greetings and courtesy phrases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WRITING</w:t>
            </w:r>
          </w:p>
          <w:p w:rsidR="000C2A66" w:rsidRDefault="000C2A66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W1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write greeting notes</w:t>
            </w:r>
            <w:r w:rsidR="00FA4166" w:rsidRPr="000C2A66">
              <w:rPr>
                <w:rFonts w:cs="Arial"/>
                <w:sz w:val="22"/>
                <w:szCs w:val="22"/>
              </w:rPr>
              <w:t>,</w:t>
            </w:r>
            <w:r w:rsidRPr="000C2A66">
              <w:rPr>
                <w:rFonts w:cs="Arial"/>
                <w:sz w:val="22"/>
                <w:szCs w:val="22"/>
              </w:rPr>
              <w:t xml:space="preserve"> postcards</w:t>
            </w:r>
            <w:r w:rsidR="00FA4166" w:rsidRPr="000C2A66">
              <w:rPr>
                <w:rFonts w:cs="Arial"/>
                <w:sz w:val="22"/>
                <w:szCs w:val="22"/>
              </w:rPr>
              <w:t xml:space="preserve"> and emails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  <w:p w:rsidR="000E6A75" w:rsidRPr="000C2A66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W2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fill in a simple form with my personal details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  <w:p w:rsidR="000E6A75" w:rsidRPr="000C2A66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W3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  <w:hideMark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write short sentences on familiar topics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  <w:p w:rsidR="000E6A75" w:rsidRPr="000C2A66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DBDB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6152B6" w:rsidRDefault="006152B6" w:rsidP="00BE15D7">
            <w:pPr>
              <w:rPr>
                <w:rFonts w:cs="Arial"/>
                <w:b/>
                <w:sz w:val="24"/>
                <w:szCs w:val="24"/>
              </w:rPr>
            </w:pPr>
            <w:r>
              <w:rPr>
                <w:rFonts w:cs="Arial"/>
                <w:b/>
                <w:sz w:val="24"/>
                <w:szCs w:val="24"/>
              </w:rPr>
              <w:t>GRAMMAR</w:t>
            </w:r>
          </w:p>
          <w:p w:rsidR="000C2A66" w:rsidRDefault="000C2A66" w:rsidP="00BE15D7">
            <w:pPr>
              <w:rPr>
                <w:rFonts w:eastAsia="SimSun" w:cs="Arial"/>
                <w:b/>
                <w:sz w:val="24"/>
                <w:szCs w:val="24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G1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use simple grammatical structures and sentence patterns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  <w:p w:rsidR="000E6A75" w:rsidRPr="000C2A66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G2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form and write frequently used questions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  <w:p w:rsidR="000E6A75" w:rsidRPr="000C2A66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tr w:rsidR="006152B6" w:rsidTr="000E6A75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G3</w:t>
            </w:r>
          </w:p>
        </w:tc>
        <w:tc>
          <w:tcPr>
            <w:tcW w:w="7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  <w:hideMark/>
          </w:tcPr>
          <w:p w:rsidR="006152B6" w:rsidRPr="000C2A66" w:rsidRDefault="006152B6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  <w:r w:rsidRPr="000C2A66">
              <w:rPr>
                <w:rFonts w:cs="Arial"/>
                <w:sz w:val="22"/>
                <w:szCs w:val="22"/>
              </w:rPr>
              <w:t>I can use the present tense of common verbs</w:t>
            </w:r>
            <w:r w:rsidR="000C2A66">
              <w:rPr>
                <w:rFonts w:cs="Arial"/>
                <w:sz w:val="22"/>
                <w:szCs w:val="22"/>
              </w:rPr>
              <w:t>.</w:t>
            </w:r>
          </w:p>
          <w:p w:rsidR="000E6A75" w:rsidRPr="000C2A66" w:rsidRDefault="000E6A75" w:rsidP="00BE15D7">
            <w:pPr>
              <w:spacing w:beforeLines="20" w:before="48" w:afterLines="20" w:after="48"/>
              <w:rPr>
                <w:rFonts w:cs="Arial"/>
                <w:sz w:val="22"/>
                <w:szCs w:val="22"/>
              </w:rPr>
            </w:pPr>
          </w:p>
        </w:tc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/>
          </w:tcPr>
          <w:p w:rsidR="006152B6" w:rsidRDefault="006152B6" w:rsidP="00BE15D7">
            <w:pPr>
              <w:rPr>
                <w:rFonts w:eastAsia="SimSun"/>
                <w:b/>
                <w:sz w:val="24"/>
                <w:szCs w:val="24"/>
              </w:rPr>
            </w:pPr>
          </w:p>
        </w:tc>
      </w:t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tbl>
    <w:p w:rsidR="000B601D" w:rsidRDefault="000B601D"/>
    <w:sectPr w:rsidR="000B601D" w:rsidSect="007C5E7D">
      <w:pgSz w:w="11906" w:h="16838" w:code="9"/>
      <w:pgMar w:top="737" w:right="1440" w:bottom="737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52B6"/>
    <w:rsid w:val="000B601D"/>
    <w:rsid w:val="000C2A66"/>
    <w:rsid w:val="000E6A75"/>
    <w:rsid w:val="00285713"/>
    <w:rsid w:val="00405A66"/>
    <w:rsid w:val="00424A2D"/>
    <w:rsid w:val="004572E8"/>
    <w:rsid w:val="006152B6"/>
    <w:rsid w:val="007D3CC0"/>
    <w:rsid w:val="00E450F1"/>
    <w:rsid w:val="00FA41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4BF1AD58-29B3-46E9-BC58-56754481A5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152B6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en-GB"/>
    </w:rPr>
  </w:style>
  <w:style w:type="paragraph" w:styleId="Heading2">
    <w:name w:val="heading 2"/>
    <w:basedOn w:val="Normal"/>
    <w:next w:val="Normal"/>
    <w:link w:val="Heading2Char"/>
    <w:qFormat/>
    <w:rsid w:val="006152B6"/>
    <w:pPr>
      <w:keepNext/>
      <w:spacing w:before="120" w:after="120" w:line="360" w:lineRule="atLeast"/>
      <w:outlineLvl w:val="1"/>
    </w:pPr>
    <w:rPr>
      <w:b/>
      <w:i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6152B6"/>
    <w:rPr>
      <w:rFonts w:ascii="Arial" w:eastAsia="Times New Roman" w:hAnsi="Arial" w:cs="Times New Roman"/>
      <w:b/>
      <w:i/>
      <w:sz w:val="24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152B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52B6"/>
    <w:rPr>
      <w:rFonts w:ascii="Tahoma" w:eastAsia="Times New Roman" w:hAnsi="Tahoma" w:cs="Tahoma"/>
      <w:sz w:val="16"/>
      <w:szCs w:val="16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A6DFEA-3B6C-4EC8-ABF4-1D266B07F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DBD1E49E</Template>
  <TotalTime>1</TotalTime>
  <Pages>2</Pages>
  <Words>230</Words>
  <Characters>1312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Warwick</Company>
  <LinksUpToDate>false</LinksUpToDate>
  <CharactersWithSpaces>1539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The Language Centre</dc:creator>
  <cp:lastModifiedBy>Howe, Susana</cp:lastModifiedBy>
  <cp:revision>3</cp:revision>
  <dcterms:created xsi:type="dcterms:W3CDTF">2014-09-08T10:24:00Z</dcterms:created>
  <dcterms:modified xsi:type="dcterms:W3CDTF">2015-06-17T11:03:00Z</dcterms:modified>
</cp:coreProperties>
</file>