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6A75" w:rsidRDefault="006152B6" w:rsidP="009B0DD9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CA1844">
        <w:rPr>
          <w:rFonts w:ascii="Calibri" w:hAnsi="Calibri"/>
          <w:i w:val="0"/>
          <w:sz w:val="28"/>
          <w:szCs w:val="28"/>
        </w:rPr>
        <w:t>Italian</w:t>
      </w:r>
      <w:r w:rsidR="00A17D28">
        <w:rPr>
          <w:rFonts w:ascii="Calibri" w:hAnsi="Calibri"/>
          <w:i w:val="0"/>
          <w:sz w:val="28"/>
          <w:szCs w:val="28"/>
        </w:rPr>
        <w:t xml:space="preserve"> </w:t>
      </w:r>
      <w:r w:rsidR="0036582C">
        <w:rPr>
          <w:rFonts w:ascii="Calibri" w:hAnsi="Calibri"/>
          <w:i w:val="0"/>
          <w:sz w:val="28"/>
          <w:szCs w:val="28"/>
        </w:rPr>
        <w:t xml:space="preserve">Post </w:t>
      </w:r>
      <w:r>
        <w:rPr>
          <w:rFonts w:ascii="Calibri" w:hAnsi="Calibri"/>
          <w:i w:val="0"/>
          <w:sz w:val="28"/>
          <w:szCs w:val="28"/>
        </w:rPr>
        <w:t xml:space="preserve">Beginners 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051A3C" w:rsidRDefault="00051A3C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7655"/>
        <w:gridCol w:w="1134"/>
        <w:gridCol w:w="1134"/>
      </w:tblGrid>
      <w:tr w:rsidR="006152B6" w:rsidTr="009B0D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:rsidTr="009B0D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9B0DD9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0E6A75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I can understand everyday words and phrases relating to personal needs and interests</w:t>
            </w:r>
            <w:r w:rsidR="009B0DD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9B0D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9B0DD9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6152B6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I can understand basic information about people, their family, home, work and hobbies</w:t>
            </w:r>
            <w:r w:rsidR="009B0DD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9B0D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9B0DD9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0E6A75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I can grasp the essential elements of clear, short, simple messages and recorded announcements</w:t>
            </w:r>
            <w:r w:rsidR="009B0DD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9B0D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9B0DD9" w:rsidRDefault="009B0DD9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9B0D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9B0DD9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0E6A75" w:rsidRPr="009B0DD9" w:rsidRDefault="0036582C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I can understand short simple messages and texts containing basic everyday vocabulary relating to areas of personal relevance or interest or job</w:t>
            </w:r>
            <w:r w:rsidR="009B0DD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B0D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36582C" w:rsidRPr="009B0DD9" w:rsidRDefault="0036582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I can understa</w:t>
            </w:r>
            <w:r w:rsidR="009C06FA" w:rsidRPr="009B0DD9">
              <w:rPr>
                <w:rFonts w:cs="Arial"/>
                <w:sz w:val="22"/>
                <w:szCs w:val="22"/>
              </w:rPr>
              <w:t>nd key information in a leaflet</w:t>
            </w:r>
            <w:r w:rsidR="009B0DD9">
              <w:rPr>
                <w:rFonts w:cs="Arial"/>
                <w:sz w:val="22"/>
                <w:szCs w:val="22"/>
              </w:rPr>
              <w:t>.</w:t>
            </w:r>
          </w:p>
          <w:p w:rsidR="0036582C" w:rsidRPr="009B0DD9" w:rsidRDefault="0036582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B0D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I can identify key information in short newspaper/magazine reports recounting stories or events</w:t>
            </w:r>
            <w:r w:rsidR="009B0DD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B0D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9B0DD9" w:rsidRDefault="009B0DD9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B0D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36582C" w:rsidRPr="009B0DD9" w:rsidRDefault="0036582C" w:rsidP="009B0DD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I can describe my educational background, my present and most recent job</w:t>
            </w:r>
            <w:r w:rsidR="009B0DD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B0D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I can ask and answer simple questions about familiar topics and routine activities</w:t>
            </w:r>
            <w:r w:rsidR="009B0DD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B0D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I can express my lik</w:t>
            </w:r>
            <w:r w:rsidR="009B0DD9">
              <w:rPr>
                <w:rFonts w:cs="Arial"/>
                <w:sz w:val="22"/>
                <w:szCs w:val="22"/>
              </w:rPr>
              <w:t>es and dislikes and my feelings.</w:t>
            </w:r>
          </w:p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B0D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9B0DD9" w:rsidRDefault="009B0DD9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B0D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I can write very short basic descriptions of events and activities</w:t>
            </w:r>
            <w:r w:rsidR="009B0DD9">
              <w:rPr>
                <w:rFonts w:cs="Arial"/>
                <w:sz w:val="22"/>
                <w:szCs w:val="22"/>
              </w:rPr>
              <w:t>.</w:t>
            </w:r>
          </w:p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B0D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I can write a simple note or letter to a friend to accept or offer an invitation, thank someone or apologise</w:t>
            </w:r>
            <w:r w:rsidR="009B0DD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B0D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9C06FA" w:rsidRPr="009B0DD9" w:rsidRDefault="0036582C" w:rsidP="009C06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 xml:space="preserve">I </w:t>
            </w:r>
            <w:r w:rsidR="009C06FA" w:rsidRPr="009B0DD9">
              <w:rPr>
                <w:rFonts w:cs="Arial"/>
                <w:sz w:val="22"/>
                <w:szCs w:val="22"/>
              </w:rPr>
              <w:t>can write very basic standard letters/emails requesting information</w:t>
            </w:r>
            <w:r w:rsidR="009B0DD9">
              <w:rPr>
                <w:rFonts w:cs="Arial"/>
                <w:sz w:val="22"/>
                <w:szCs w:val="22"/>
              </w:rPr>
              <w:t>.</w:t>
            </w:r>
          </w:p>
          <w:p w:rsidR="0036582C" w:rsidRPr="009B0DD9" w:rsidRDefault="0036582C" w:rsidP="009C06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B0D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9B0DD9" w:rsidRDefault="009B0DD9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B0D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6582C" w:rsidRPr="009B0DD9" w:rsidRDefault="0036582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I can use tenses to express past and immediate future events</w:t>
            </w:r>
            <w:r w:rsidR="009B0DD9">
              <w:rPr>
                <w:rFonts w:cs="Arial"/>
                <w:sz w:val="22"/>
                <w:szCs w:val="22"/>
              </w:rPr>
              <w:t>.</w:t>
            </w:r>
          </w:p>
          <w:p w:rsidR="0036582C" w:rsidRPr="009B0DD9" w:rsidRDefault="0036582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B0D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I can form and write questions</w:t>
            </w:r>
            <w:r w:rsidR="009B0DD9">
              <w:rPr>
                <w:rFonts w:cs="Arial"/>
                <w:sz w:val="22"/>
                <w:szCs w:val="22"/>
              </w:rPr>
              <w:t>.</w:t>
            </w:r>
          </w:p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9B0D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B0DD9">
              <w:rPr>
                <w:rFonts w:cs="Arial"/>
                <w:sz w:val="22"/>
                <w:szCs w:val="22"/>
              </w:rPr>
              <w:t>I can express the idea of possession</w:t>
            </w:r>
            <w:r w:rsidR="009B0DD9">
              <w:rPr>
                <w:rFonts w:cs="Arial"/>
                <w:sz w:val="22"/>
                <w:szCs w:val="22"/>
              </w:rPr>
              <w:t>.</w:t>
            </w:r>
          </w:p>
          <w:p w:rsidR="0036582C" w:rsidRPr="009B0DD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B6"/>
    <w:rsid w:val="00014767"/>
    <w:rsid w:val="00051A3C"/>
    <w:rsid w:val="000B601D"/>
    <w:rsid w:val="000E6A75"/>
    <w:rsid w:val="00112179"/>
    <w:rsid w:val="0036582C"/>
    <w:rsid w:val="00405A66"/>
    <w:rsid w:val="006152B6"/>
    <w:rsid w:val="00775671"/>
    <w:rsid w:val="007D3CC0"/>
    <w:rsid w:val="009B0DD9"/>
    <w:rsid w:val="009C06FA"/>
    <w:rsid w:val="00A17D28"/>
    <w:rsid w:val="00CA18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633AC93-2347-413D-A739-43F52470FC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0929CE-1F16-47EF-B3C6-32FFC3AAA2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2E47031B</Template>
  <TotalTime>1</TotalTime>
  <Pages>1</Pages>
  <Words>258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1730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Howe, Susana</cp:lastModifiedBy>
  <cp:revision>3</cp:revision>
  <dcterms:created xsi:type="dcterms:W3CDTF">2014-09-08T11:08:00Z</dcterms:created>
  <dcterms:modified xsi:type="dcterms:W3CDTF">2015-06-17T11:03:00Z</dcterms:modified>
</cp:coreProperties>
</file>