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FE6D61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603248">
        <w:rPr>
          <w:rFonts w:ascii="Calibri" w:hAnsi="Calibri"/>
          <w:i w:val="0"/>
          <w:sz w:val="28"/>
          <w:szCs w:val="28"/>
        </w:rPr>
        <w:t xml:space="preserve">Russian </w:t>
      </w:r>
      <w:r w:rsidR="0036582C">
        <w:rPr>
          <w:rFonts w:ascii="Calibri" w:hAnsi="Calibri"/>
          <w:i w:val="0"/>
          <w:sz w:val="28"/>
          <w:szCs w:val="28"/>
        </w:rPr>
        <w:t xml:space="preserve">Post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013893" w:rsidRDefault="00013893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10348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7631"/>
        <w:gridCol w:w="1016"/>
        <w:gridCol w:w="1134"/>
      </w:tblGrid>
      <w:tr w:rsidR="006152B6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FE6D6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understand everyday words and phrases relating to personal needs and interests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FE6D6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understand basic information about people, their family, home, work and hobbies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FE6D6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grasp the essential elements of clear, short, simple messages and recorded announcements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1B11CD" w:rsidRDefault="001B11CD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FE6D61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0E6A75" w:rsidRPr="00FE6D61" w:rsidRDefault="0036582C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understand short simple messages and texts containing basic everyday vocabulary relating to areas of personal relevance or interest or job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Pr="00FE6D61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understa</w:t>
            </w:r>
            <w:r w:rsidR="009C06FA" w:rsidRPr="00FE6D61">
              <w:rPr>
                <w:rFonts w:cs="Arial"/>
                <w:sz w:val="22"/>
                <w:szCs w:val="22"/>
              </w:rPr>
              <w:t>nd key information in a leaflet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  <w:p w:rsidR="0036582C" w:rsidRPr="00FE6D61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identify key information in short newspaper/magazine reports recounting stories or events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1B11CD" w:rsidRDefault="001B11C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Pr="00FE6D61" w:rsidRDefault="0036582C" w:rsidP="00FE6D6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describe my educational background, my present and most recent job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ask and answer simple questions about familiar topics and routine activities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express my lik</w:t>
            </w:r>
            <w:r w:rsidR="00D76AFB" w:rsidRPr="00FE6D61">
              <w:rPr>
                <w:rFonts w:cs="Arial"/>
                <w:sz w:val="22"/>
                <w:szCs w:val="22"/>
              </w:rPr>
              <w:t>es and dislikes and my feelings.</w:t>
            </w:r>
          </w:p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1B11CD" w:rsidRDefault="001B11C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write very short basic descriptions of events and activities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write a simple note or letter to a friend to accept or offer an invitation, thank someone or apologise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9C06FA" w:rsidRPr="00FE6D61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 xml:space="preserve">I </w:t>
            </w:r>
            <w:r w:rsidR="009C06FA" w:rsidRPr="00FE6D61">
              <w:rPr>
                <w:rFonts w:cs="Arial"/>
                <w:sz w:val="22"/>
                <w:szCs w:val="22"/>
              </w:rPr>
              <w:t>can write very basic standard letters/emails requesting information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  <w:p w:rsidR="0036582C" w:rsidRPr="00FE6D61" w:rsidRDefault="0036582C" w:rsidP="009C06FA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6582C" w:rsidRDefault="0036582C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1B11CD" w:rsidRDefault="001B11CD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36582C" w:rsidRPr="00FE6D61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use tenses to express past and immediate future events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  <w:p w:rsidR="0036582C" w:rsidRPr="00FE6D61" w:rsidRDefault="0036582C" w:rsidP="006B7281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1B3870" w:rsidRPr="00FE6D61" w:rsidRDefault="001B3870" w:rsidP="001B3870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express the idea of possession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</w:p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36582C" w:rsidTr="00FE6D61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FE6D61" w:rsidRDefault="0036582C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Pr="00FE6D61" w:rsidRDefault="001B3870" w:rsidP="001B3870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FE6D61">
              <w:rPr>
                <w:rFonts w:cs="Arial"/>
                <w:sz w:val="22"/>
                <w:szCs w:val="22"/>
              </w:rPr>
              <w:t>I can use adjectives and adverbs</w:t>
            </w:r>
            <w:r w:rsidR="00D76AFB" w:rsidRPr="00FE6D61">
              <w:rPr>
                <w:rFonts w:cs="Arial"/>
                <w:sz w:val="22"/>
                <w:szCs w:val="22"/>
              </w:rPr>
              <w:t>.</w:t>
            </w:r>
            <w:r w:rsidRPr="00FE6D61">
              <w:rPr>
                <w:rFonts w:cs="Arial"/>
                <w:sz w:val="22"/>
                <w:szCs w:val="22"/>
              </w:rPr>
              <w:br/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36582C" w:rsidRDefault="0036582C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13893"/>
    <w:rsid w:val="000B601D"/>
    <w:rsid w:val="000E6A75"/>
    <w:rsid w:val="001B11CD"/>
    <w:rsid w:val="001B3870"/>
    <w:rsid w:val="0036582C"/>
    <w:rsid w:val="00405A66"/>
    <w:rsid w:val="00584B8D"/>
    <w:rsid w:val="00603248"/>
    <w:rsid w:val="006152B6"/>
    <w:rsid w:val="00775671"/>
    <w:rsid w:val="007D3CC0"/>
    <w:rsid w:val="009C06FA"/>
    <w:rsid w:val="009D0138"/>
    <w:rsid w:val="00D76AFB"/>
    <w:rsid w:val="00F555C2"/>
    <w:rsid w:val="00FE6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8F91962-EF4D-487F-BEB4-70F4449EA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60AB41-81BD-4203-B513-AD35ECE2B6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F1873BA7</Template>
  <TotalTime>1</TotalTime>
  <Pages>1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1732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4</cp:revision>
  <dcterms:created xsi:type="dcterms:W3CDTF">2014-09-08T11:17:00Z</dcterms:created>
  <dcterms:modified xsi:type="dcterms:W3CDTF">2015-06-17T11:11:00Z</dcterms:modified>
</cp:coreProperties>
</file>