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79029D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F36A85">
        <w:rPr>
          <w:rFonts w:ascii="Calibri" w:hAnsi="Calibri"/>
          <w:i w:val="0"/>
          <w:sz w:val="28"/>
          <w:szCs w:val="28"/>
        </w:rPr>
        <w:t>Spanish</w:t>
      </w:r>
      <w:r w:rsidR="0092322D">
        <w:rPr>
          <w:rFonts w:ascii="Calibri" w:hAnsi="Calibri"/>
          <w:i w:val="0"/>
          <w:sz w:val="28"/>
          <w:szCs w:val="28"/>
        </w:rPr>
        <w:t xml:space="preserve"> </w:t>
      </w:r>
      <w:r w:rsidR="003F4215">
        <w:rPr>
          <w:rFonts w:ascii="Calibri" w:hAnsi="Calibri"/>
          <w:i w:val="0"/>
          <w:sz w:val="28"/>
          <w:szCs w:val="28"/>
        </w:rPr>
        <w:t>Lower 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B23E24" w:rsidRDefault="00B23E24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8057"/>
        <w:gridCol w:w="1016"/>
        <w:gridCol w:w="1134"/>
      </w:tblGrid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the main points of a conversation or short presentation on topics of personal interest in clear speech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straightforward factual information and conversations about every day, study or work-related topics, identifying both general meaning and some details, provided that speech is clear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catch the main elements and some details of audio material on topics of general interest in relatively slow, clear speech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79029D" w:rsidRDefault="0079029D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79029D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79029D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understand standard personal letters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and emails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:rsidR="003F4215" w:rsidRPr="0079029D" w:rsidRDefault="003F421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read straightforward factual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longer</w:t>
            </w:r>
            <w:r w:rsidRPr="0079029D">
              <w:rPr>
                <w:rFonts w:cs="Arial"/>
                <w:sz w:val="22"/>
                <w:szCs w:val="22"/>
              </w:rPr>
              <w:t xml:space="preserve"> texts with a reasonable level of understanding and find </w:t>
            </w:r>
            <w:r w:rsidR="00FE279F" w:rsidRPr="0079029D">
              <w:rPr>
                <w:rFonts w:cs="Arial"/>
                <w:sz w:val="22"/>
                <w:szCs w:val="22"/>
              </w:rPr>
              <w:t>specific</w:t>
            </w:r>
            <w:r w:rsidRPr="0079029D">
              <w:rPr>
                <w:rFonts w:cs="Arial"/>
                <w:sz w:val="22"/>
                <w:szCs w:val="22"/>
              </w:rPr>
              <w:t xml:space="preserve"> information in everyday materials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skim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 and scan </w:t>
            </w:r>
            <w:r w:rsidRPr="0079029D">
              <w:rPr>
                <w:rFonts w:cs="Arial"/>
                <w:sz w:val="22"/>
                <w:szCs w:val="22"/>
              </w:rPr>
              <w:t>short texts and find relevant facts and information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:rsidR="00FE279F" w:rsidRPr="0079029D" w:rsidRDefault="00FE279F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79029D" w:rsidRDefault="003F4215" w:rsidP="003F421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give straightforward descriptions on familiar subjects related to my work, study or interests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F4215" w:rsidRPr="0079029D" w:rsidRDefault="003F4215" w:rsidP="0079029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describe hopes and ambitions, explaining and justifying when appropriate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talk about my work colleagues, my work place and its organisation, given time to prepare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3F4215" w:rsidP="00FE27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write personal letters </w:t>
            </w:r>
            <w:r w:rsidR="00FE279F" w:rsidRPr="0079029D">
              <w:rPr>
                <w:rFonts w:cs="Arial"/>
                <w:sz w:val="22"/>
                <w:szCs w:val="22"/>
              </w:rPr>
              <w:t xml:space="preserve">or emails </w:t>
            </w:r>
            <w:r w:rsidRPr="0079029D">
              <w:rPr>
                <w:rFonts w:cs="Arial"/>
                <w:sz w:val="22"/>
                <w:szCs w:val="22"/>
              </w:rPr>
              <w:t xml:space="preserve">giving news, recounting </w:t>
            </w:r>
            <w:r w:rsidR="00FE279F" w:rsidRPr="0079029D">
              <w:rPr>
                <w:rFonts w:cs="Arial"/>
                <w:sz w:val="22"/>
                <w:szCs w:val="22"/>
              </w:rPr>
              <w:t>an event</w:t>
            </w:r>
            <w:r w:rsidRPr="0079029D">
              <w:rPr>
                <w:rFonts w:cs="Arial"/>
                <w:sz w:val="22"/>
                <w:szCs w:val="22"/>
              </w:rPr>
              <w:t>, describing experiences and impressions, and expressing feelings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9232AB" w:rsidP="00FE279F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 can write messages and short texts making enquiries, communicating factual information and explaining problems.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79029D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write my CV in summary form</w:t>
            </w:r>
            <w:r w:rsidR="0079029D">
              <w:rPr>
                <w:rFonts w:cs="Arial"/>
                <w:sz w:val="22"/>
                <w:szCs w:val="22"/>
              </w:rPr>
              <w:t>.</w:t>
            </w:r>
          </w:p>
          <w:p w:rsidR="003F4215" w:rsidRPr="0079029D" w:rsidRDefault="003F4215" w:rsidP="003F4215">
            <w:pPr>
              <w:tabs>
                <w:tab w:val="left" w:pos="14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79029D" w:rsidRDefault="0079029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79029D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use </w:t>
            </w:r>
            <w:r w:rsidR="00E450F1">
              <w:rPr>
                <w:rFonts w:cs="Arial"/>
                <w:sz w:val="22"/>
                <w:szCs w:val="22"/>
              </w:rPr>
              <w:t>the preterite to express past events.</w:t>
            </w:r>
          </w:p>
          <w:p w:rsidR="003F421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450F1" w:rsidRPr="0079029D" w:rsidRDefault="00E450F1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 xml:space="preserve">I can use </w:t>
            </w:r>
            <w:r>
              <w:rPr>
                <w:rFonts w:cs="Arial"/>
                <w:sz w:val="22"/>
                <w:szCs w:val="22"/>
              </w:rPr>
              <w:t>the present perfect tense.</w:t>
            </w:r>
          </w:p>
          <w:p w:rsidR="003F4215" w:rsidRPr="0079029D" w:rsidRDefault="003F4215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F4215" w:rsidTr="0079029D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Pr="0079029D" w:rsidRDefault="003F421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8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450F1" w:rsidRPr="0079029D" w:rsidRDefault="00E450F1" w:rsidP="00E450F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9029D">
              <w:rPr>
                <w:rFonts w:cs="Arial"/>
                <w:sz w:val="22"/>
                <w:szCs w:val="22"/>
              </w:rPr>
              <w:t>I can use comparatives and superlatives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3F4215" w:rsidRPr="0079029D" w:rsidRDefault="003F4215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F4215" w:rsidRDefault="003F4215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36582C"/>
    <w:rsid w:val="00374D23"/>
    <w:rsid w:val="003F4215"/>
    <w:rsid w:val="00405A66"/>
    <w:rsid w:val="006152B6"/>
    <w:rsid w:val="00775671"/>
    <w:rsid w:val="0079029D"/>
    <w:rsid w:val="007D3CC0"/>
    <w:rsid w:val="008576DE"/>
    <w:rsid w:val="0092322D"/>
    <w:rsid w:val="009232AB"/>
    <w:rsid w:val="009E6764"/>
    <w:rsid w:val="00B23E24"/>
    <w:rsid w:val="00B5392D"/>
    <w:rsid w:val="00E450F1"/>
    <w:rsid w:val="00F36A85"/>
    <w:rsid w:val="00FE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090E2AC-577D-4BF9-B09C-F8317433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0A381-6DC1-4AE2-9A63-EBC0E969F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6B925E46</Template>
  <TotalTime>1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2013-07-23T14:30:00Z</cp:lastPrinted>
  <dcterms:created xsi:type="dcterms:W3CDTF">2014-09-08T11:20:00Z</dcterms:created>
  <dcterms:modified xsi:type="dcterms:W3CDTF">2015-06-17T11:14:00Z</dcterms:modified>
</cp:coreProperties>
</file>