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A75" w:rsidRDefault="006152B6" w:rsidP="009B0DD9">
      <w:pPr>
        <w:pStyle w:val="Heading2"/>
        <w:spacing w:before="0" w:after="0" w:line="240" w:lineRule="auto"/>
        <w:jc w:val="center"/>
        <w:rPr>
          <w:rFonts w:ascii="Calibri" w:hAnsi="Calibri"/>
          <w:i w:val="0"/>
          <w:sz w:val="28"/>
          <w:szCs w:val="28"/>
        </w:rPr>
      </w:pPr>
      <w:bookmarkStart w:id="0" w:name="_Toc208470908"/>
      <w:bookmarkStart w:id="1" w:name="_Toc208471158"/>
      <w:bookmarkStart w:id="2" w:name="_Toc208472616"/>
      <w:bookmarkStart w:id="3" w:name="_Toc208472748"/>
      <w:bookmarkStart w:id="4" w:name="_Toc208473387"/>
      <w:bookmarkStart w:id="5" w:name="_Toc208473659"/>
      <w:bookmarkStart w:id="6" w:name="_Toc208473727"/>
      <w:bookmarkStart w:id="7" w:name="_Toc209019895"/>
      <w:bookmarkStart w:id="8" w:name="_Toc208470910"/>
      <w:bookmarkStart w:id="9" w:name="_Toc208471160"/>
      <w:bookmarkStart w:id="10" w:name="_Toc208472618"/>
      <w:bookmarkStart w:id="11" w:name="_Toc208472750"/>
      <w:bookmarkStart w:id="12" w:name="_Toc208473389"/>
      <w:bookmarkStart w:id="13" w:name="_Toc208473661"/>
      <w:bookmarkStart w:id="14" w:name="_Toc208473729"/>
      <w:bookmarkStart w:id="15" w:name="_Toc208474166"/>
      <w:bookmarkStart w:id="16" w:name="_Toc214097628"/>
      <w:bookmarkStart w:id="17" w:name="_Toc214097634"/>
      <w:r>
        <w:rPr>
          <w:rFonts w:ascii="Calibri" w:hAnsi="Calibri"/>
          <w:i w:val="0"/>
          <w:sz w:val="28"/>
          <w:szCs w:val="28"/>
        </w:rPr>
        <w:t>Can-do competence statements</w:t>
      </w:r>
      <w:r>
        <w:rPr>
          <w:rFonts w:ascii="Calibri" w:hAnsi="Calibri"/>
          <w:i w:val="0"/>
          <w:sz w:val="28"/>
          <w:szCs w:val="28"/>
        </w:rPr>
        <w:br/>
      </w:r>
      <w:r w:rsidR="00CA1844">
        <w:rPr>
          <w:rFonts w:ascii="Calibri" w:hAnsi="Calibri"/>
          <w:i w:val="0"/>
          <w:sz w:val="28"/>
          <w:szCs w:val="28"/>
        </w:rPr>
        <w:t>Italian</w:t>
      </w:r>
      <w:r w:rsidR="00A17D28">
        <w:rPr>
          <w:rFonts w:ascii="Calibri" w:hAnsi="Calibri"/>
          <w:i w:val="0"/>
          <w:sz w:val="28"/>
          <w:szCs w:val="28"/>
        </w:rPr>
        <w:t xml:space="preserve"> </w:t>
      </w:r>
      <w:r w:rsidR="0036582C">
        <w:rPr>
          <w:rFonts w:ascii="Calibri" w:hAnsi="Calibri"/>
          <w:i w:val="0"/>
          <w:sz w:val="28"/>
          <w:szCs w:val="28"/>
        </w:rPr>
        <w:t xml:space="preserve">Post </w:t>
      </w:r>
      <w:r>
        <w:rPr>
          <w:rFonts w:ascii="Calibri" w:hAnsi="Calibri"/>
          <w:i w:val="0"/>
          <w:sz w:val="28"/>
          <w:szCs w:val="28"/>
        </w:rPr>
        <w:t xml:space="preserve">Beginners </w:t>
      </w:r>
    </w:p>
    <w:p w:rsidR="006152B6" w:rsidRDefault="006152B6" w:rsidP="0061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</w:p>
    <w:p w:rsidR="006152B6" w:rsidRDefault="006152B6" w:rsidP="0061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Student’s name: ____________________________________________________________________</w:t>
      </w:r>
    </w:p>
    <w:p w:rsidR="006152B6" w:rsidRDefault="006152B6" w:rsidP="0061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Tutor’s name: ______________________________________________________________________</w:t>
      </w:r>
    </w:p>
    <w:p w:rsidR="006152B6" w:rsidRDefault="006152B6" w:rsidP="0061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Group occurrence: __________________________________________________________________</w:t>
      </w:r>
    </w:p>
    <w:p w:rsidR="00051A3C" w:rsidRDefault="00051A3C" w:rsidP="0061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Date: _____________________________________________________________________________</w:t>
      </w:r>
      <w:bookmarkStart w:id="18" w:name="_GoBack"/>
      <w:bookmarkEnd w:id="18"/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1134"/>
        <w:gridCol w:w="1134"/>
      </w:tblGrid>
      <w:tr w:rsidR="006152B6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2B6" w:rsidRDefault="006152B6" w:rsidP="00BE15D7">
            <w:pPr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LISTENING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2B6" w:rsidRPr="00B932E1" w:rsidRDefault="006152B6" w:rsidP="00BE15D7">
            <w:pPr>
              <w:rPr>
                <w:rFonts w:eastAsia="SimSun"/>
                <w:b/>
              </w:rPr>
            </w:pPr>
            <w:r w:rsidRPr="00B932E1">
              <w:rPr>
                <w:b/>
              </w:rPr>
              <w:t>Working towards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2B6" w:rsidRPr="00B932E1" w:rsidRDefault="006152B6" w:rsidP="00BE15D7">
            <w:pPr>
              <w:rPr>
                <w:rFonts w:eastAsia="SimSun"/>
                <w:b/>
              </w:rPr>
            </w:pPr>
            <w:r w:rsidRPr="00B932E1">
              <w:rPr>
                <w:b/>
              </w:rPr>
              <w:t>Achieved</w:t>
            </w:r>
          </w:p>
        </w:tc>
      </w:tr>
      <w:tr w:rsidR="006152B6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Pr="009B0DD9" w:rsidRDefault="006152B6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L1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E6A75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understand everyday words and phrases relating to personal needs and interests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6152B6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Pr="009B0DD9" w:rsidRDefault="006152B6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L2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152B6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understand basic information about people, their family, home, work and hobbies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6152B6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Pr="009B0DD9" w:rsidRDefault="006152B6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L3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0E6A75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grasp the essential elements of clear, short, simple messages and recorded announcements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6152B6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2B6" w:rsidRDefault="006152B6" w:rsidP="00BE15D7">
            <w:pPr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52B6" w:rsidRDefault="006152B6" w:rsidP="00BE15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READING</w:t>
            </w:r>
          </w:p>
          <w:p w:rsidR="009B0DD9" w:rsidRDefault="009B0DD9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6152B6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2B6" w:rsidRPr="009B0DD9" w:rsidRDefault="006152B6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R1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0E6A75" w:rsidRPr="009B0DD9" w:rsidRDefault="0036582C" w:rsidP="006152B6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understand short simple messages and texts containing basic everyday vocabulary relating to areas of personal relevance or interest or job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6152B6" w:rsidRDefault="006152B6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R2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6582C" w:rsidRPr="009B0DD9" w:rsidRDefault="0036582C" w:rsidP="006B728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understa</w:t>
            </w:r>
            <w:r w:rsidR="009C06FA" w:rsidRPr="009B0DD9">
              <w:rPr>
                <w:rFonts w:cs="Arial"/>
                <w:sz w:val="22"/>
                <w:szCs w:val="22"/>
              </w:rPr>
              <w:t>nd key information in a leaflet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  <w:p w:rsidR="0036582C" w:rsidRPr="009B0DD9" w:rsidRDefault="0036582C" w:rsidP="006B728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R3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identify key information in short newspaper/magazine reports recounting stories or events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2C" w:rsidRDefault="0036582C" w:rsidP="00BE15D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SPEAKING</w:t>
            </w:r>
          </w:p>
          <w:p w:rsidR="009B0DD9" w:rsidRDefault="009B0DD9" w:rsidP="00BE15D7">
            <w:pPr>
              <w:rPr>
                <w:rFonts w:eastAsia="SimSun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S1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582C" w:rsidRPr="009B0DD9" w:rsidRDefault="0036582C" w:rsidP="009B0DD9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describe my educational background, my present and most recent job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S2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ask and answer simple questions about familiar topics and routine activities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S3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express my lik</w:t>
            </w:r>
            <w:r w:rsidR="009B0DD9">
              <w:rPr>
                <w:rFonts w:cs="Arial"/>
                <w:sz w:val="22"/>
                <w:szCs w:val="22"/>
              </w:rPr>
              <w:t>es and dislikes and my feelings.</w:t>
            </w:r>
          </w:p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2C" w:rsidRDefault="0036582C" w:rsidP="00BE15D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WRITING</w:t>
            </w:r>
          </w:p>
          <w:p w:rsidR="009B0DD9" w:rsidRDefault="009B0DD9" w:rsidP="00BE15D7">
            <w:pPr>
              <w:rPr>
                <w:rFonts w:eastAsia="SimSun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W1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write very short basic descriptions of events and activities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W2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write a simple note or letter to a friend to accept or offer an invitation, thank someone or apologise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W3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9C06FA" w:rsidRPr="009B0DD9" w:rsidRDefault="0036582C" w:rsidP="009C06FA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 xml:space="preserve">I </w:t>
            </w:r>
            <w:r w:rsidR="009C06FA" w:rsidRPr="009B0DD9">
              <w:rPr>
                <w:rFonts w:cs="Arial"/>
                <w:sz w:val="22"/>
                <w:szCs w:val="22"/>
              </w:rPr>
              <w:t>can write very basic standard letters/emails requesting information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  <w:p w:rsidR="0036582C" w:rsidRPr="009B0DD9" w:rsidRDefault="0036582C" w:rsidP="009C06FA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82C" w:rsidRDefault="0036582C" w:rsidP="00BE15D7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GRAMMAR</w:t>
            </w:r>
          </w:p>
          <w:p w:rsidR="009B0DD9" w:rsidRDefault="009B0DD9" w:rsidP="00BE15D7">
            <w:pPr>
              <w:rPr>
                <w:rFonts w:eastAsia="SimSun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G1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6582C" w:rsidRPr="009B0DD9" w:rsidRDefault="0036582C" w:rsidP="006B728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use tenses to express past and immediate future events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  <w:p w:rsidR="0036582C" w:rsidRPr="009B0DD9" w:rsidRDefault="0036582C" w:rsidP="006B7281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G2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form and write questions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36582C" w:rsidTr="009B0D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G3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  <w:r w:rsidRPr="009B0DD9">
              <w:rPr>
                <w:rFonts w:cs="Arial"/>
                <w:sz w:val="22"/>
                <w:szCs w:val="22"/>
              </w:rPr>
              <w:t>I can express the idea of possession</w:t>
            </w:r>
            <w:r w:rsidR="009B0DD9">
              <w:rPr>
                <w:rFonts w:cs="Arial"/>
                <w:sz w:val="22"/>
                <w:szCs w:val="22"/>
              </w:rPr>
              <w:t>.</w:t>
            </w:r>
          </w:p>
          <w:p w:rsidR="0036582C" w:rsidRPr="009B0DD9" w:rsidRDefault="0036582C" w:rsidP="00BE15D7">
            <w:pPr>
              <w:spacing w:beforeLines="20" w:before="48" w:afterLines="20" w:after="48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6582C" w:rsidRDefault="0036582C" w:rsidP="00BE15D7">
            <w:pPr>
              <w:rPr>
                <w:rFonts w:eastAsia="SimSun"/>
                <w:b/>
                <w:sz w:val="24"/>
                <w:szCs w:val="24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:rsidR="000B601D" w:rsidRDefault="000B601D"/>
    <w:sectPr w:rsidR="000B601D" w:rsidSect="007C5E7D">
      <w:pgSz w:w="11906" w:h="16838" w:code="9"/>
      <w:pgMar w:top="737" w:right="1440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B6"/>
    <w:rsid w:val="00014767"/>
    <w:rsid w:val="00051A3C"/>
    <w:rsid w:val="000B601D"/>
    <w:rsid w:val="000E6A75"/>
    <w:rsid w:val="00112179"/>
    <w:rsid w:val="0036582C"/>
    <w:rsid w:val="00405A66"/>
    <w:rsid w:val="006152B6"/>
    <w:rsid w:val="00775671"/>
    <w:rsid w:val="007D3CC0"/>
    <w:rsid w:val="009B0DD9"/>
    <w:rsid w:val="009C06FA"/>
    <w:rsid w:val="00A17D28"/>
    <w:rsid w:val="00CA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33AC93-2347-413D-A739-43F52470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B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152B6"/>
    <w:pPr>
      <w:keepNext/>
      <w:spacing w:before="120" w:after="120" w:line="360" w:lineRule="atLeast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152B6"/>
    <w:rPr>
      <w:rFonts w:ascii="Arial" w:eastAsia="Times New Roman" w:hAnsi="Arial" w:cs="Times New Roman"/>
      <w:b/>
      <w:i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2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29CE-1F16-47EF-B3C6-32FFC3AA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2E47031B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Warwick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Language Centre</dc:creator>
  <cp:lastModifiedBy>Howe, Susana</cp:lastModifiedBy>
  <cp:revision>3</cp:revision>
  <dcterms:created xsi:type="dcterms:W3CDTF">2014-09-08T11:08:00Z</dcterms:created>
  <dcterms:modified xsi:type="dcterms:W3CDTF">2015-06-17T11:03:00Z</dcterms:modified>
</cp:coreProperties>
</file>