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A61" w:rsidRDefault="003133BF">
      <w:bookmarkStart w:id="0" w:name="_GoBack"/>
      <w:r>
        <w:rPr>
          <w:noProof/>
          <w:lang w:eastAsia="en-GB"/>
        </w:rPr>
        <w:drawing>
          <wp:inline distT="0" distB="0" distL="0" distR="0" wp14:anchorId="3D90C0D0" wp14:editId="15CA315E">
            <wp:extent cx="5731510" cy="3172800"/>
            <wp:effectExtent l="0" t="0" r="2540" b="8890"/>
            <wp:docPr id="2" name="Picture 2" descr="https://f.hypotheses.org/wp-content/blogs.dir/2396/files/2015/02/Rosa_Hartmut_062-%C2%A9-juergen-bauer.com_-672x3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.hypotheses.org/wp-content/blogs.dir/2396/files/2015/02/Rosa_Hartmut_062-%C2%A9-juergen-bauer.com_-672x372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7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D36A6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3BF"/>
    <w:rsid w:val="000F44E2"/>
    <w:rsid w:val="003133BF"/>
    <w:rsid w:val="00E26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4704A30-024F-420E-A829-683EC8257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B456846D</Template>
  <TotalTime>0</TotalTime>
  <Pages>1</Pages>
  <Words>0</Words>
  <Characters>1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Herrmann, Elisabeth</dc:creator>
  <cp:keywords/>
  <dc:description/>
  <cp:lastModifiedBy>Herrmann, Elisabeth</cp:lastModifiedBy>
  <cp:revision>1</cp:revision>
  <dcterms:created xsi:type="dcterms:W3CDTF">2020-01-23T22:33:00Z</dcterms:created>
  <dcterms:modified xsi:type="dcterms:W3CDTF">2020-01-23T22:33:00Z</dcterms:modified>
</cp:coreProperties>
</file>